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899085" w14:textId="77777777" w:rsidR="003C2219" w:rsidRPr="00082F4D" w:rsidRDefault="00873FF5" w:rsidP="00082F4D">
      <w:pPr>
        <w:pStyle w:val="KeinLeerraum"/>
        <w:jc w:val="center"/>
        <w:rPr>
          <w:b/>
          <w:sz w:val="40"/>
          <w:szCs w:val="40"/>
        </w:rPr>
      </w:pPr>
      <w:bookmarkStart w:id="0" w:name="_GoBack"/>
      <w:bookmarkEnd w:id="0"/>
      <w:r w:rsidRPr="00082F4D">
        <w:rPr>
          <w:b/>
          <w:sz w:val="40"/>
          <w:szCs w:val="40"/>
        </w:rPr>
        <w:t>Mustergliederung der Konzeption</w:t>
      </w:r>
    </w:p>
    <w:p w14:paraId="457A2DCF" w14:textId="77777777" w:rsidR="00873FF5" w:rsidRDefault="00873FF5" w:rsidP="00082F4D">
      <w:pPr>
        <w:pStyle w:val="KeinLeerraum"/>
        <w:jc w:val="center"/>
        <w:rPr>
          <w:b/>
          <w:sz w:val="40"/>
          <w:szCs w:val="40"/>
        </w:rPr>
      </w:pPr>
      <w:r w:rsidRPr="00082F4D">
        <w:rPr>
          <w:b/>
          <w:sz w:val="40"/>
          <w:szCs w:val="40"/>
        </w:rPr>
        <w:t>für stationäre Hospize in Hessen</w:t>
      </w:r>
    </w:p>
    <w:p w14:paraId="7B3C42D3" w14:textId="77777777" w:rsidR="00082F4D" w:rsidRDefault="00082F4D" w:rsidP="00082F4D">
      <w:pPr>
        <w:pStyle w:val="KeinLeerraum"/>
        <w:jc w:val="center"/>
        <w:rPr>
          <w:b/>
          <w:sz w:val="40"/>
          <w:szCs w:val="40"/>
        </w:rPr>
      </w:pPr>
    </w:p>
    <w:p w14:paraId="471B1DC2" w14:textId="77777777" w:rsidR="00FE1511" w:rsidRPr="00082F4D" w:rsidRDefault="00FE1511" w:rsidP="00082F4D">
      <w:pPr>
        <w:pStyle w:val="KeinLeerraum"/>
        <w:jc w:val="center"/>
        <w:rPr>
          <w:b/>
          <w:sz w:val="40"/>
          <w:szCs w:val="40"/>
        </w:rPr>
      </w:pPr>
    </w:p>
    <w:p w14:paraId="51DC96AE" w14:textId="77777777" w:rsidR="00E57D9D" w:rsidRPr="00082F4D" w:rsidRDefault="00E57D9D" w:rsidP="00082F4D">
      <w:pPr>
        <w:pStyle w:val="KeinLeerraum"/>
        <w:rPr>
          <w:b/>
          <w:sz w:val="24"/>
          <w:szCs w:val="24"/>
        </w:rPr>
      </w:pPr>
      <w:r w:rsidRPr="00082F4D">
        <w:rPr>
          <w:b/>
          <w:sz w:val="24"/>
          <w:szCs w:val="24"/>
        </w:rPr>
        <w:tab/>
      </w:r>
      <w:r w:rsidRPr="00082F4D">
        <w:rPr>
          <w:b/>
          <w:sz w:val="24"/>
          <w:szCs w:val="24"/>
        </w:rPr>
        <w:tab/>
        <w:t>Präambel</w:t>
      </w:r>
    </w:p>
    <w:p w14:paraId="168D7F22" w14:textId="77777777" w:rsidR="00BF5374" w:rsidRPr="00082F4D" w:rsidRDefault="007927AD" w:rsidP="00082F4D">
      <w:pPr>
        <w:pStyle w:val="KeinLeerraum"/>
        <w:rPr>
          <w:b/>
          <w:sz w:val="24"/>
          <w:szCs w:val="24"/>
        </w:rPr>
      </w:pPr>
      <w:r w:rsidRPr="00082F4D">
        <w:rPr>
          <w:b/>
          <w:sz w:val="24"/>
          <w:szCs w:val="24"/>
        </w:rPr>
        <w:t>1</w:t>
      </w:r>
      <w:r w:rsidR="00BF5374" w:rsidRPr="00082F4D">
        <w:rPr>
          <w:b/>
          <w:sz w:val="24"/>
          <w:szCs w:val="24"/>
        </w:rPr>
        <w:t xml:space="preserve"> </w:t>
      </w:r>
      <w:r w:rsidR="00BF5374" w:rsidRPr="00082F4D">
        <w:rPr>
          <w:b/>
          <w:sz w:val="24"/>
          <w:szCs w:val="24"/>
        </w:rPr>
        <w:tab/>
      </w:r>
      <w:r w:rsidR="00BF5374" w:rsidRPr="00082F4D">
        <w:rPr>
          <w:b/>
          <w:sz w:val="24"/>
          <w:szCs w:val="24"/>
        </w:rPr>
        <w:tab/>
      </w:r>
      <w:r w:rsidR="00BF3639" w:rsidRPr="00082F4D">
        <w:rPr>
          <w:b/>
          <w:sz w:val="24"/>
          <w:szCs w:val="24"/>
        </w:rPr>
        <w:t>Leitlinien</w:t>
      </w:r>
    </w:p>
    <w:p w14:paraId="4D5300BC" w14:textId="77777777" w:rsidR="00BF3639" w:rsidRPr="00082F4D" w:rsidRDefault="00BF5374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 xml:space="preserve">1.1 </w:t>
      </w:r>
      <w:r w:rsidRPr="00082F4D">
        <w:rPr>
          <w:sz w:val="24"/>
          <w:szCs w:val="24"/>
        </w:rPr>
        <w:tab/>
      </w:r>
      <w:r w:rsidRPr="00082F4D">
        <w:rPr>
          <w:sz w:val="24"/>
          <w:szCs w:val="24"/>
        </w:rPr>
        <w:tab/>
      </w:r>
      <w:r w:rsidR="00BF3639" w:rsidRPr="00082F4D">
        <w:rPr>
          <w:sz w:val="24"/>
          <w:szCs w:val="24"/>
        </w:rPr>
        <w:t>Vorstellung des Trägers</w:t>
      </w:r>
    </w:p>
    <w:p w14:paraId="04500DC8" w14:textId="77777777" w:rsidR="00BF5374" w:rsidRDefault="000A189C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>1.2</w:t>
      </w:r>
      <w:r w:rsidR="00BF5374" w:rsidRPr="00082F4D">
        <w:rPr>
          <w:sz w:val="24"/>
          <w:szCs w:val="24"/>
        </w:rPr>
        <w:t xml:space="preserve"> </w:t>
      </w:r>
      <w:r w:rsidR="00BF5374" w:rsidRPr="00082F4D">
        <w:rPr>
          <w:sz w:val="24"/>
          <w:szCs w:val="24"/>
        </w:rPr>
        <w:tab/>
      </w:r>
      <w:r w:rsidR="00BF5374" w:rsidRPr="00082F4D">
        <w:rPr>
          <w:sz w:val="24"/>
          <w:szCs w:val="24"/>
        </w:rPr>
        <w:tab/>
        <w:t>Organigramm</w:t>
      </w:r>
    </w:p>
    <w:p w14:paraId="1A0350F3" w14:textId="77777777" w:rsidR="00DF6541" w:rsidRDefault="00DF6541" w:rsidP="00082F4D">
      <w:pPr>
        <w:pStyle w:val="KeinLeerraum"/>
        <w:rPr>
          <w:sz w:val="24"/>
          <w:szCs w:val="24"/>
        </w:rPr>
      </w:pPr>
    </w:p>
    <w:p w14:paraId="7651723E" w14:textId="77777777" w:rsidR="00FE1511" w:rsidRPr="00082F4D" w:rsidRDefault="00FE1511" w:rsidP="00082F4D">
      <w:pPr>
        <w:pStyle w:val="KeinLeerraum"/>
        <w:rPr>
          <w:sz w:val="24"/>
          <w:szCs w:val="24"/>
        </w:rPr>
      </w:pPr>
    </w:p>
    <w:p w14:paraId="0E2D7133" w14:textId="77777777" w:rsidR="00BF3639" w:rsidRPr="00082F4D" w:rsidRDefault="00BF3639" w:rsidP="00082F4D">
      <w:pPr>
        <w:pStyle w:val="KeinLeerraum"/>
        <w:rPr>
          <w:b/>
          <w:sz w:val="24"/>
          <w:szCs w:val="24"/>
        </w:rPr>
      </w:pPr>
      <w:r w:rsidRPr="00082F4D">
        <w:rPr>
          <w:b/>
          <w:sz w:val="24"/>
          <w:szCs w:val="24"/>
        </w:rPr>
        <w:t>2</w:t>
      </w:r>
      <w:r w:rsidR="00BF5374" w:rsidRPr="00082F4D">
        <w:rPr>
          <w:b/>
          <w:sz w:val="24"/>
          <w:szCs w:val="24"/>
        </w:rPr>
        <w:tab/>
      </w:r>
      <w:r w:rsidR="00BF5374" w:rsidRPr="00082F4D">
        <w:rPr>
          <w:b/>
          <w:sz w:val="24"/>
          <w:szCs w:val="24"/>
        </w:rPr>
        <w:tab/>
      </w:r>
      <w:r w:rsidRPr="00082F4D">
        <w:rPr>
          <w:b/>
          <w:sz w:val="24"/>
          <w:szCs w:val="24"/>
        </w:rPr>
        <w:t>Ziele</w:t>
      </w:r>
    </w:p>
    <w:p w14:paraId="005C6635" w14:textId="77777777" w:rsidR="00BF3639" w:rsidRPr="00082F4D" w:rsidRDefault="000A189C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>2.1</w:t>
      </w:r>
      <w:r w:rsidR="00BF5374" w:rsidRPr="00082F4D">
        <w:rPr>
          <w:sz w:val="24"/>
          <w:szCs w:val="24"/>
        </w:rPr>
        <w:tab/>
      </w:r>
      <w:r w:rsidR="00BF5374" w:rsidRPr="00082F4D">
        <w:rPr>
          <w:sz w:val="24"/>
          <w:szCs w:val="24"/>
        </w:rPr>
        <w:tab/>
        <w:t>Zielgruppen und Aufnahmekriterien</w:t>
      </w:r>
    </w:p>
    <w:p w14:paraId="73C9A6F7" w14:textId="501DB188" w:rsidR="00BF5374" w:rsidRDefault="00BF5374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 xml:space="preserve">2.2 </w:t>
      </w:r>
      <w:r w:rsidRPr="00082F4D">
        <w:rPr>
          <w:sz w:val="24"/>
          <w:szCs w:val="24"/>
        </w:rPr>
        <w:tab/>
      </w:r>
      <w:r w:rsidRPr="00082F4D">
        <w:rPr>
          <w:sz w:val="24"/>
          <w:szCs w:val="24"/>
        </w:rPr>
        <w:tab/>
      </w:r>
      <w:r w:rsidR="0075469B" w:rsidRPr="0075469B">
        <w:rPr>
          <w:sz w:val="24"/>
          <w:szCs w:val="24"/>
        </w:rPr>
        <w:t>Leitbild</w:t>
      </w:r>
    </w:p>
    <w:p w14:paraId="0C45407D" w14:textId="77777777" w:rsidR="00DF6541" w:rsidRDefault="00DF6541" w:rsidP="00082F4D">
      <w:pPr>
        <w:pStyle w:val="KeinLeerraum"/>
        <w:rPr>
          <w:sz w:val="24"/>
          <w:szCs w:val="24"/>
        </w:rPr>
      </w:pPr>
    </w:p>
    <w:p w14:paraId="2D989B67" w14:textId="77777777" w:rsidR="00FE1511" w:rsidRPr="00082F4D" w:rsidRDefault="00FE1511" w:rsidP="00082F4D">
      <w:pPr>
        <w:pStyle w:val="KeinLeerraum"/>
        <w:rPr>
          <w:sz w:val="24"/>
          <w:szCs w:val="24"/>
        </w:rPr>
      </w:pPr>
    </w:p>
    <w:p w14:paraId="1A1735EA" w14:textId="77777777" w:rsidR="007927AD" w:rsidRPr="00082F4D" w:rsidRDefault="007927AD" w:rsidP="00082F4D">
      <w:pPr>
        <w:pStyle w:val="KeinLeerraum"/>
        <w:rPr>
          <w:b/>
          <w:sz w:val="24"/>
          <w:szCs w:val="24"/>
        </w:rPr>
      </w:pPr>
      <w:r w:rsidRPr="00082F4D">
        <w:rPr>
          <w:b/>
          <w:sz w:val="24"/>
          <w:szCs w:val="24"/>
        </w:rPr>
        <w:t>3</w:t>
      </w:r>
      <w:r w:rsidR="00A64477" w:rsidRPr="00082F4D">
        <w:rPr>
          <w:b/>
          <w:sz w:val="24"/>
          <w:szCs w:val="24"/>
        </w:rPr>
        <w:t xml:space="preserve"> </w:t>
      </w:r>
      <w:r w:rsidR="00A64477" w:rsidRPr="00082F4D">
        <w:rPr>
          <w:b/>
          <w:sz w:val="24"/>
          <w:szCs w:val="24"/>
        </w:rPr>
        <w:tab/>
      </w:r>
      <w:r w:rsidR="00A64477" w:rsidRPr="00082F4D">
        <w:rPr>
          <w:b/>
          <w:sz w:val="24"/>
          <w:szCs w:val="24"/>
        </w:rPr>
        <w:tab/>
        <w:t>Bedarfsprüfung</w:t>
      </w:r>
    </w:p>
    <w:p w14:paraId="077C0E54" w14:textId="77777777" w:rsidR="00A64477" w:rsidRPr="00082F4D" w:rsidRDefault="00A64477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 xml:space="preserve">3.1 </w:t>
      </w:r>
      <w:r w:rsidRPr="00082F4D">
        <w:rPr>
          <w:sz w:val="24"/>
          <w:szCs w:val="24"/>
        </w:rPr>
        <w:tab/>
      </w:r>
      <w:r w:rsidRPr="00082F4D">
        <w:rPr>
          <w:sz w:val="24"/>
          <w:szCs w:val="24"/>
        </w:rPr>
        <w:tab/>
        <w:t>Bedarfsplanung</w:t>
      </w:r>
    </w:p>
    <w:p w14:paraId="3D3E6875" w14:textId="77777777" w:rsidR="00A64477" w:rsidRPr="00082F4D" w:rsidRDefault="00A64477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>3.2</w:t>
      </w:r>
      <w:r w:rsidRPr="00082F4D">
        <w:rPr>
          <w:sz w:val="24"/>
          <w:szCs w:val="24"/>
        </w:rPr>
        <w:tab/>
      </w:r>
      <w:r w:rsidRPr="00082F4D">
        <w:rPr>
          <w:sz w:val="24"/>
          <w:szCs w:val="24"/>
        </w:rPr>
        <w:tab/>
        <w:t>Beschreibung des Einzugsbereiches</w:t>
      </w:r>
    </w:p>
    <w:p w14:paraId="1E3A3655" w14:textId="77777777" w:rsidR="00A64477" w:rsidRPr="00082F4D" w:rsidRDefault="00A64477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 xml:space="preserve">3.3 </w:t>
      </w:r>
      <w:r w:rsidRPr="00082F4D">
        <w:rPr>
          <w:sz w:val="24"/>
          <w:szCs w:val="24"/>
        </w:rPr>
        <w:tab/>
      </w:r>
      <w:r w:rsidRPr="00082F4D">
        <w:rPr>
          <w:sz w:val="24"/>
          <w:szCs w:val="24"/>
        </w:rPr>
        <w:tab/>
        <w:t>Bedarfsanalyse</w:t>
      </w:r>
    </w:p>
    <w:p w14:paraId="3A432EF3" w14:textId="77777777" w:rsidR="00A64477" w:rsidRPr="00082F4D" w:rsidRDefault="00A64477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 xml:space="preserve">3.3.1 </w:t>
      </w:r>
      <w:r w:rsidRPr="00082F4D">
        <w:rPr>
          <w:sz w:val="24"/>
          <w:szCs w:val="24"/>
        </w:rPr>
        <w:tab/>
      </w:r>
      <w:r w:rsidRPr="00082F4D">
        <w:rPr>
          <w:sz w:val="24"/>
          <w:szCs w:val="24"/>
        </w:rPr>
        <w:tab/>
        <w:t>Erhebung bei potentiellen Einweisern</w:t>
      </w:r>
    </w:p>
    <w:p w14:paraId="3E6CF279" w14:textId="77777777" w:rsidR="00A64477" w:rsidRPr="00082F4D" w:rsidRDefault="00A64477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lastRenderedPageBreak/>
        <w:t xml:space="preserve">3.3.2 </w:t>
      </w:r>
      <w:r w:rsidRPr="00082F4D">
        <w:rPr>
          <w:sz w:val="24"/>
          <w:szCs w:val="24"/>
        </w:rPr>
        <w:tab/>
      </w:r>
      <w:r w:rsidRPr="00082F4D">
        <w:rPr>
          <w:sz w:val="24"/>
          <w:szCs w:val="24"/>
        </w:rPr>
        <w:tab/>
        <w:t>Statistische Daten</w:t>
      </w:r>
    </w:p>
    <w:p w14:paraId="749EEFC2" w14:textId="77777777" w:rsidR="00A64477" w:rsidRPr="00082F4D" w:rsidRDefault="0093544E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 xml:space="preserve">3.3.3 </w:t>
      </w:r>
      <w:r w:rsidRPr="00082F4D">
        <w:rPr>
          <w:sz w:val="24"/>
          <w:szCs w:val="24"/>
        </w:rPr>
        <w:tab/>
      </w:r>
      <w:r w:rsidRPr="00082F4D">
        <w:rPr>
          <w:sz w:val="24"/>
          <w:szCs w:val="24"/>
        </w:rPr>
        <w:tab/>
        <w:t>S</w:t>
      </w:r>
      <w:r w:rsidR="00A64477" w:rsidRPr="00082F4D">
        <w:rPr>
          <w:sz w:val="24"/>
          <w:szCs w:val="24"/>
        </w:rPr>
        <w:t xml:space="preserve">tationäre </w:t>
      </w:r>
      <w:r w:rsidRPr="00082F4D">
        <w:rPr>
          <w:sz w:val="24"/>
          <w:szCs w:val="24"/>
        </w:rPr>
        <w:t xml:space="preserve">und ambulante </w:t>
      </w:r>
      <w:r w:rsidR="00A64477" w:rsidRPr="00082F4D">
        <w:rPr>
          <w:sz w:val="24"/>
          <w:szCs w:val="24"/>
        </w:rPr>
        <w:t xml:space="preserve">Hospiz- und Palliativversorgung in der Region </w:t>
      </w:r>
    </w:p>
    <w:p w14:paraId="1060E396" w14:textId="77777777" w:rsidR="007927AD" w:rsidRDefault="000A189C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>3.4</w:t>
      </w:r>
      <w:r w:rsidR="00A64477" w:rsidRPr="00082F4D">
        <w:rPr>
          <w:sz w:val="24"/>
          <w:szCs w:val="24"/>
        </w:rPr>
        <w:tab/>
      </w:r>
      <w:r w:rsidR="00A64477" w:rsidRPr="00082F4D">
        <w:rPr>
          <w:sz w:val="24"/>
          <w:szCs w:val="24"/>
        </w:rPr>
        <w:tab/>
        <w:t>Bedarfsbewertung</w:t>
      </w:r>
    </w:p>
    <w:p w14:paraId="57C7B674" w14:textId="77777777" w:rsidR="00DF6541" w:rsidRDefault="00DF6541" w:rsidP="00082F4D">
      <w:pPr>
        <w:pStyle w:val="KeinLeerraum"/>
        <w:rPr>
          <w:sz w:val="24"/>
          <w:szCs w:val="24"/>
        </w:rPr>
      </w:pPr>
    </w:p>
    <w:p w14:paraId="528E8107" w14:textId="77777777" w:rsidR="00FE1511" w:rsidRPr="00082F4D" w:rsidRDefault="00FE1511" w:rsidP="00082F4D">
      <w:pPr>
        <w:pStyle w:val="KeinLeerraum"/>
        <w:rPr>
          <w:sz w:val="24"/>
          <w:szCs w:val="24"/>
        </w:rPr>
      </w:pPr>
    </w:p>
    <w:p w14:paraId="70079994" w14:textId="77777777" w:rsidR="007927AD" w:rsidRPr="00082F4D" w:rsidRDefault="00A64477" w:rsidP="00082F4D">
      <w:pPr>
        <w:pStyle w:val="KeinLeerraum"/>
        <w:rPr>
          <w:b/>
          <w:sz w:val="24"/>
          <w:szCs w:val="24"/>
        </w:rPr>
      </w:pPr>
      <w:r w:rsidRPr="00082F4D">
        <w:rPr>
          <w:b/>
          <w:sz w:val="24"/>
          <w:szCs w:val="24"/>
        </w:rPr>
        <w:t xml:space="preserve">4 </w:t>
      </w:r>
      <w:r w:rsidRPr="00082F4D">
        <w:rPr>
          <w:b/>
          <w:sz w:val="24"/>
          <w:szCs w:val="24"/>
        </w:rPr>
        <w:tab/>
      </w:r>
      <w:r w:rsidRPr="00082F4D">
        <w:rPr>
          <w:b/>
          <w:sz w:val="24"/>
          <w:szCs w:val="24"/>
        </w:rPr>
        <w:tab/>
        <w:t xml:space="preserve">Darstellung der </w:t>
      </w:r>
      <w:r w:rsidR="00366EF0">
        <w:rPr>
          <w:b/>
          <w:sz w:val="24"/>
          <w:szCs w:val="24"/>
        </w:rPr>
        <w:t>Hospize</w:t>
      </w:r>
      <w:r w:rsidRPr="00082F4D">
        <w:rPr>
          <w:b/>
          <w:sz w:val="24"/>
          <w:szCs w:val="24"/>
        </w:rPr>
        <w:t>inrichtung</w:t>
      </w:r>
    </w:p>
    <w:p w14:paraId="6E9BA36C" w14:textId="77777777" w:rsidR="007927AD" w:rsidRPr="00082F4D" w:rsidRDefault="00775CB6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 xml:space="preserve">4.1 </w:t>
      </w:r>
      <w:r w:rsidRPr="00082F4D">
        <w:rPr>
          <w:sz w:val="24"/>
          <w:szCs w:val="24"/>
        </w:rPr>
        <w:tab/>
      </w:r>
      <w:r w:rsidRPr="00082F4D">
        <w:rPr>
          <w:sz w:val="24"/>
          <w:szCs w:val="24"/>
        </w:rPr>
        <w:tab/>
        <w:t>Einrichtungsstruktur</w:t>
      </w:r>
    </w:p>
    <w:p w14:paraId="63D94C5C" w14:textId="063E2AF9" w:rsidR="00775CB6" w:rsidRPr="00082F4D" w:rsidRDefault="00775CB6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 xml:space="preserve">4.1.1 </w:t>
      </w:r>
      <w:r w:rsidRPr="00082F4D">
        <w:rPr>
          <w:sz w:val="24"/>
          <w:szCs w:val="24"/>
        </w:rPr>
        <w:tab/>
      </w:r>
      <w:r w:rsidRPr="00082F4D">
        <w:rPr>
          <w:sz w:val="24"/>
          <w:szCs w:val="24"/>
        </w:rPr>
        <w:tab/>
        <w:t>Lage</w:t>
      </w:r>
      <w:r w:rsidR="00551331">
        <w:rPr>
          <w:sz w:val="24"/>
          <w:szCs w:val="24"/>
        </w:rPr>
        <w:t xml:space="preserve">, </w:t>
      </w:r>
      <w:r w:rsidR="00DF6541">
        <w:rPr>
          <w:sz w:val="24"/>
          <w:szCs w:val="24"/>
        </w:rPr>
        <w:t>Gebäude</w:t>
      </w:r>
    </w:p>
    <w:p w14:paraId="22535571" w14:textId="77777777" w:rsidR="007927AD" w:rsidRPr="00082F4D" w:rsidRDefault="00775CB6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 xml:space="preserve">4.1.3 </w:t>
      </w:r>
      <w:r w:rsidRPr="00082F4D">
        <w:rPr>
          <w:sz w:val="24"/>
          <w:szCs w:val="24"/>
        </w:rPr>
        <w:tab/>
      </w:r>
      <w:r w:rsidRPr="00082F4D">
        <w:rPr>
          <w:sz w:val="24"/>
          <w:szCs w:val="24"/>
        </w:rPr>
        <w:tab/>
        <w:t>Raumkonzept</w:t>
      </w:r>
    </w:p>
    <w:p w14:paraId="424D1F1E" w14:textId="77777777" w:rsidR="007927AD" w:rsidRPr="00082F4D" w:rsidRDefault="008D65F3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 xml:space="preserve">4.1.3.2 </w:t>
      </w:r>
      <w:r>
        <w:rPr>
          <w:sz w:val="24"/>
          <w:szCs w:val="24"/>
        </w:rPr>
        <w:tab/>
      </w:r>
      <w:r w:rsidR="009A0168" w:rsidRPr="00082F4D">
        <w:rPr>
          <w:sz w:val="24"/>
          <w:szCs w:val="24"/>
        </w:rPr>
        <w:t>Gästezimmer</w:t>
      </w:r>
    </w:p>
    <w:p w14:paraId="23AF8C01" w14:textId="77777777" w:rsidR="007927AD" w:rsidRPr="00082F4D" w:rsidRDefault="009A0168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 xml:space="preserve">4.1.3.3 </w:t>
      </w:r>
      <w:r w:rsidRPr="00082F4D">
        <w:rPr>
          <w:sz w:val="24"/>
          <w:szCs w:val="24"/>
        </w:rPr>
        <w:tab/>
        <w:t>Aufenthalts- und Kommunikationsbereich</w:t>
      </w:r>
    </w:p>
    <w:p w14:paraId="209ACE7E" w14:textId="77777777" w:rsidR="009A0168" w:rsidRPr="00082F4D" w:rsidRDefault="009A0168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 xml:space="preserve">4.1.3.4 </w:t>
      </w:r>
      <w:r w:rsidRPr="00082F4D">
        <w:rPr>
          <w:sz w:val="24"/>
          <w:szCs w:val="24"/>
        </w:rPr>
        <w:tab/>
        <w:t>Angehörigen-Zimmer</w:t>
      </w:r>
    </w:p>
    <w:p w14:paraId="6DF0803A" w14:textId="77777777" w:rsidR="009A0168" w:rsidRDefault="00AF4E33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 xml:space="preserve">4.1.3.5 </w:t>
      </w:r>
      <w:r w:rsidRPr="00082F4D">
        <w:rPr>
          <w:sz w:val="24"/>
          <w:szCs w:val="24"/>
        </w:rPr>
        <w:tab/>
        <w:t>Funktions- und Nebenräume</w:t>
      </w:r>
    </w:p>
    <w:p w14:paraId="23AF5F14" w14:textId="77777777" w:rsidR="00DF6541" w:rsidRDefault="00DF6541" w:rsidP="00082F4D">
      <w:pPr>
        <w:pStyle w:val="KeinLeerraum"/>
        <w:rPr>
          <w:sz w:val="24"/>
          <w:szCs w:val="24"/>
        </w:rPr>
      </w:pPr>
    </w:p>
    <w:p w14:paraId="3FF8D5BD" w14:textId="77777777" w:rsidR="00FE1511" w:rsidRPr="00082F4D" w:rsidRDefault="00FE1511" w:rsidP="00082F4D">
      <w:pPr>
        <w:pStyle w:val="KeinLeerraum"/>
        <w:rPr>
          <w:sz w:val="24"/>
          <w:szCs w:val="24"/>
        </w:rPr>
      </w:pPr>
    </w:p>
    <w:p w14:paraId="3E7423B6" w14:textId="77777777" w:rsidR="007927AD" w:rsidRPr="00082F4D" w:rsidRDefault="00AF4E33" w:rsidP="00082F4D">
      <w:pPr>
        <w:pStyle w:val="KeinLeerraum"/>
        <w:rPr>
          <w:b/>
          <w:sz w:val="24"/>
          <w:szCs w:val="24"/>
        </w:rPr>
      </w:pPr>
      <w:r w:rsidRPr="00082F4D">
        <w:rPr>
          <w:b/>
          <w:sz w:val="24"/>
          <w:szCs w:val="24"/>
        </w:rPr>
        <w:t xml:space="preserve">5 </w:t>
      </w:r>
      <w:r w:rsidRPr="00082F4D">
        <w:rPr>
          <w:b/>
          <w:sz w:val="24"/>
          <w:szCs w:val="24"/>
        </w:rPr>
        <w:tab/>
      </w:r>
      <w:r w:rsidRPr="00082F4D">
        <w:rPr>
          <w:b/>
          <w:sz w:val="24"/>
          <w:szCs w:val="24"/>
        </w:rPr>
        <w:tab/>
        <w:t>Pflege- und Therapiekonzept</w:t>
      </w:r>
    </w:p>
    <w:p w14:paraId="50E6CC5E" w14:textId="67879ADC" w:rsidR="007927AD" w:rsidRDefault="000A189C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>5.1</w:t>
      </w:r>
      <w:r w:rsidR="00AF4E33" w:rsidRPr="00082F4D">
        <w:rPr>
          <w:sz w:val="24"/>
          <w:szCs w:val="24"/>
        </w:rPr>
        <w:t xml:space="preserve"> </w:t>
      </w:r>
      <w:r w:rsidR="00AF4E33" w:rsidRPr="00082F4D">
        <w:rPr>
          <w:sz w:val="24"/>
          <w:szCs w:val="24"/>
        </w:rPr>
        <w:tab/>
      </w:r>
      <w:r w:rsidR="00AF4E33" w:rsidRPr="00082F4D">
        <w:rPr>
          <w:sz w:val="24"/>
          <w:szCs w:val="24"/>
        </w:rPr>
        <w:tab/>
        <w:t>Wünsche und Bedürfnisse Schwerstkranker und Sterbender</w:t>
      </w:r>
    </w:p>
    <w:p w14:paraId="584CE088" w14:textId="596A6087" w:rsidR="0075469B" w:rsidRPr="00082F4D" w:rsidRDefault="0075469B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5.2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Pflegerisch- therapeutische Konzepte</w:t>
      </w:r>
    </w:p>
    <w:p w14:paraId="0FA40D78" w14:textId="26460702" w:rsidR="004C78E7" w:rsidRPr="00082F4D" w:rsidRDefault="000A189C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>5.</w:t>
      </w:r>
      <w:r w:rsidR="0075469B">
        <w:rPr>
          <w:sz w:val="24"/>
          <w:szCs w:val="24"/>
        </w:rPr>
        <w:t>3</w:t>
      </w:r>
      <w:r w:rsidR="004C78E7" w:rsidRPr="00082F4D">
        <w:rPr>
          <w:sz w:val="24"/>
          <w:szCs w:val="24"/>
        </w:rPr>
        <w:tab/>
      </w:r>
      <w:r w:rsidR="004C78E7" w:rsidRPr="00082F4D">
        <w:rPr>
          <w:sz w:val="24"/>
          <w:szCs w:val="24"/>
        </w:rPr>
        <w:tab/>
        <w:t>Integration von Angehörigen</w:t>
      </w:r>
    </w:p>
    <w:p w14:paraId="23A55B7C" w14:textId="5749F6B5" w:rsidR="000A189C" w:rsidRDefault="000A189C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>5.</w:t>
      </w:r>
      <w:r w:rsidR="00DF6541">
        <w:rPr>
          <w:sz w:val="24"/>
          <w:szCs w:val="24"/>
        </w:rPr>
        <w:t>4</w:t>
      </w:r>
      <w:r w:rsidRPr="00082F4D">
        <w:rPr>
          <w:sz w:val="24"/>
          <w:szCs w:val="24"/>
        </w:rPr>
        <w:t xml:space="preserve"> </w:t>
      </w:r>
      <w:r w:rsidRPr="00082F4D">
        <w:rPr>
          <w:sz w:val="24"/>
          <w:szCs w:val="24"/>
        </w:rPr>
        <w:tab/>
      </w:r>
      <w:r w:rsidRPr="00082F4D">
        <w:rPr>
          <w:sz w:val="24"/>
          <w:szCs w:val="24"/>
        </w:rPr>
        <w:tab/>
        <w:t>Betreuung</w:t>
      </w:r>
    </w:p>
    <w:p w14:paraId="4B8A5C03" w14:textId="77777777" w:rsidR="00DF6541" w:rsidRDefault="00DF6541" w:rsidP="00082F4D">
      <w:pPr>
        <w:pStyle w:val="KeinLeerraum"/>
        <w:rPr>
          <w:sz w:val="24"/>
          <w:szCs w:val="24"/>
        </w:rPr>
      </w:pPr>
    </w:p>
    <w:p w14:paraId="482C9897" w14:textId="77777777" w:rsidR="00FE1511" w:rsidRDefault="00FE1511" w:rsidP="00082F4D">
      <w:pPr>
        <w:pStyle w:val="KeinLeerraum"/>
        <w:rPr>
          <w:sz w:val="24"/>
          <w:szCs w:val="24"/>
        </w:rPr>
      </w:pPr>
    </w:p>
    <w:p w14:paraId="71E6A607" w14:textId="77777777" w:rsidR="00FE1511" w:rsidRDefault="00FE1511" w:rsidP="00082F4D">
      <w:pPr>
        <w:pStyle w:val="KeinLeerraum"/>
        <w:rPr>
          <w:sz w:val="24"/>
          <w:szCs w:val="24"/>
        </w:rPr>
      </w:pPr>
    </w:p>
    <w:p w14:paraId="387C5E31" w14:textId="77777777" w:rsidR="00FE1511" w:rsidRDefault="00FE1511" w:rsidP="00082F4D">
      <w:pPr>
        <w:pStyle w:val="KeinLeerraum"/>
        <w:rPr>
          <w:sz w:val="24"/>
          <w:szCs w:val="24"/>
        </w:rPr>
      </w:pPr>
    </w:p>
    <w:p w14:paraId="16365D30" w14:textId="77777777" w:rsidR="00FE1511" w:rsidRPr="00082F4D" w:rsidRDefault="00FE1511" w:rsidP="00082F4D">
      <w:pPr>
        <w:pStyle w:val="KeinLeerraum"/>
        <w:rPr>
          <w:sz w:val="24"/>
          <w:szCs w:val="24"/>
        </w:rPr>
      </w:pPr>
    </w:p>
    <w:p w14:paraId="19B361F1" w14:textId="77777777" w:rsidR="000A189C" w:rsidRPr="00082F4D" w:rsidRDefault="000A189C" w:rsidP="00082F4D">
      <w:pPr>
        <w:pStyle w:val="KeinLeerraum"/>
        <w:rPr>
          <w:b/>
          <w:sz w:val="24"/>
          <w:szCs w:val="24"/>
        </w:rPr>
      </w:pPr>
      <w:r w:rsidRPr="00082F4D">
        <w:rPr>
          <w:b/>
          <w:sz w:val="24"/>
          <w:szCs w:val="24"/>
        </w:rPr>
        <w:t xml:space="preserve">6 </w:t>
      </w:r>
      <w:r w:rsidRPr="00082F4D">
        <w:rPr>
          <w:b/>
          <w:sz w:val="24"/>
          <w:szCs w:val="24"/>
        </w:rPr>
        <w:tab/>
      </w:r>
      <w:r w:rsidRPr="00082F4D">
        <w:rPr>
          <w:b/>
          <w:sz w:val="24"/>
          <w:szCs w:val="24"/>
        </w:rPr>
        <w:tab/>
      </w:r>
      <w:r w:rsidR="008D65F3">
        <w:rPr>
          <w:b/>
          <w:sz w:val="24"/>
          <w:szCs w:val="24"/>
        </w:rPr>
        <w:t xml:space="preserve">Palliatives </w:t>
      </w:r>
      <w:r w:rsidRPr="00082F4D">
        <w:rPr>
          <w:b/>
          <w:sz w:val="24"/>
          <w:szCs w:val="24"/>
        </w:rPr>
        <w:t>Leistungsangebot und Leistungsspektrum</w:t>
      </w:r>
    </w:p>
    <w:p w14:paraId="11C10F61" w14:textId="77777777" w:rsidR="000A189C" w:rsidRPr="00082F4D" w:rsidRDefault="000A189C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 xml:space="preserve">6.1 </w:t>
      </w:r>
      <w:r w:rsidRPr="00082F4D">
        <w:rPr>
          <w:sz w:val="24"/>
          <w:szCs w:val="24"/>
        </w:rPr>
        <w:tab/>
      </w:r>
      <w:r w:rsidRPr="00082F4D">
        <w:rPr>
          <w:sz w:val="24"/>
          <w:szCs w:val="24"/>
        </w:rPr>
        <w:tab/>
        <w:t>Grund- und Behandlungspflege</w:t>
      </w:r>
    </w:p>
    <w:p w14:paraId="3677B1E3" w14:textId="77777777" w:rsidR="000A189C" w:rsidRPr="00082F4D" w:rsidRDefault="000A189C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>6.</w:t>
      </w:r>
      <w:r w:rsidR="003A0ECB">
        <w:rPr>
          <w:sz w:val="24"/>
          <w:szCs w:val="24"/>
        </w:rPr>
        <w:t>2</w:t>
      </w:r>
      <w:r w:rsidRPr="00082F4D">
        <w:rPr>
          <w:sz w:val="24"/>
          <w:szCs w:val="24"/>
        </w:rPr>
        <w:t xml:space="preserve"> </w:t>
      </w:r>
      <w:r w:rsidRPr="00082F4D">
        <w:rPr>
          <w:sz w:val="24"/>
          <w:szCs w:val="24"/>
        </w:rPr>
        <w:tab/>
      </w:r>
      <w:r w:rsidRPr="00082F4D">
        <w:rPr>
          <w:sz w:val="24"/>
          <w:szCs w:val="24"/>
        </w:rPr>
        <w:tab/>
        <w:t>Symptomkontrolle und Krisenmanagement</w:t>
      </w:r>
    </w:p>
    <w:p w14:paraId="28F02D67" w14:textId="77777777" w:rsidR="000A189C" w:rsidRPr="00082F4D" w:rsidRDefault="003A0ECB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6.3</w:t>
      </w:r>
      <w:r w:rsidR="000A189C" w:rsidRPr="00082F4D">
        <w:rPr>
          <w:sz w:val="24"/>
          <w:szCs w:val="24"/>
        </w:rPr>
        <w:t xml:space="preserve"> </w:t>
      </w:r>
      <w:r w:rsidR="000A189C" w:rsidRPr="00082F4D">
        <w:rPr>
          <w:sz w:val="24"/>
          <w:szCs w:val="24"/>
        </w:rPr>
        <w:tab/>
      </w:r>
      <w:r w:rsidR="000A189C" w:rsidRPr="00082F4D">
        <w:rPr>
          <w:sz w:val="24"/>
          <w:szCs w:val="24"/>
        </w:rPr>
        <w:tab/>
        <w:t>Psychosoziale Betreuung</w:t>
      </w:r>
    </w:p>
    <w:p w14:paraId="210A9D64" w14:textId="77777777" w:rsidR="00966A3B" w:rsidRPr="00082F4D" w:rsidRDefault="003A0ECB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6.4</w:t>
      </w:r>
      <w:r w:rsidR="00966A3B" w:rsidRPr="00082F4D">
        <w:rPr>
          <w:sz w:val="24"/>
          <w:szCs w:val="24"/>
        </w:rPr>
        <w:t xml:space="preserve"> </w:t>
      </w:r>
      <w:r w:rsidR="00966A3B" w:rsidRPr="00082F4D">
        <w:rPr>
          <w:sz w:val="24"/>
          <w:szCs w:val="24"/>
        </w:rPr>
        <w:tab/>
      </w:r>
      <w:r w:rsidR="00966A3B" w:rsidRPr="00082F4D">
        <w:rPr>
          <w:sz w:val="24"/>
          <w:szCs w:val="24"/>
        </w:rPr>
        <w:tab/>
        <w:t>Seelsorglich-spirituelle Begleitung</w:t>
      </w:r>
    </w:p>
    <w:p w14:paraId="2F44B80E" w14:textId="77777777" w:rsidR="00E77CC3" w:rsidRPr="00082F4D" w:rsidRDefault="00E77CC3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 xml:space="preserve">6.5 </w:t>
      </w:r>
      <w:r w:rsidRPr="00082F4D">
        <w:rPr>
          <w:sz w:val="24"/>
          <w:szCs w:val="24"/>
        </w:rPr>
        <w:tab/>
      </w:r>
      <w:r w:rsidRPr="00082F4D">
        <w:rPr>
          <w:sz w:val="24"/>
          <w:szCs w:val="24"/>
        </w:rPr>
        <w:tab/>
        <w:t>Sterbe- und Trauerbegleitung</w:t>
      </w:r>
    </w:p>
    <w:p w14:paraId="062F8871" w14:textId="3D148DD3" w:rsidR="00FE1511" w:rsidRDefault="00E77CC3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 xml:space="preserve">6.6 </w:t>
      </w:r>
      <w:r w:rsidRPr="00082F4D">
        <w:rPr>
          <w:sz w:val="24"/>
          <w:szCs w:val="24"/>
        </w:rPr>
        <w:tab/>
      </w:r>
      <w:r w:rsidRPr="00082F4D">
        <w:rPr>
          <w:sz w:val="24"/>
          <w:szCs w:val="24"/>
        </w:rPr>
        <w:tab/>
      </w:r>
      <w:r w:rsidR="00FE1511">
        <w:rPr>
          <w:sz w:val="24"/>
          <w:szCs w:val="24"/>
        </w:rPr>
        <w:t xml:space="preserve">Umgang mit </w:t>
      </w:r>
      <w:r w:rsidR="0075469B">
        <w:rPr>
          <w:sz w:val="24"/>
          <w:szCs w:val="24"/>
        </w:rPr>
        <w:t>d</w:t>
      </w:r>
      <w:r w:rsidR="00FE1511">
        <w:rPr>
          <w:sz w:val="24"/>
          <w:szCs w:val="24"/>
        </w:rPr>
        <w:t>ementiell erkrankten Hospizgästen</w:t>
      </w:r>
    </w:p>
    <w:p w14:paraId="7A55C9CC" w14:textId="2B899C09" w:rsidR="00E77CC3" w:rsidRPr="00082F4D" w:rsidRDefault="00FE1511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 xml:space="preserve">6.7.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77CC3" w:rsidRPr="00082F4D">
        <w:rPr>
          <w:sz w:val="24"/>
          <w:szCs w:val="24"/>
        </w:rPr>
        <w:t>Zusatzleistungen</w:t>
      </w:r>
    </w:p>
    <w:p w14:paraId="482B99B6" w14:textId="77777777" w:rsidR="00E77CC3" w:rsidRDefault="00E77CC3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 xml:space="preserve">6.7 </w:t>
      </w:r>
      <w:r w:rsidRPr="00082F4D">
        <w:rPr>
          <w:sz w:val="24"/>
          <w:szCs w:val="24"/>
        </w:rPr>
        <w:tab/>
      </w:r>
      <w:r w:rsidRPr="00082F4D">
        <w:rPr>
          <w:sz w:val="24"/>
          <w:szCs w:val="24"/>
        </w:rPr>
        <w:tab/>
        <w:t>Ausstattung mit Sachmitteln in Bezug auf die Leistungserbringung</w:t>
      </w:r>
    </w:p>
    <w:p w14:paraId="15F8CC43" w14:textId="77777777" w:rsidR="00DF6541" w:rsidRDefault="00DF6541" w:rsidP="00082F4D">
      <w:pPr>
        <w:pStyle w:val="KeinLeerraum"/>
        <w:rPr>
          <w:sz w:val="24"/>
          <w:szCs w:val="24"/>
        </w:rPr>
      </w:pPr>
    </w:p>
    <w:p w14:paraId="04C0F2C5" w14:textId="77777777" w:rsidR="00DF6541" w:rsidRPr="00082F4D" w:rsidRDefault="00DF6541" w:rsidP="00082F4D">
      <w:pPr>
        <w:pStyle w:val="KeinLeerraum"/>
        <w:rPr>
          <w:sz w:val="24"/>
          <w:szCs w:val="24"/>
        </w:rPr>
      </w:pPr>
    </w:p>
    <w:p w14:paraId="4BB4A5AC" w14:textId="77777777" w:rsidR="00E85FFD" w:rsidRPr="008D65F3" w:rsidRDefault="008D65F3" w:rsidP="00082F4D">
      <w:pPr>
        <w:pStyle w:val="KeinLeerraum"/>
        <w:rPr>
          <w:b/>
          <w:sz w:val="24"/>
          <w:szCs w:val="24"/>
        </w:rPr>
      </w:pPr>
      <w:r w:rsidRPr="008D65F3">
        <w:rPr>
          <w:b/>
          <w:sz w:val="24"/>
          <w:szCs w:val="24"/>
        </w:rPr>
        <w:t>7</w:t>
      </w:r>
      <w:r w:rsidR="00E85FFD" w:rsidRPr="008D65F3">
        <w:rPr>
          <w:b/>
          <w:sz w:val="24"/>
          <w:szCs w:val="24"/>
        </w:rPr>
        <w:t xml:space="preserve"> </w:t>
      </w:r>
      <w:r w:rsidR="00E85FFD" w:rsidRPr="008D65F3">
        <w:rPr>
          <w:b/>
          <w:sz w:val="24"/>
          <w:szCs w:val="24"/>
        </w:rPr>
        <w:tab/>
      </w:r>
      <w:r w:rsidR="00E85FFD" w:rsidRPr="008D65F3">
        <w:rPr>
          <w:b/>
          <w:sz w:val="24"/>
          <w:szCs w:val="24"/>
        </w:rPr>
        <w:tab/>
        <w:t>Hauswirtschaftliches Konzept</w:t>
      </w:r>
    </w:p>
    <w:p w14:paraId="6C44870E" w14:textId="77777777" w:rsidR="006B1383" w:rsidRPr="00082F4D" w:rsidRDefault="008D65F3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7.1</w:t>
      </w:r>
      <w:r w:rsidR="00F662E7" w:rsidRPr="00082F4D">
        <w:rPr>
          <w:sz w:val="24"/>
          <w:szCs w:val="24"/>
        </w:rPr>
        <w:t xml:space="preserve"> </w:t>
      </w:r>
      <w:r w:rsidR="00F662E7" w:rsidRPr="00082F4D">
        <w:rPr>
          <w:sz w:val="24"/>
          <w:szCs w:val="24"/>
        </w:rPr>
        <w:tab/>
      </w:r>
      <w:r w:rsidR="00F662E7" w:rsidRPr="00082F4D">
        <w:rPr>
          <w:sz w:val="24"/>
          <w:szCs w:val="24"/>
        </w:rPr>
        <w:tab/>
      </w:r>
      <w:r w:rsidR="006B1383" w:rsidRPr="00082F4D">
        <w:rPr>
          <w:sz w:val="24"/>
          <w:szCs w:val="24"/>
        </w:rPr>
        <w:t>Verpflegung</w:t>
      </w:r>
    </w:p>
    <w:p w14:paraId="1BFE208B" w14:textId="77777777" w:rsidR="006B1383" w:rsidRPr="00082F4D" w:rsidRDefault="008D65F3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7</w:t>
      </w:r>
      <w:r w:rsidR="00F662E7" w:rsidRPr="00082F4D">
        <w:rPr>
          <w:sz w:val="24"/>
          <w:szCs w:val="24"/>
        </w:rPr>
        <w:t xml:space="preserve">.2 </w:t>
      </w:r>
      <w:r w:rsidR="00F662E7" w:rsidRPr="00082F4D">
        <w:rPr>
          <w:sz w:val="24"/>
          <w:szCs w:val="24"/>
        </w:rPr>
        <w:tab/>
      </w:r>
      <w:r w:rsidR="00F662E7" w:rsidRPr="00082F4D">
        <w:rPr>
          <w:sz w:val="24"/>
          <w:szCs w:val="24"/>
        </w:rPr>
        <w:tab/>
        <w:t>Reinigung</w:t>
      </w:r>
    </w:p>
    <w:p w14:paraId="7F334318" w14:textId="77777777" w:rsidR="00F662E7" w:rsidRPr="00082F4D" w:rsidRDefault="008D65F3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7</w:t>
      </w:r>
      <w:r w:rsidR="00F662E7" w:rsidRPr="00082F4D">
        <w:rPr>
          <w:sz w:val="24"/>
          <w:szCs w:val="24"/>
        </w:rPr>
        <w:t xml:space="preserve">.3 </w:t>
      </w:r>
      <w:r w:rsidR="00F662E7" w:rsidRPr="00082F4D">
        <w:rPr>
          <w:sz w:val="24"/>
          <w:szCs w:val="24"/>
        </w:rPr>
        <w:tab/>
      </w:r>
      <w:r w:rsidR="00F662E7" w:rsidRPr="00082F4D">
        <w:rPr>
          <w:sz w:val="24"/>
          <w:szCs w:val="24"/>
        </w:rPr>
        <w:tab/>
        <w:t>Wäschepflege</w:t>
      </w:r>
    </w:p>
    <w:p w14:paraId="6CA1DE4F" w14:textId="77777777" w:rsidR="00F662E7" w:rsidRDefault="008D65F3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7.</w:t>
      </w:r>
      <w:r w:rsidR="00F662E7" w:rsidRPr="00082F4D">
        <w:rPr>
          <w:sz w:val="24"/>
          <w:szCs w:val="24"/>
        </w:rPr>
        <w:t xml:space="preserve">4 </w:t>
      </w:r>
      <w:r w:rsidR="00F662E7" w:rsidRPr="00082F4D">
        <w:rPr>
          <w:sz w:val="24"/>
          <w:szCs w:val="24"/>
        </w:rPr>
        <w:tab/>
      </w:r>
      <w:r w:rsidR="00F662E7" w:rsidRPr="00082F4D">
        <w:rPr>
          <w:sz w:val="24"/>
          <w:szCs w:val="24"/>
        </w:rPr>
        <w:tab/>
        <w:t>Haustechnik</w:t>
      </w:r>
    </w:p>
    <w:p w14:paraId="792E2D87" w14:textId="77777777" w:rsidR="00DF6541" w:rsidRDefault="00DF6541" w:rsidP="00082F4D">
      <w:pPr>
        <w:pStyle w:val="KeinLeerraum"/>
        <w:rPr>
          <w:sz w:val="24"/>
          <w:szCs w:val="24"/>
        </w:rPr>
      </w:pPr>
    </w:p>
    <w:p w14:paraId="3EA1B6AE" w14:textId="77777777" w:rsidR="00FE1511" w:rsidRPr="00082F4D" w:rsidRDefault="00FE1511" w:rsidP="00082F4D">
      <w:pPr>
        <w:pStyle w:val="KeinLeerraum"/>
        <w:rPr>
          <w:sz w:val="24"/>
          <w:szCs w:val="24"/>
        </w:rPr>
      </w:pPr>
    </w:p>
    <w:p w14:paraId="18DA80CD" w14:textId="77777777" w:rsidR="005970C2" w:rsidRPr="00082F4D" w:rsidRDefault="008D65F3" w:rsidP="00082F4D">
      <w:pPr>
        <w:pStyle w:val="KeinLeerraum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8</w:t>
      </w:r>
      <w:r w:rsidR="005970C2" w:rsidRPr="00082F4D">
        <w:rPr>
          <w:b/>
          <w:sz w:val="24"/>
          <w:szCs w:val="24"/>
        </w:rPr>
        <w:t xml:space="preserve"> </w:t>
      </w:r>
      <w:r w:rsidR="005970C2" w:rsidRPr="00082F4D">
        <w:rPr>
          <w:b/>
          <w:sz w:val="24"/>
          <w:szCs w:val="24"/>
        </w:rPr>
        <w:tab/>
      </w:r>
      <w:r w:rsidR="005970C2" w:rsidRPr="00082F4D">
        <w:rPr>
          <w:b/>
          <w:sz w:val="24"/>
          <w:szCs w:val="24"/>
        </w:rPr>
        <w:tab/>
        <w:t>Medizinische Versorgung</w:t>
      </w:r>
    </w:p>
    <w:p w14:paraId="118BF4F1" w14:textId="77777777" w:rsidR="005970C2" w:rsidRPr="00082F4D" w:rsidRDefault="000D0BFE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8</w:t>
      </w:r>
      <w:r w:rsidR="00A02854" w:rsidRPr="00082F4D">
        <w:rPr>
          <w:sz w:val="24"/>
          <w:szCs w:val="24"/>
        </w:rPr>
        <w:t xml:space="preserve">.1 </w:t>
      </w:r>
      <w:r w:rsidR="00A02854" w:rsidRPr="00082F4D">
        <w:rPr>
          <w:sz w:val="24"/>
          <w:szCs w:val="24"/>
        </w:rPr>
        <w:tab/>
      </w:r>
      <w:r w:rsidR="00A02854" w:rsidRPr="00082F4D">
        <w:rPr>
          <w:sz w:val="24"/>
          <w:szCs w:val="24"/>
        </w:rPr>
        <w:tab/>
        <w:t>Allgemeinmedizinische Versorgung</w:t>
      </w:r>
    </w:p>
    <w:p w14:paraId="41408B6E" w14:textId="77777777" w:rsidR="00A02854" w:rsidRPr="00082F4D" w:rsidRDefault="000D0BFE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8</w:t>
      </w:r>
      <w:r w:rsidR="00A02854" w:rsidRPr="00082F4D">
        <w:rPr>
          <w:sz w:val="24"/>
          <w:szCs w:val="24"/>
        </w:rPr>
        <w:t xml:space="preserve">.2 </w:t>
      </w:r>
      <w:r w:rsidR="00A02854" w:rsidRPr="00082F4D">
        <w:rPr>
          <w:sz w:val="24"/>
          <w:szCs w:val="24"/>
        </w:rPr>
        <w:tab/>
      </w:r>
      <w:r w:rsidR="00A02854" w:rsidRPr="00082F4D">
        <w:rPr>
          <w:sz w:val="24"/>
          <w:szCs w:val="24"/>
        </w:rPr>
        <w:tab/>
        <w:t>Palliativmedizinische Versorgung</w:t>
      </w:r>
    </w:p>
    <w:p w14:paraId="6431D88B" w14:textId="77777777" w:rsidR="00A02854" w:rsidRDefault="000D0BFE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8</w:t>
      </w:r>
      <w:r w:rsidR="00644031" w:rsidRPr="00082F4D">
        <w:rPr>
          <w:sz w:val="24"/>
          <w:szCs w:val="24"/>
        </w:rPr>
        <w:t xml:space="preserve">.3 </w:t>
      </w:r>
      <w:r w:rsidR="00644031" w:rsidRPr="00082F4D">
        <w:rPr>
          <w:sz w:val="24"/>
          <w:szCs w:val="24"/>
        </w:rPr>
        <w:tab/>
      </w:r>
      <w:r w:rsidR="00644031" w:rsidRPr="00082F4D">
        <w:rPr>
          <w:sz w:val="24"/>
          <w:szCs w:val="24"/>
        </w:rPr>
        <w:tab/>
        <w:t>Medikamentenversorgung</w:t>
      </w:r>
    </w:p>
    <w:p w14:paraId="7B959C8F" w14:textId="77777777" w:rsidR="00DF6541" w:rsidRDefault="00DF6541" w:rsidP="00082F4D">
      <w:pPr>
        <w:pStyle w:val="KeinLeerraum"/>
        <w:rPr>
          <w:sz w:val="24"/>
          <w:szCs w:val="24"/>
        </w:rPr>
      </w:pPr>
    </w:p>
    <w:p w14:paraId="5CEA0C8C" w14:textId="77777777" w:rsidR="00FE1511" w:rsidRPr="00082F4D" w:rsidRDefault="00FE1511" w:rsidP="00082F4D">
      <w:pPr>
        <w:pStyle w:val="KeinLeerraum"/>
        <w:rPr>
          <w:sz w:val="24"/>
          <w:szCs w:val="24"/>
        </w:rPr>
      </w:pPr>
    </w:p>
    <w:p w14:paraId="674D47AD" w14:textId="77777777" w:rsidR="00F446CC" w:rsidRPr="00082F4D" w:rsidRDefault="000D0BFE" w:rsidP="00082F4D">
      <w:pPr>
        <w:pStyle w:val="KeinLeerraum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F446CC" w:rsidRPr="00082F4D">
        <w:rPr>
          <w:b/>
          <w:sz w:val="24"/>
          <w:szCs w:val="24"/>
        </w:rPr>
        <w:t xml:space="preserve"> </w:t>
      </w:r>
      <w:r w:rsidR="00F446CC" w:rsidRPr="00082F4D">
        <w:rPr>
          <w:b/>
          <w:sz w:val="24"/>
          <w:szCs w:val="24"/>
        </w:rPr>
        <w:tab/>
      </w:r>
      <w:r w:rsidR="00F446CC" w:rsidRPr="00082F4D">
        <w:rPr>
          <w:b/>
          <w:sz w:val="24"/>
          <w:szCs w:val="24"/>
        </w:rPr>
        <w:tab/>
        <w:t>Organisation</w:t>
      </w:r>
    </w:p>
    <w:p w14:paraId="1AC3A95E" w14:textId="77777777" w:rsidR="00F446CC" w:rsidRPr="00082F4D" w:rsidRDefault="000D0BFE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9</w:t>
      </w:r>
      <w:r w:rsidR="00F446CC" w:rsidRPr="00082F4D">
        <w:rPr>
          <w:sz w:val="24"/>
          <w:szCs w:val="24"/>
        </w:rPr>
        <w:t xml:space="preserve">.1 </w:t>
      </w:r>
      <w:r w:rsidR="00F446CC" w:rsidRPr="00082F4D">
        <w:rPr>
          <w:sz w:val="24"/>
          <w:szCs w:val="24"/>
        </w:rPr>
        <w:tab/>
      </w:r>
      <w:r w:rsidR="00F446CC" w:rsidRPr="00082F4D">
        <w:rPr>
          <w:sz w:val="24"/>
          <w:szCs w:val="24"/>
        </w:rPr>
        <w:tab/>
        <w:t>Arbeitsorganisation</w:t>
      </w:r>
    </w:p>
    <w:p w14:paraId="5F4535BE" w14:textId="77777777" w:rsidR="00F446CC" w:rsidRPr="00082F4D" w:rsidRDefault="000D0BFE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9</w:t>
      </w:r>
      <w:r w:rsidR="00F446CC" w:rsidRPr="00082F4D">
        <w:rPr>
          <w:sz w:val="24"/>
          <w:szCs w:val="24"/>
        </w:rPr>
        <w:t xml:space="preserve">.2 </w:t>
      </w:r>
      <w:r w:rsidR="00F446CC" w:rsidRPr="00082F4D">
        <w:rPr>
          <w:sz w:val="24"/>
          <w:szCs w:val="24"/>
        </w:rPr>
        <w:tab/>
      </w:r>
      <w:r w:rsidR="00F446CC" w:rsidRPr="00082F4D">
        <w:rPr>
          <w:sz w:val="24"/>
          <w:szCs w:val="24"/>
        </w:rPr>
        <w:tab/>
        <w:t>Darstellung der Verantwortung und der Kompetenzen</w:t>
      </w:r>
    </w:p>
    <w:p w14:paraId="7D2B9582" w14:textId="77777777" w:rsidR="00F446CC" w:rsidRDefault="000D0BFE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9</w:t>
      </w:r>
      <w:r w:rsidR="00F446CC" w:rsidRPr="00082F4D">
        <w:rPr>
          <w:sz w:val="24"/>
          <w:szCs w:val="24"/>
        </w:rPr>
        <w:t xml:space="preserve">.3 </w:t>
      </w:r>
      <w:r w:rsidR="00F446CC" w:rsidRPr="00082F4D">
        <w:rPr>
          <w:sz w:val="24"/>
          <w:szCs w:val="24"/>
        </w:rPr>
        <w:tab/>
      </w:r>
      <w:r w:rsidR="00F446CC" w:rsidRPr="00082F4D">
        <w:rPr>
          <w:sz w:val="24"/>
          <w:szCs w:val="24"/>
        </w:rPr>
        <w:tab/>
        <w:t>Kommunikationsstrukturen</w:t>
      </w:r>
    </w:p>
    <w:p w14:paraId="35A4185B" w14:textId="77777777" w:rsidR="00DF6541" w:rsidRDefault="00DF6541" w:rsidP="00082F4D">
      <w:pPr>
        <w:pStyle w:val="KeinLeerraum"/>
        <w:rPr>
          <w:sz w:val="24"/>
          <w:szCs w:val="24"/>
        </w:rPr>
      </w:pPr>
    </w:p>
    <w:p w14:paraId="19F040D0" w14:textId="77777777" w:rsidR="00FE1511" w:rsidRPr="00082F4D" w:rsidRDefault="00FE1511" w:rsidP="00082F4D">
      <w:pPr>
        <w:pStyle w:val="KeinLeerraum"/>
        <w:rPr>
          <w:sz w:val="24"/>
          <w:szCs w:val="24"/>
        </w:rPr>
      </w:pPr>
    </w:p>
    <w:p w14:paraId="0C13941E" w14:textId="77777777" w:rsidR="00C27D66" w:rsidRPr="00082F4D" w:rsidRDefault="000D0BFE" w:rsidP="00082F4D">
      <w:pPr>
        <w:pStyle w:val="KeinLeerraum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C27D66" w:rsidRPr="00082F4D">
        <w:rPr>
          <w:b/>
          <w:sz w:val="24"/>
          <w:szCs w:val="24"/>
        </w:rPr>
        <w:tab/>
      </w:r>
      <w:r w:rsidR="00C27D66" w:rsidRPr="00082F4D">
        <w:rPr>
          <w:b/>
          <w:sz w:val="24"/>
          <w:szCs w:val="24"/>
        </w:rPr>
        <w:tab/>
        <w:t>Das Hospizteam</w:t>
      </w:r>
    </w:p>
    <w:p w14:paraId="6625E7FC" w14:textId="77777777" w:rsidR="00C27D66" w:rsidRPr="00082F4D" w:rsidRDefault="000D0BFE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10</w:t>
      </w:r>
      <w:r w:rsidR="00162D7B" w:rsidRPr="00082F4D">
        <w:rPr>
          <w:sz w:val="24"/>
          <w:szCs w:val="24"/>
        </w:rPr>
        <w:t xml:space="preserve">.1 </w:t>
      </w:r>
      <w:r w:rsidR="00162D7B" w:rsidRPr="00082F4D">
        <w:rPr>
          <w:sz w:val="24"/>
          <w:szCs w:val="24"/>
        </w:rPr>
        <w:tab/>
      </w:r>
      <w:r w:rsidR="00162D7B" w:rsidRPr="00082F4D">
        <w:rPr>
          <w:sz w:val="24"/>
          <w:szCs w:val="24"/>
        </w:rPr>
        <w:tab/>
        <w:t>Personal</w:t>
      </w:r>
      <w:r w:rsidR="001B30DE">
        <w:rPr>
          <w:sz w:val="24"/>
          <w:szCs w:val="24"/>
        </w:rPr>
        <w:t xml:space="preserve"> und Qualifikation</w:t>
      </w:r>
    </w:p>
    <w:p w14:paraId="5741AB60" w14:textId="77777777" w:rsidR="00C27D66" w:rsidRPr="00082F4D" w:rsidRDefault="000D0BFE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10</w:t>
      </w:r>
      <w:r w:rsidR="00C27D66" w:rsidRPr="00082F4D">
        <w:rPr>
          <w:sz w:val="24"/>
          <w:szCs w:val="24"/>
        </w:rPr>
        <w:t xml:space="preserve">.2 </w:t>
      </w:r>
      <w:r w:rsidR="00C27D66" w:rsidRPr="00082F4D">
        <w:rPr>
          <w:sz w:val="24"/>
          <w:szCs w:val="24"/>
        </w:rPr>
        <w:tab/>
      </w:r>
      <w:r w:rsidR="00C27D66" w:rsidRPr="00082F4D">
        <w:rPr>
          <w:sz w:val="24"/>
          <w:szCs w:val="24"/>
        </w:rPr>
        <w:tab/>
        <w:t>Einarbeitungskonzept</w:t>
      </w:r>
    </w:p>
    <w:p w14:paraId="1549E48C" w14:textId="0D6E0FA4" w:rsidR="001C7E22" w:rsidRPr="00082F4D" w:rsidRDefault="000D0BFE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10</w:t>
      </w:r>
      <w:r w:rsidR="00C53A35" w:rsidRPr="00082F4D">
        <w:rPr>
          <w:sz w:val="24"/>
          <w:szCs w:val="24"/>
        </w:rPr>
        <w:t>.</w:t>
      </w:r>
      <w:r w:rsidR="00DF6541">
        <w:rPr>
          <w:sz w:val="24"/>
          <w:szCs w:val="24"/>
        </w:rPr>
        <w:t>3</w:t>
      </w:r>
      <w:r w:rsidR="00C53A35" w:rsidRPr="00082F4D">
        <w:rPr>
          <w:sz w:val="24"/>
          <w:szCs w:val="24"/>
        </w:rPr>
        <w:t xml:space="preserve"> </w:t>
      </w:r>
      <w:r w:rsidR="00C53A35" w:rsidRPr="00082F4D">
        <w:rPr>
          <w:sz w:val="24"/>
          <w:szCs w:val="24"/>
        </w:rPr>
        <w:tab/>
      </w:r>
      <w:r w:rsidR="00C53A35" w:rsidRPr="00082F4D">
        <w:rPr>
          <w:sz w:val="24"/>
          <w:szCs w:val="24"/>
        </w:rPr>
        <w:tab/>
        <w:t>Ehrenamtlich Mitarbeitende</w:t>
      </w:r>
    </w:p>
    <w:p w14:paraId="4ED18C3A" w14:textId="10FE14FA" w:rsidR="00A02854" w:rsidRPr="00082F4D" w:rsidRDefault="000D0BFE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10</w:t>
      </w:r>
      <w:r w:rsidR="00DF6541">
        <w:rPr>
          <w:sz w:val="24"/>
          <w:szCs w:val="24"/>
        </w:rPr>
        <w:t>.3</w:t>
      </w:r>
      <w:r w:rsidR="001B30DE">
        <w:rPr>
          <w:sz w:val="24"/>
          <w:szCs w:val="24"/>
        </w:rPr>
        <w:t xml:space="preserve">.1 </w:t>
      </w:r>
      <w:r w:rsidR="001B30DE">
        <w:rPr>
          <w:sz w:val="24"/>
          <w:szCs w:val="24"/>
        </w:rPr>
        <w:tab/>
      </w:r>
      <w:r w:rsidR="001B30DE">
        <w:rPr>
          <w:sz w:val="24"/>
          <w:szCs w:val="24"/>
        </w:rPr>
        <w:tab/>
        <w:t>Gewinnung</w:t>
      </w:r>
    </w:p>
    <w:p w14:paraId="57FD5DD8" w14:textId="5D897F32" w:rsidR="00A02854" w:rsidRPr="00082F4D" w:rsidRDefault="000D0BFE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10</w:t>
      </w:r>
      <w:r w:rsidR="00DF6541">
        <w:rPr>
          <w:sz w:val="24"/>
          <w:szCs w:val="24"/>
        </w:rPr>
        <w:t>.3</w:t>
      </w:r>
      <w:r w:rsidR="001C7E22" w:rsidRPr="00082F4D">
        <w:rPr>
          <w:sz w:val="24"/>
          <w:szCs w:val="24"/>
        </w:rPr>
        <w:t xml:space="preserve">.2 </w:t>
      </w:r>
      <w:r w:rsidR="001C7E22" w:rsidRPr="00082F4D">
        <w:rPr>
          <w:sz w:val="24"/>
          <w:szCs w:val="24"/>
        </w:rPr>
        <w:tab/>
      </w:r>
      <w:r w:rsidR="001C7E22" w:rsidRPr="00082F4D">
        <w:rPr>
          <w:sz w:val="24"/>
          <w:szCs w:val="24"/>
        </w:rPr>
        <w:tab/>
        <w:t>Qualifizierung</w:t>
      </w:r>
    </w:p>
    <w:p w14:paraId="2E05F9F7" w14:textId="7DF5DED9" w:rsidR="00A02854" w:rsidRPr="00082F4D" w:rsidRDefault="000D0BFE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10</w:t>
      </w:r>
      <w:r w:rsidR="00DF6541">
        <w:rPr>
          <w:sz w:val="24"/>
          <w:szCs w:val="24"/>
        </w:rPr>
        <w:t>.3</w:t>
      </w:r>
      <w:r w:rsidR="001B30DE">
        <w:rPr>
          <w:sz w:val="24"/>
          <w:szCs w:val="24"/>
        </w:rPr>
        <w:t xml:space="preserve">.3 </w:t>
      </w:r>
      <w:r w:rsidR="001B30DE">
        <w:rPr>
          <w:sz w:val="24"/>
          <w:szCs w:val="24"/>
        </w:rPr>
        <w:tab/>
      </w:r>
      <w:r w:rsidR="001B30DE">
        <w:rPr>
          <w:sz w:val="24"/>
          <w:szCs w:val="24"/>
        </w:rPr>
        <w:tab/>
        <w:t>Koordination und Begleitung</w:t>
      </w:r>
    </w:p>
    <w:p w14:paraId="3653520C" w14:textId="4DB5CC43" w:rsidR="00A02854" w:rsidRPr="00082F4D" w:rsidRDefault="000D0BFE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10</w:t>
      </w:r>
      <w:r w:rsidR="00DF6541">
        <w:rPr>
          <w:sz w:val="24"/>
          <w:szCs w:val="24"/>
        </w:rPr>
        <w:t>.4</w:t>
      </w:r>
      <w:r w:rsidR="009809C0" w:rsidRPr="00082F4D">
        <w:rPr>
          <w:sz w:val="24"/>
          <w:szCs w:val="24"/>
        </w:rPr>
        <w:t xml:space="preserve"> </w:t>
      </w:r>
      <w:r w:rsidR="009809C0" w:rsidRPr="00082F4D">
        <w:rPr>
          <w:sz w:val="24"/>
          <w:szCs w:val="24"/>
        </w:rPr>
        <w:tab/>
      </w:r>
      <w:r w:rsidR="009809C0" w:rsidRPr="00082F4D">
        <w:rPr>
          <w:sz w:val="24"/>
          <w:szCs w:val="24"/>
        </w:rPr>
        <w:tab/>
        <w:t>Dienstplanung / Personaleinsatz</w:t>
      </w:r>
    </w:p>
    <w:p w14:paraId="357F5D9E" w14:textId="0624FF39" w:rsidR="009809C0" w:rsidRDefault="000D0BFE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10</w:t>
      </w:r>
      <w:r w:rsidR="00DF6541">
        <w:rPr>
          <w:sz w:val="24"/>
          <w:szCs w:val="24"/>
        </w:rPr>
        <w:t xml:space="preserve">.5 </w:t>
      </w:r>
      <w:r w:rsidR="009809C0" w:rsidRPr="00082F4D">
        <w:rPr>
          <w:sz w:val="24"/>
          <w:szCs w:val="24"/>
        </w:rPr>
        <w:tab/>
      </w:r>
      <w:r w:rsidR="009809C0" w:rsidRPr="00082F4D">
        <w:rPr>
          <w:sz w:val="24"/>
          <w:szCs w:val="24"/>
        </w:rPr>
        <w:tab/>
        <w:t>Mitarbeitervertretung</w:t>
      </w:r>
    </w:p>
    <w:p w14:paraId="545FD591" w14:textId="77777777" w:rsidR="00DF6541" w:rsidRDefault="00DF6541" w:rsidP="00082F4D">
      <w:pPr>
        <w:pStyle w:val="KeinLeerraum"/>
        <w:rPr>
          <w:sz w:val="24"/>
          <w:szCs w:val="24"/>
        </w:rPr>
      </w:pPr>
    </w:p>
    <w:p w14:paraId="30F318E5" w14:textId="77777777" w:rsidR="00FE1511" w:rsidRPr="00082F4D" w:rsidRDefault="00FE1511" w:rsidP="00082F4D">
      <w:pPr>
        <w:pStyle w:val="KeinLeerraum"/>
        <w:rPr>
          <w:sz w:val="24"/>
          <w:szCs w:val="24"/>
        </w:rPr>
      </w:pPr>
    </w:p>
    <w:p w14:paraId="72374645" w14:textId="77777777" w:rsidR="00BA4A0D" w:rsidRPr="00082F4D" w:rsidRDefault="00E72417" w:rsidP="00082F4D">
      <w:pPr>
        <w:pStyle w:val="KeinLeerraum"/>
        <w:rPr>
          <w:b/>
          <w:sz w:val="24"/>
          <w:szCs w:val="24"/>
        </w:rPr>
      </w:pPr>
      <w:r w:rsidRPr="00082F4D">
        <w:rPr>
          <w:b/>
          <w:sz w:val="24"/>
          <w:szCs w:val="24"/>
        </w:rPr>
        <w:lastRenderedPageBreak/>
        <w:t>11</w:t>
      </w:r>
      <w:r w:rsidR="00A73073" w:rsidRPr="00082F4D">
        <w:rPr>
          <w:b/>
          <w:sz w:val="24"/>
          <w:szCs w:val="24"/>
        </w:rPr>
        <w:t xml:space="preserve"> </w:t>
      </w:r>
      <w:r w:rsidR="00A73073" w:rsidRPr="00082F4D">
        <w:rPr>
          <w:b/>
          <w:sz w:val="24"/>
          <w:szCs w:val="24"/>
        </w:rPr>
        <w:tab/>
      </w:r>
      <w:r w:rsidR="00A73073" w:rsidRPr="00082F4D">
        <w:rPr>
          <w:b/>
          <w:sz w:val="24"/>
          <w:szCs w:val="24"/>
        </w:rPr>
        <w:tab/>
        <w:t>Qualitätsmanagement</w:t>
      </w:r>
    </w:p>
    <w:p w14:paraId="4D8FB708" w14:textId="77777777" w:rsidR="00A73073" w:rsidRDefault="00E72417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>11</w:t>
      </w:r>
      <w:r w:rsidR="00A73073" w:rsidRPr="00082F4D">
        <w:rPr>
          <w:sz w:val="24"/>
          <w:szCs w:val="24"/>
        </w:rPr>
        <w:t xml:space="preserve">.1 </w:t>
      </w:r>
      <w:r w:rsidR="00A73073" w:rsidRPr="00082F4D">
        <w:rPr>
          <w:sz w:val="24"/>
          <w:szCs w:val="24"/>
        </w:rPr>
        <w:tab/>
      </w:r>
      <w:r w:rsidR="00A73073" w:rsidRPr="00082F4D">
        <w:rPr>
          <w:sz w:val="24"/>
          <w:szCs w:val="24"/>
        </w:rPr>
        <w:tab/>
        <w:t>Dokumentation</w:t>
      </w:r>
    </w:p>
    <w:p w14:paraId="3991E800" w14:textId="6007E62E" w:rsidR="00B34308" w:rsidRPr="00082F4D" w:rsidRDefault="00B34308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 xml:space="preserve">11.2.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Aufbau des Qualitätsmanagement</w:t>
      </w:r>
      <w:r w:rsidR="001D67CD">
        <w:rPr>
          <w:sz w:val="24"/>
          <w:szCs w:val="24"/>
        </w:rPr>
        <w:t>s</w:t>
      </w:r>
    </w:p>
    <w:p w14:paraId="1D6D9263" w14:textId="019FDC23" w:rsidR="00A73073" w:rsidRPr="00082F4D" w:rsidRDefault="00E72417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>11</w:t>
      </w:r>
      <w:r w:rsidR="001E6852" w:rsidRPr="00082F4D">
        <w:rPr>
          <w:sz w:val="24"/>
          <w:szCs w:val="24"/>
        </w:rPr>
        <w:t>.</w:t>
      </w:r>
      <w:r w:rsidR="00B34308">
        <w:rPr>
          <w:sz w:val="24"/>
          <w:szCs w:val="24"/>
        </w:rPr>
        <w:t>3</w:t>
      </w:r>
      <w:r w:rsidR="001E6852" w:rsidRPr="00082F4D">
        <w:rPr>
          <w:sz w:val="24"/>
          <w:szCs w:val="24"/>
        </w:rPr>
        <w:t xml:space="preserve"> </w:t>
      </w:r>
      <w:r w:rsidR="001E6852" w:rsidRPr="00082F4D">
        <w:rPr>
          <w:sz w:val="24"/>
          <w:szCs w:val="24"/>
        </w:rPr>
        <w:tab/>
      </w:r>
      <w:r w:rsidR="001E6852" w:rsidRPr="00082F4D">
        <w:rPr>
          <w:sz w:val="24"/>
          <w:szCs w:val="24"/>
        </w:rPr>
        <w:tab/>
        <w:t>Aufnahme des Gastes</w:t>
      </w:r>
    </w:p>
    <w:p w14:paraId="0F95A9B3" w14:textId="0BBC80BC" w:rsidR="00CF20A6" w:rsidRPr="00082F4D" w:rsidRDefault="00E72417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>11</w:t>
      </w:r>
      <w:r w:rsidR="00CF20A6" w:rsidRPr="00082F4D">
        <w:rPr>
          <w:sz w:val="24"/>
          <w:szCs w:val="24"/>
        </w:rPr>
        <w:t>.</w:t>
      </w:r>
      <w:r w:rsidR="00B34308">
        <w:rPr>
          <w:sz w:val="24"/>
          <w:szCs w:val="24"/>
        </w:rPr>
        <w:t>4</w:t>
      </w:r>
      <w:r w:rsidR="00CF20A6" w:rsidRPr="00082F4D">
        <w:rPr>
          <w:sz w:val="24"/>
          <w:szCs w:val="24"/>
        </w:rPr>
        <w:t xml:space="preserve"> </w:t>
      </w:r>
      <w:r w:rsidR="00CF20A6" w:rsidRPr="00082F4D">
        <w:rPr>
          <w:sz w:val="24"/>
          <w:szCs w:val="24"/>
        </w:rPr>
        <w:tab/>
      </w:r>
      <w:r w:rsidR="00CF20A6" w:rsidRPr="00082F4D">
        <w:rPr>
          <w:sz w:val="24"/>
          <w:szCs w:val="24"/>
        </w:rPr>
        <w:tab/>
        <w:t>Abschiedsrituale</w:t>
      </w:r>
    </w:p>
    <w:p w14:paraId="261F9720" w14:textId="715D5361" w:rsidR="00AD7D2D" w:rsidRPr="00082F4D" w:rsidRDefault="00E72417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>11</w:t>
      </w:r>
      <w:r w:rsidR="00AD7D2D" w:rsidRPr="00082F4D">
        <w:rPr>
          <w:sz w:val="24"/>
          <w:szCs w:val="24"/>
        </w:rPr>
        <w:t>.</w:t>
      </w:r>
      <w:r w:rsidR="00B34308">
        <w:rPr>
          <w:sz w:val="24"/>
          <w:szCs w:val="24"/>
        </w:rPr>
        <w:t>5</w:t>
      </w:r>
      <w:r w:rsidR="00AD7D2D" w:rsidRPr="00082F4D">
        <w:rPr>
          <w:sz w:val="24"/>
          <w:szCs w:val="24"/>
        </w:rPr>
        <w:t xml:space="preserve"> </w:t>
      </w:r>
      <w:r w:rsidR="00AD7D2D" w:rsidRPr="00082F4D">
        <w:rPr>
          <w:sz w:val="24"/>
          <w:szCs w:val="24"/>
        </w:rPr>
        <w:tab/>
      </w:r>
      <w:r w:rsidR="00AD7D2D" w:rsidRPr="00082F4D">
        <w:rPr>
          <w:sz w:val="24"/>
          <w:szCs w:val="24"/>
        </w:rPr>
        <w:tab/>
        <w:t>Versorgung der Verstorbenen</w:t>
      </w:r>
    </w:p>
    <w:p w14:paraId="24F5712E" w14:textId="6A158117" w:rsidR="00AD7D2D" w:rsidRPr="00082F4D" w:rsidRDefault="00E72417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>11</w:t>
      </w:r>
      <w:r w:rsidR="00B34308">
        <w:rPr>
          <w:sz w:val="24"/>
          <w:szCs w:val="24"/>
        </w:rPr>
        <w:t>.</w:t>
      </w:r>
      <w:r w:rsidR="00FE1511">
        <w:rPr>
          <w:sz w:val="24"/>
          <w:szCs w:val="24"/>
        </w:rPr>
        <w:t>6</w:t>
      </w:r>
      <w:r w:rsidR="00AD7D2D" w:rsidRPr="00082F4D">
        <w:rPr>
          <w:sz w:val="24"/>
          <w:szCs w:val="24"/>
        </w:rPr>
        <w:t xml:space="preserve"> </w:t>
      </w:r>
      <w:r w:rsidR="00AD7D2D" w:rsidRPr="00082F4D">
        <w:rPr>
          <w:sz w:val="24"/>
          <w:szCs w:val="24"/>
        </w:rPr>
        <w:tab/>
      </w:r>
      <w:r w:rsidR="00AD7D2D" w:rsidRPr="00082F4D">
        <w:rPr>
          <w:sz w:val="24"/>
          <w:szCs w:val="24"/>
        </w:rPr>
        <w:tab/>
      </w:r>
      <w:r w:rsidR="00FE1511">
        <w:rPr>
          <w:sz w:val="24"/>
          <w:szCs w:val="24"/>
        </w:rPr>
        <w:t>Entlassungsmanagement</w:t>
      </w:r>
    </w:p>
    <w:p w14:paraId="0EF03577" w14:textId="77777777" w:rsidR="001D67CD" w:rsidRDefault="00E72417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>11</w:t>
      </w:r>
      <w:r w:rsidR="00B34308">
        <w:rPr>
          <w:sz w:val="24"/>
          <w:szCs w:val="24"/>
        </w:rPr>
        <w:t>.</w:t>
      </w:r>
      <w:r w:rsidR="00FE1511">
        <w:rPr>
          <w:sz w:val="24"/>
          <w:szCs w:val="24"/>
        </w:rPr>
        <w:t>7</w:t>
      </w:r>
      <w:r w:rsidR="00AD7D2D" w:rsidRPr="00082F4D">
        <w:rPr>
          <w:sz w:val="24"/>
          <w:szCs w:val="24"/>
        </w:rPr>
        <w:t xml:space="preserve"> </w:t>
      </w:r>
      <w:r w:rsidR="00AD7D2D" w:rsidRPr="00082F4D">
        <w:rPr>
          <w:sz w:val="24"/>
          <w:szCs w:val="24"/>
        </w:rPr>
        <w:tab/>
      </w:r>
      <w:r w:rsidR="00AD7D2D" w:rsidRPr="00082F4D">
        <w:rPr>
          <w:sz w:val="24"/>
          <w:szCs w:val="24"/>
        </w:rPr>
        <w:tab/>
      </w:r>
      <w:r w:rsidR="001D67CD" w:rsidRPr="001D67CD">
        <w:rPr>
          <w:sz w:val="24"/>
          <w:szCs w:val="24"/>
        </w:rPr>
        <w:t>Expertenstandards</w:t>
      </w:r>
    </w:p>
    <w:p w14:paraId="7703C148" w14:textId="350AFB1F" w:rsidR="00AD7D2D" w:rsidRPr="00082F4D" w:rsidRDefault="001D67CD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11.8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D7D2D" w:rsidRPr="00082F4D">
        <w:rPr>
          <w:sz w:val="24"/>
          <w:szCs w:val="24"/>
        </w:rPr>
        <w:t>Umgang mit Arzneimitteln</w:t>
      </w:r>
    </w:p>
    <w:p w14:paraId="661AE39C" w14:textId="0B629917" w:rsidR="00AD7D2D" w:rsidRPr="00082F4D" w:rsidRDefault="00E72417" w:rsidP="00082F4D">
      <w:pPr>
        <w:pStyle w:val="KeinLeerraum"/>
        <w:rPr>
          <w:sz w:val="24"/>
          <w:szCs w:val="24"/>
        </w:rPr>
      </w:pPr>
      <w:r w:rsidRPr="00082F4D">
        <w:rPr>
          <w:sz w:val="24"/>
          <w:szCs w:val="24"/>
        </w:rPr>
        <w:t>11</w:t>
      </w:r>
      <w:r w:rsidR="00B34308">
        <w:rPr>
          <w:sz w:val="24"/>
          <w:szCs w:val="24"/>
        </w:rPr>
        <w:t>.</w:t>
      </w:r>
      <w:r w:rsidR="001D67CD">
        <w:rPr>
          <w:sz w:val="24"/>
          <w:szCs w:val="24"/>
        </w:rPr>
        <w:t>9</w:t>
      </w:r>
      <w:r w:rsidR="00AD7D2D" w:rsidRPr="00082F4D">
        <w:rPr>
          <w:sz w:val="24"/>
          <w:szCs w:val="24"/>
        </w:rPr>
        <w:tab/>
      </w:r>
      <w:r w:rsidR="00AD7D2D" w:rsidRPr="00082F4D">
        <w:rPr>
          <w:sz w:val="24"/>
          <w:szCs w:val="24"/>
        </w:rPr>
        <w:tab/>
        <w:t>Hygienische Anforderungen und Arbeitssicherheit</w:t>
      </w:r>
    </w:p>
    <w:p w14:paraId="18C32C61" w14:textId="3BFA6D2B" w:rsidR="00FE1511" w:rsidRDefault="00B34308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11.</w:t>
      </w:r>
      <w:r w:rsidR="001D67CD">
        <w:rPr>
          <w:sz w:val="24"/>
          <w:szCs w:val="24"/>
        </w:rPr>
        <w:t>10</w:t>
      </w:r>
      <w:r w:rsidR="00FE1511">
        <w:rPr>
          <w:sz w:val="24"/>
          <w:szCs w:val="24"/>
        </w:rPr>
        <w:tab/>
      </w:r>
      <w:r w:rsidR="00E72417" w:rsidRPr="00082F4D">
        <w:rPr>
          <w:sz w:val="24"/>
          <w:szCs w:val="24"/>
        </w:rPr>
        <w:tab/>
        <w:t>Recht auf besonderen Schutz</w:t>
      </w:r>
      <w:r w:rsidR="00FE1511">
        <w:rPr>
          <w:sz w:val="24"/>
          <w:szCs w:val="24"/>
        </w:rPr>
        <w:t xml:space="preserve"> (Gewaltprävention und Freiheitentziehende    </w:t>
      </w:r>
    </w:p>
    <w:p w14:paraId="309ACCA3" w14:textId="0871B6EC" w:rsidR="00E72417" w:rsidRPr="00082F4D" w:rsidRDefault="00FE1511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 xml:space="preserve">                          Maßnahmen)</w:t>
      </w:r>
    </w:p>
    <w:p w14:paraId="23A66027" w14:textId="1941CCBA" w:rsidR="00E72417" w:rsidRDefault="00B34308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11.1</w:t>
      </w:r>
      <w:r w:rsidR="001D67CD">
        <w:rPr>
          <w:sz w:val="24"/>
          <w:szCs w:val="24"/>
        </w:rPr>
        <w:t>1</w:t>
      </w:r>
      <w:r w:rsidR="00E72417" w:rsidRPr="00082F4D">
        <w:rPr>
          <w:sz w:val="24"/>
          <w:szCs w:val="24"/>
        </w:rPr>
        <w:t xml:space="preserve"> </w:t>
      </w:r>
      <w:r w:rsidR="00E72417" w:rsidRPr="00082F4D">
        <w:rPr>
          <w:sz w:val="24"/>
          <w:szCs w:val="24"/>
        </w:rPr>
        <w:tab/>
      </w:r>
      <w:r w:rsidR="00E72417" w:rsidRPr="00082F4D">
        <w:rPr>
          <w:sz w:val="24"/>
          <w:szCs w:val="24"/>
        </w:rPr>
        <w:tab/>
      </w:r>
      <w:r w:rsidR="00FE1511" w:rsidRPr="00082F4D">
        <w:rPr>
          <w:sz w:val="24"/>
          <w:szCs w:val="24"/>
        </w:rPr>
        <w:t xml:space="preserve">Fort- und Weiterbildung </w:t>
      </w:r>
      <w:r w:rsidR="00E72417" w:rsidRPr="00082F4D">
        <w:rPr>
          <w:sz w:val="24"/>
          <w:szCs w:val="24"/>
        </w:rPr>
        <w:t>Brandschutz</w:t>
      </w:r>
    </w:p>
    <w:p w14:paraId="1F532D28" w14:textId="1B534BFD" w:rsidR="00FE1511" w:rsidRDefault="00FE1511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11.1</w:t>
      </w:r>
      <w:r w:rsidR="001D67CD">
        <w:rPr>
          <w:sz w:val="24"/>
          <w:szCs w:val="24"/>
        </w:rPr>
        <w:t>2</w:t>
      </w:r>
      <w:r>
        <w:rPr>
          <w:sz w:val="24"/>
          <w:szCs w:val="24"/>
        </w:rPr>
        <w:t xml:space="preserve">.               </w:t>
      </w:r>
      <w:r w:rsidRPr="00082F4D">
        <w:rPr>
          <w:sz w:val="24"/>
          <w:szCs w:val="24"/>
        </w:rPr>
        <w:t>Leistungsentwicklung und Beschwerden</w:t>
      </w:r>
    </w:p>
    <w:p w14:paraId="2742E262" w14:textId="6C293EBD" w:rsidR="00FE1511" w:rsidRDefault="00FE1511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11.1</w:t>
      </w:r>
      <w:r w:rsidR="001D67CD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Risiko + Fehlermanagement </w:t>
      </w:r>
    </w:p>
    <w:p w14:paraId="7B910DCA" w14:textId="3CD2049E" w:rsidR="00DF6541" w:rsidRDefault="00FE1511" w:rsidP="00082F4D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11.1</w:t>
      </w:r>
      <w:r w:rsidR="001D67CD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Datenschutz</w:t>
      </w:r>
    </w:p>
    <w:p w14:paraId="790EDEE8" w14:textId="77777777" w:rsidR="00FE1511" w:rsidRDefault="00FE1511" w:rsidP="00082F4D">
      <w:pPr>
        <w:pStyle w:val="KeinLeerraum"/>
        <w:rPr>
          <w:sz w:val="24"/>
          <w:szCs w:val="24"/>
        </w:rPr>
      </w:pPr>
    </w:p>
    <w:p w14:paraId="40C3748F" w14:textId="77777777" w:rsidR="000D0BFE" w:rsidRDefault="000D0BFE" w:rsidP="000D0BFE">
      <w:pPr>
        <w:pStyle w:val="KeinLeerraum"/>
        <w:rPr>
          <w:b/>
          <w:sz w:val="24"/>
          <w:szCs w:val="24"/>
        </w:rPr>
      </w:pPr>
      <w:r>
        <w:rPr>
          <w:b/>
          <w:sz w:val="24"/>
          <w:szCs w:val="24"/>
        </w:rPr>
        <w:t>12</w:t>
      </w:r>
      <w:r w:rsidRPr="00082F4D">
        <w:rPr>
          <w:b/>
          <w:sz w:val="24"/>
          <w:szCs w:val="24"/>
        </w:rPr>
        <w:t xml:space="preserve"> </w:t>
      </w:r>
      <w:r w:rsidRPr="00082F4D">
        <w:rPr>
          <w:b/>
          <w:sz w:val="24"/>
          <w:szCs w:val="24"/>
        </w:rPr>
        <w:tab/>
      </w:r>
      <w:r w:rsidRPr="00082F4D">
        <w:rPr>
          <w:b/>
          <w:sz w:val="24"/>
          <w:szCs w:val="24"/>
        </w:rPr>
        <w:tab/>
        <w:t>Externe Dienstleistungen</w:t>
      </w:r>
    </w:p>
    <w:p w14:paraId="06CAF0BA" w14:textId="77777777" w:rsidR="00DF6541" w:rsidRDefault="00DF6541" w:rsidP="000D0BFE">
      <w:pPr>
        <w:pStyle w:val="KeinLeerraum"/>
        <w:rPr>
          <w:b/>
          <w:sz w:val="24"/>
          <w:szCs w:val="24"/>
        </w:rPr>
      </w:pPr>
    </w:p>
    <w:p w14:paraId="4A8A62B1" w14:textId="77777777" w:rsidR="00FE1511" w:rsidRPr="00082F4D" w:rsidRDefault="00FE1511" w:rsidP="000D0BFE">
      <w:pPr>
        <w:pStyle w:val="KeinLeerraum"/>
        <w:rPr>
          <w:b/>
          <w:sz w:val="24"/>
          <w:szCs w:val="24"/>
        </w:rPr>
      </w:pPr>
    </w:p>
    <w:p w14:paraId="255B7B3A" w14:textId="77777777" w:rsidR="00B630F4" w:rsidRDefault="000D0BFE" w:rsidP="00082F4D">
      <w:pPr>
        <w:pStyle w:val="KeinLeerraum"/>
        <w:rPr>
          <w:b/>
          <w:sz w:val="24"/>
          <w:szCs w:val="24"/>
        </w:rPr>
      </w:pPr>
      <w:r>
        <w:rPr>
          <w:b/>
          <w:sz w:val="24"/>
          <w:szCs w:val="24"/>
        </w:rPr>
        <w:t>13</w:t>
      </w:r>
      <w:r w:rsidR="00B630F4" w:rsidRPr="00082F4D">
        <w:rPr>
          <w:b/>
          <w:sz w:val="24"/>
          <w:szCs w:val="24"/>
        </w:rPr>
        <w:t xml:space="preserve"> </w:t>
      </w:r>
      <w:r w:rsidR="00B630F4" w:rsidRPr="00082F4D">
        <w:rPr>
          <w:b/>
          <w:sz w:val="24"/>
          <w:szCs w:val="24"/>
        </w:rPr>
        <w:tab/>
      </w:r>
      <w:r w:rsidR="00B630F4" w:rsidRPr="00082F4D">
        <w:rPr>
          <w:b/>
          <w:sz w:val="24"/>
          <w:szCs w:val="24"/>
        </w:rPr>
        <w:tab/>
      </w:r>
      <w:r w:rsidR="00E214DC" w:rsidRPr="00082F4D">
        <w:rPr>
          <w:b/>
          <w:sz w:val="24"/>
          <w:szCs w:val="24"/>
        </w:rPr>
        <w:t>Vernetzung und Kooperationen</w:t>
      </w:r>
    </w:p>
    <w:p w14:paraId="3281CA3E" w14:textId="3838689E" w:rsidR="00DF6541" w:rsidRDefault="00DF6541" w:rsidP="00082F4D">
      <w:pPr>
        <w:pStyle w:val="KeinLeerraum"/>
        <w:rPr>
          <w:sz w:val="24"/>
          <w:szCs w:val="24"/>
        </w:rPr>
      </w:pPr>
      <w:r w:rsidRPr="00DF6541">
        <w:rPr>
          <w:sz w:val="24"/>
          <w:szCs w:val="24"/>
        </w:rPr>
        <w:t xml:space="preserve">13.1 </w:t>
      </w:r>
      <w:r w:rsidRPr="00DF6541">
        <w:rPr>
          <w:sz w:val="24"/>
          <w:szCs w:val="24"/>
        </w:rPr>
        <w:tab/>
      </w:r>
      <w:r w:rsidRPr="00DF6541">
        <w:rPr>
          <w:sz w:val="24"/>
          <w:szCs w:val="24"/>
        </w:rPr>
        <w:tab/>
        <w:t>Kooperationspartner</w:t>
      </w:r>
    </w:p>
    <w:p w14:paraId="671242CC" w14:textId="77777777" w:rsidR="00DF6541" w:rsidRDefault="00DF6541" w:rsidP="00082F4D">
      <w:pPr>
        <w:pStyle w:val="KeinLeerraum"/>
        <w:rPr>
          <w:sz w:val="24"/>
          <w:szCs w:val="24"/>
        </w:rPr>
      </w:pPr>
    </w:p>
    <w:p w14:paraId="39F8F63F" w14:textId="77777777" w:rsidR="00FE1511" w:rsidRPr="00DF6541" w:rsidRDefault="00FE1511" w:rsidP="00082F4D">
      <w:pPr>
        <w:pStyle w:val="KeinLeerraum"/>
        <w:rPr>
          <w:sz w:val="24"/>
          <w:szCs w:val="24"/>
        </w:rPr>
      </w:pPr>
    </w:p>
    <w:p w14:paraId="41931B6A" w14:textId="77777777" w:rsidR="00B630F4" w:rsidRDefault="000D0BFE" w:rsidP="00082F4D">
      <w:pPr>
        <w:pStyle w:val="KeinLeerraum"/>
        <w:rPr>
          <w:b/>
          <w:sz w:val="24"/>
          <w:szCs w:val="24"/>
        </w:rPr>
      </w:pPr>
      <w:r>
        <w:rPr>
          <w:b/>
          <w:sz w:val="24"/>
          <w:szCs w:val="24"/>
        </w:rPr>
        <w:t>14</w:t>
      </w:r>
      <w:r w:rsidR="00B630F4" w:rsidRPr="00082F4D">
        <w:rPr>
          <w:b/>
          <w:sz w:val="24"/>
          <w:szCs w:val="24"/>
        </w:rPr>
        <w:tab/>
      </w:r>
      <w:r w:rsidR="00B630F4" w:rsidRPr="00082F4D">
        <w:rPr>
          <w:b/>
          <w:sz w:val="24"/>
          <w:szCs w:val="24"/>
        </w:rPr>
        <w:tab/>
        <w:t>Öffentlichkeitsarbeit und Fundraising</w:t>
      </w:r>
    </w:p>
    <w:p w14:paraId="42997E4D" w14:textId="77777777" w:rsidR="00DF6541" w:rsidRDefault="00DF6541" w:rsidP="00082F4D">
      <w:pPr>
        <w:pStyle w:val="KeinLeerraum"/>
        <w:rPr>
          <w:b/>
          <w:sz w:val="24"/>
          <w:szCs w:val="24"/>
        </w:rPr>
      </w:pPr>
    </w:p>
    <w:p w14:paraId="1F0B8F7A" w14:textId="77777777" w:rsidR="00FE1511" w:rsidRPr="00082F4D" w:rsidRDefault="00FE1511" w:rsidP="00082F4D">
      <w:pPr>
        <w:pStyle w:val="KeinLeerraum"/>
        <w:rPr>
          <w:b/>
          <w:sz w:val="24"/>
          <w:szCs w:val="24"/>
        </w:rPr>
      </w:pPr>
    </w:p>
    <w:p w14:paraId="438F85F4" w14:textId="77777777" w:rsidR="00B630F4" w:rsidRPr="00082F4D" w:rsidRDefault="000D0BFE" w:rsidP="00082F4D">
      <w:pPr>
        <w:pStyle w:val="KeinLeerraum"/>
        <w:rPr>
          <w:b/>
          <w:sz w:val="24"/>
          <w:szCs w:val="24"/>
        </w:rPr>
      </w:pPr>
      <w:r>
        <w:rPr>
          <w:b/>
          <w:sz w:val="24"/>
          <w:szCs w:val="24"/>
        </w:rPr>
        <w:t>15</w:t>
      </w:r>
      <w:r w:rsidR="00B630F4" w:rsidRPr="00082F4D">
        <w:rPr>
          <w:b/>
          <w:sz w:val="24"/>
          <w:szCs w:val="24"/>
        </w:rPr>
        <w:t xml:space="preserve"> </w:t>
      </w:r>
      <w:r w:rsidR="00B630F4" w:rsidRPr="00082F4D">
        <w:rPr>
          <w:b/>
          <w:sz w:val="24"/>
          <w:szCs w:val="24"/>
        </w:rPr>
        <w:tab/>
      </w:r>
      <w:r w:rsidR="00B630F4" w:rsidRPr="00082F4D">
        <w:rPr>
          <w:b/>
          <w:sz w:val="24"/>
          <w:szCs w:val="24"/>
        </w:rPr>
        <w:tab/>
        <w:t>Anlagen</w:t>
      </w:r>
    </w:p>
    <w:sectPr w:rsidR="00B630F4" w:rsidRPr="00082F4D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99480E" w14:textId="77777777" w:rsidR="007D2A9C" w:rsidRDefault="007D2A9C" w:rsidP="007D2A9C">
      <w:pPr>
        <w:spacing w:after="0" w:line="240" w:lineRule="auto"/>
      </w:pPr>
      <w:r>
        <w:separator/>
      </w:r>
    </w:p>
  </w:endnote>
  <w:endnote w:type="continuationSeparator" w:id="0">
    <w:p w14:paraId="05D78792" w14:textId="77777777" w:rsidR="007D2A9C" w:rsidRDefault="007D2A9C" w:rsidP="007D2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23E8B6" w14:textId="77777777" w:rsidR="007D2A9C" w:rsidRDefault="007D2A9C">
    <w:pPr>
      <w:pStyle w:val="Fuzeile"/>
    </w:pPr>
  </w:p>
  <w:p w14:paraId="64A33FB8" w14:textId="77777777" w:rsidR="00DF46B4" w:rsidRDefault="00DF46B4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DC644D" w14:textId="77777777" w:rsidR="007D2A9C" w:rsidRDefault="007D2A9C" w:rsidP="007D2A9C">
      <w:pPr>
        <w:spacing w:after="0" w:line="240" w:lineRule="auto"/>
      </w:pPr>
      <w:r>
        <w:separator/>
      </w:r>
    </w:p>
  </w:footnote>
  <w:footnote w:type="continuationSeparator" w:id="0">
    <w:p w14:paraId="06521F56" w14:textId="77777777" w:rsidR="007D2A9C" w:rsidRDefault="007D2A9C" w:rsidP="007D2A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5D7023"/>
    <w:multiLevelType w:val="multilevel"/>
    <w:tmpl w:val="62AA69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37A0F69"/>
    <w:multiLevelType w:val="hybridMultilevel"/>
    <w:tmpl w:val="CFE4F0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FB6AF8"/>
    <w:multiLevelType w:val="hybridMultilevel"/>
    <w:tmpl w:val="F68CF9E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FF5"/>
    <w:rsid w:val="00082F4D"/>
    <w:rsid w:val="000A189C"/>
    <w:rsid w:val="000D0BFE"/>
    <w:rsid w:val="00162D7B"/>
    <w:rsid w:val="001B30DE"/>
    <w:rsid w:val="001C05B7"/>
    <w:rsid w:val="001C7E22"/>
    <w:rsid w:val="001D67CD"/>
    <w:rsid w:val="001E6852"/>
    <w:rsid w:val="0035660C"/>
    <w:rsid w:val="00366EF0"/>
    <w:rsid w:val="003965E9"/>
    <w:rsid w:val="003A0ECB"/>
    <w:rsid w:val="003C2219"/>
    <w:rsid w:val="004558F9"/>
    <w:rsid w:val="004C78E7"/>
    <w:rsid w:val="00551331"/>
    <w:rsid w:val="005970C2"/>
    <w:rsid w:val="005B6F04"/>
    <w:rsid w:val="00644031"/>
    <w:rsid w:val="006A771E"/>
    <w:rsid w:val="006B1383"/>
    <w:rsid w:val="0075469B"/>
    <w:rsid w:val="00775CB6"/>
    <w:rsid w:val="007927AD"/>
    <w:rsid w:val="007D2A9C"/>
    <w:rsid w:val="007E39D6"/>
    <w:rsid w:val="0082407B"/>
    <w:rsid w:val="00873FF5"/>
    <w:rsid w:val="008D65F3"/>
    <w:rsid w:val="0093544E"/>
    <w:rsid w:val="00964A90"/>
    <w:rsid w:val="00966A3B"/>
    <w:rsid w:val="009809C0"/>
    <w:rsid w:val="009A0168"/>
    <w:rsid w:val="009E38E1"/>
    <w:rsid w:val="00A02854"/>
    <w:rsid w:val="00A64477"/>
    <w:rsid w:val="00A73073"/>
    <w:rsid w:val="00AD7D2D"/>
    <w:rsid w:val="00AF4E33"/>
    <w:rsid w:val="00B34308"/>
    <w:rsid w:val="00B630F4"/>
    <w:rsid w:val="00BA4A0D"/>
    <w:rsid w:val="00BC2947"/>
    <w:rsid w:val="00BF3639"/>
    <w:rsid w:val="00BF5374"/>
    <w:rsid w:val="00C27D66"/>
    <w:rsid w:val="00C301D0"/>
    <w:rsid w:val="00C53A35"/>
    <w:rsid w:val="00CF20A6"/>
    <w:rsid w:val="00DF46B4"/>
    <w:rsid w:val="00DF6541"/>
    <w:rsid w:val="00E214DC"/>
    <w:rsid w:val="00E30DD0"/>
    <w:rsid w:val="00E57D9D"/>
    <w:rsid w:val="00E72417"/>
    <w:rsid w:val="00E77CC3"/>
    <w:rsid w:val="00E85FFD"/>
    <w:rsid w:val="00EA7C32"/>
    <w:rsid w:val="00ED5113"/>
    <w:rsid w:val="00F446CC"/>
    <w:rsid w:val="00F662E7"/>
    <w:rsid w:val="00FE1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CD4D412"/>
  <w15:docId w15:val="{A3DEAEEC-B092-4AA0-B011-D679CDEC7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F3639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7D2A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D2A9C"/>
  </w:style>
  <w:style w:type="paragraph" w:styleId="Fuzeile">
    <w:name w:val="footer"/>
    <w:basedOn w:val="Standard"/>
    <w:link w:val="FuzeileZchn"/>
    <w:uiPriority w:val="99"/>
    <w:unhideWhenUsed/>
    <w:rsid w:val="007D2A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D2A9C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F46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F46B4"/>
    <w:rPr>
      <w:rFonts w:ascii="Segoe UI" w:hAnsi="Segoe UI" w:cs="Segoe UI"/>
      <w:sz w:val="18"/>
      <w:szCs w:val="18"/>
    </w:rPr>
  </w:style>
  <w:style w:type="paragraph" w:styleId="KeinLeerraum">
    <w:name w:val="No Spacing"/>
    <w:uiPriority w:val="1"/>
    <w:qFormat/>
    <w:rsid w:val="00082F4D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66EF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66EF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66EF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66EF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66EF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nssortierung" Version="2003"/>
</file>

<file path=customXml/itemProps1.xml><?xml version="1.0" encoding="utf-8"?>
<ds:datastoreItem xmlns:ds="http://schemas.openxmlformats.org/officeDocument/2006/customXml" ds:itemID="{D3ACEF75-454F-4C62-81F1-24D95D6A1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36B9E2E2.dotm</Template>
  <TotalTime>0</TotalTime>
  <Pages>3</Pages>
  <Words>367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Hospiz Mittelhessen gGmbH</Company>
  <LinksUpToDate>false</LinksUpToDate>
  <CharactersWithSpaces>2680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Anmeldung</dc:creator>
  <cp:lastModifiedBy>Kronenberg, Heike (HES)</cp:lastModifiedBy>
  <cp:revision>2</cp:revision>
  <cp:lastPrinted>2017-09-19T10:03:00Z</cp:lastPrinted>
  <dcterms:created xsi:type="dcterms:W3CDTF">2019-04-18T06:53:00Z</dcterms:created>
  <dcterms:modified xsi:type="dcterms:W3CDTF">2019-04-18T06:53:00Z</dcterms:modified>
</cp:coreProperties>
</file>