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D74B9" w14:textId="77777777" w:rsidR="002E77FC" w:rsidRPr="00E16275" w:rsidRDefault="002E77FC">
      <w:pPr>
        <w:jc w:val="both"/>
        <w:rPr>
          <w:rFonts w:ascii="Lucida Sans Unicode" w:hAnsi="Lucida Sans Unicode" w:cs="Lucida Sans Unicode"/>
          <w:szCs w:val="24"/>
          <w:lang w:val="it-IT"/>
        </w:rPr>
      </w:pPr>
    </w:p>
    <w:p w14:paraId="050B4AC0" w14:textId="1829C59B" w:rsidR="00100FDF" w:rsidRDefault="005C1121"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 xml:space="preserve">Finanzierungsplan </w:t>
      </w:r>
      <w:r w:rsidR="00DE0D45" w:rsidRPr="00724384">
        <w:rPr>
          <w:rFonts w:ascii="Lucida Sans Unicode" w:hAnsi="Lucida Sans Unicode" w:cs="Lucida Sans Unicode"/>
          <w:b/>
          <w:bCs/>
          <w:sz w:val="22"/>
          <w:szCs w:val="22"/>
        </w:rPr>
        <w:t xml:space="preserve">gem. § 45e SGB XI </w:t>
      </w:r>
      <w:r>
        <w:rPr>
          <w:rFonts w:ascii="Lucida Sans Unicode" w:hAnsi="Lucida Sans Unicode" w:cs="Lucida Sans Unicode"/>
          <w:b/>
          <w:bCs/>
          <w:sz w:val="22"/>
          <w:szCs w:val="22"/>
        </w:rPr>
        <w:t>mit Kurzkonzept zur Beschreibung der Tätigkeiten, Inhalte und Zielsetzungen des Netzwerkes in Bezug zum Finanzierungsplan</w:t>
      </w:r>
    </w:p>
    <w:p w14:paraId="2E63076D" w14:textId="77777777" w:rsidR="00454AED" w:rsidRDefault="00454AED" w:rsidP="00E16275">
      <w:pPr>
        <w:pStyle w:val="Textkrper"/>
        <w:rPr>
          <w:rFonts w:ascii="Lucida Sans Unicode" w:hAnsi="Lucida Sans Unicode" w:cs="Lucida Sans Unicode"/>
          <w:b/>
          <w:bCs/>
          <w:sz w:val="22"/>
          <w:szCs w:val="22"/>
        </w:rPr>
      </w:pPr>
    </w:p>
    <w:tbl>
      <w:tblPr>
        <w:tblStyle w:val="Tabellenraster"/>
        <w:tblW w:w="0" w:type="auto"/>
        <w:tblLook w:val="04A0" w:firstRow="1" w:lastRow="0" w:firstColumn="1" w:lastColumn="0" w:noHBand="0" w:noVBand="1"/>
      </w:tblPr>
      <w:tblGrid>
        <w:gridCol w:w="4814"/>
        <w:gridCol w:w="4815"/>
      </w:tblGrid>
      <w:tr w:rsidR="00454AED" w14:paraId="6AEFFDBF" w14:textId="77777777" w:rsidTr="00454AED">
        <w:tc>
          <w:tcPr>
            <w:tcW w:w="4814" w:type="dxa"/>
          </w:tcPr>
          <w:p w14:paraId="2728BC60" w14:textId="79DE9E6D" w:rsidR="00454AED" w:rsidRDefault="00724384"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Netzwerk</w:t>
            </w:r>
          </w:p>
          <w:p w14:paraId="060047D2" w14:textId="1B9C48FD" w:rsidR="00724384" w:rsidRDefault="00A159E4" w:rsidP="00E16275">
            <w:pPr>
              <w:pStyle w:val="Textkrper"/>
              <w:rPr>
                <w:rFonts w:ascii="Lucida Sans Unicode" w:hAnsi="Lucida Sans Unicode" w:cs="Lucida Sans Unicode"/>
                <w:b/>
                <w:bCs/>
                <w:sz w:val="22"/>
                <w:szCs w:val="22"/>
              </w:rPr>
            </w:pPr>
            <w:sdt>
              <w:sdtPr>
                <w:rPr>
                  <w:rFonts w:ascii="Lucida Sans Unicode" w:hAnsi="Lucida Sans Unicode" w:cs="Lucida Sans Unicode"/>
                  <w:sz w:val="20"/>
                </w:rPr>
                <w:id w:val="531074575"/>
                <w:placeholder>
                  <w:docPart w:val="FB2DC7CA985244D88E8FDF802933FDC3"/>
                </w:placeholder>
                <w:showingPlcHdr/>
                <w:text/>
              </w:sdtPr>
              <w:sdtEndPr/>
              <w:sdtContent>
                <w:r w:rsidR="00724384" w:rsidRPr="006A7289">
                  <w:rPr>
                    <w:rStyle w:val="Platzhaltertext"/>
                  </w:rPr>
                  <w:t>Klicken oder tippen Sie hier, um Text einzugeben.</w:t>
                </w:r>
              </w:sdtContent>
            </w:sdt>
          </w:p>
        </w:tc>
        <w:tc>
          <w:tcPr>
            <w:tcW w:w="4815" w:type="dxa"/>
          </w:tcPr>
          <w:p w14:paraId="682E9B9E" w14:textId="77777777" w:rsidR="00454AED" w:rsidRDefault="00724384" w:rsidP="00E16275">
            <w:pPr>
              <w:pStyle w:val="Textkrper"/>
              <w:rPr>
                <w:rFonts w:ascii="Lucida Sans Unicode" w:hAnsi="Lucida Sans Unicode" w:cs="Lucida Sans Unicode"/>
                <w:b/>
                <w:bCs/>
                <w:sz w:val="22"/>
                <w:szCs w:val="22"/>
              </w:rPr>
            </w:pPr>
            <w:r>
              <w:rPr>
                <w:rFonts w:ascii="Lucida Sans Unicode" w:hAnsi="Lucida Sans Unicode" w:cs="Lucida Sans Unicode"/>
                <w:b/>
                <w:bCs/>
                <w:sz w:val="22"/>
                <w:szCs w:val="22"/>
              </w:rPr>
              <w:t>Kalenderjahr</w:t>
            </w:r>
          </w:p>
          <w:p w14:paraId="308A424B" w14:textId="77777777" w:rsidR="00724384" w:rsidRDefault="00A159E4" w:rsidP="00E16275">
            <w:pPr>
              <w:pStyle w:val="Textkrper"/>
              <w:rPr>
                <w:rFonts w:ascii="Lucida Sans Unicode" w:hAnsi="Lucida Sans Unicode" w:cs="Lucida Sans Unicode"/>
                <w:sz w:val="20"/>
              </w:rPr>
            </w:pPr>
            <w:sdt>
              <w:sdtPr>
                <w:rPr>
                  <w:rFonts w:ascii="Lucida Sans Unicode" w:hAnsi="Lucida Sans Unicode" w:cs="Lucida Sans Unicode"/>
                  <w:sz w:val="20"/>
                </w:rPr>
                <w:id w:val="-211802533"/>
                <w:placeholder>
                  <w:docPart w:val="9127E252632B472297DABF9D1963F874"/>
                </w:placeholder>
                <w:showingPlcHdr/>
                <w:text/>
              </w:sdtPr>
              <w:sdtEndPr/>
              <w:sdtContent>
                <w:r w:rsidR="00724384" w:rsidRPr="006A7289">
                  <w:rPr>
                    <w:rStyle w:val="Platzhaltertext"/>
                  </w:rPr>
                  <w:t>Klicken oder tippen Sie hier, um Text einzugeben.</w:t>
                </w:r>
              </w:sdtContent>
            </w:sdt>
          </w:p>
          <w:p w14:paraId="53CFEE26" w14:textId="5F14DB1B" w:rsidR="00724384" w:rsidRDefault="00724384" w:rsidP="00E16275">
            <w:pPr>
              <w:pStyle w:val="Textkrper"/>
              <w:rPr>
                <w:rFonts w:ascii="Lucida Sans Unicode" w:hAnsi="Lucida Sans Unicode" w:cs="Lucida Sans Unicode"/>
                <w:b/>
                <w:bCs/>
                <w:sz w:val="22"/>
                <w:szCs w:val="22"/>
              </w:rPr>
            </w:pPr>
          </w:p>
        </w:tc>
      </w:tr>
    </w:tbl>
    <w:p w14:paraId="06251FD6" w14:textId="77777777" w:rsidR="00454AED" w:rsidRDefault="00454AED" w:rsidP="00E16275">
      <w:pPr>
        <w:pStyle w:val="Textkrper"/>
        <w:rPr>
          <w:rFonts w:ascii="Lucida Sans Unicode" w:hAnsi="Lucida Sans Unicode" w:cs="Lucida Sans Unicode"/>
          <w:b/>
          <w:bCs/>
          <w:sz w:val="22"/>
          <w:szCs w:val="22"/>
        </w:rPr>
      </w:pPr>
    </w:p>
    <w:p w14:paraId="43C56F3C" w14:textId="7FA5236D" w:rsidR="005C1121" w:rsidRDefault="005C1121" w:rsidP="00E16275">
      <w:pPr>
        <w:pStyle w:val="Textkrper"/>
        <w:rPr>
          <w:rFonts w:ascii="Lucida Sans Unicode" w:hAnsi="Lucida Sans Unicode" w:cs="Lucida Sans Unicode"/>
          <w:b/>
          <w:bCs/>
          <w:sz w:val="22"/>
          <w:szCs w:val="22"/>
          <w:u w:val="single"/>
        </w:rPr>
      </w:pPr>
      <w:r w:rsidRPr="005C1121">
        <w:rPr>
          <w:rFonts w:ascii="Lucida Sans Unicode" w:hAnsi="Lucida Sans Unicode" w:cs="Lucida Sans Unicode"/>
          <w:b/>
          <w:bCs/>
          <w:sz w:val="22"/>
          <w:szCs w:val="22"/>
          <w:u w:val="single"/>
        </w:rPr>
        <w:t>Personal</w:t>
      </w:r>
      <w:r>
        <w:rPr>
          <w:rFonts w:ascii="Lucida Sans Unicode" w:hAnsi="Lucida Sans Unicode" w:cs="Lucida Sans Unicode"/>
          <w:b/>
          <w:bCs/>
          <w:sz w:val="22"/>
          <w:szCs w:val="22"/>
          <w:u w:val="single"/>
        </w:rPr>
        <w:t>ausgaben</w:t>
      </w:r>
    </w:p>
    <w:p w14:paraId="6D65AEAC" w14:textId="18AE7381" w:rsid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2"/>
            <w:szCs w:val="22"/>
          </w:rPr>
          <w:id w:val="95136292"/>
          <w14:checkbox>
            <w14:checked w14:val="0"/>
            <w14:checkedState w14:val="2612" w14:font="MS Gothic"/>
            <w14:uncheckedState w14:val="2610" w14:font="MS Gothic"/>
          </w14:checkbox>
        </w:sdtPr>
        <w:sdtEndPr/>
        <w:sdtContent>
          <w:r w:rsidR="00724384">
            <w:rPr>
              <w:rFonts w:ascii="MS Gothic" w:eastAsia="MS Gothic" w:hAnsi="MS Gothic" w:cs="Lucida Sans Unicode" w:hint="eastAsia"/>
              <w:sz w:val="22"/>
              <w:szCs w:val="22"/>
            </w:rPr>
            <w:t>☐</w:t>
          </w:r>
        </w:sdtContent>
      </w:sdt>
      <w:r w:rsidR="00724384">
        <w:rPr>
          <w:rFonts w:ascii="Lucida Sans Unicode" w:hAnsi="Lucida Sans Unicode" w:cs="Lucida Sans Unicode"/>
          <w:sz w:val="22"/>
          <w:szCs w:val="22"/>
        </w:rPr>
        <w:t xml:space="preserve"> </w:t>
      </w:r>
      <w:r w:rsidR="005C1121">
        <w:rPr>
          <w:rFonts w:ascii="Lucida Sans Unicode" w:hAnsi="Lucida Sans Unicode" w:cs="Lucida Sans Unicode"/>
          <w:sz w:val="22"/>
          <w:szCs w:val="22"/>
        </w:rPr>
        <w:t xml:space="preserve">Der Beschäftigungsumfang und die Tätigkeitsbeschreibung ist in Kurzkonzept </w:t>
      </w:r>
    </w:p>
    <w:p w14:paraId="2F9290DD" w14:textId="34276397" w:rsidR="00724384" w:rsidRPr="00DE0D45" w:rsidRDefault="00724384" w:rsidP="00E16275">
      <w:pPr>
        <w:pStyle w:val="Textkrper"/>
        <w:rPr>
          <w:rFonts w:ascii="Lucida Sans Unicode" w:hAnsi="Lucida Sans Unicode" w:cs="Lucida Sans Unicode"/>
          <w:color w:val="FF0000"/>
          <w:sz w:val="22"/>
          <w:szCs w:val="22"/>
        </w:rPr>
      </w:pPr>
      <w:r>
        <w:rPr>
          <w:rFonts w:ascii="Lucida Sans Unicode" w:hAnsi="Lucida Sans Unicode" w:cs="Lucida Sans Unicode"/>
          <w:sz w:val="22"/>
          <w:szCs w:val="22"/>
        </w:rPr>
        <w:t xml:space="preserve">    dargestellt</w:t>
      </w:r>
    </w:p>
    <w:p w14:paraId="4137B24B" w14:textId="77777777" w:rsidR="005C1121" w:rsidRPr="005C1121" w:rsidRDefault="005C1121" w:rsidP="00E16275">
      <w:pPr>
        <w:pStyle w:val="Textkrper"/>
        <w:rPr>
          <w:rFonts w:ascii="Lucida Sans Unicode" w:hAnsi="Lucida Sans Unicode" w:cs="Lucida Sans Unicode"/>
          <w:sz w:val="22"/>
          <w:szCs w:val="22"/>
        </w:rPr>
      </w:pPr>
    </w:p>
    <w:tbl>
      <w:tblPr>
        <w:tblStyle w:val="Tabellenraster"/>
        <w:tblW w:w="0" w:type="auto"/>
        <w:tblLook w:val="04A0" w:firstRow="1" w:lastRow="0" w:firstColumn="1" w:lastColumn="0" w:noHBand="0" w:noVBand="1"/>
      </w:tblPr>
      <w:tblGrid>
        <w:gridCol w:w="4814"/>
        <w:gridCol w:w="4815"/>
      </w:tblGrid>
      <w:tr w:rsidR="005C1121" w14:paraId="607232A2" w14:textId="77777777" w:rsidTr="005C1121">
        <w:tc>
          <w:tcPr>
            <w:tcW w:w="4814" w:type="dxa"/>
          </w:tcPr>
          <w:p w14:paraId="31C088A5" w14:textId="77777777" w:rsidR="005C1121" w:rsidRDefault="005C1121" w:rsidP="00E16275">
            <w:pPr>
              <w:pStyle w:val="Textkrper"/>
              <w:rPr>
                <w:rFonts w:ascii="Lucida Sans Unicode" w:hAnsi="Lucida Sans Unicode" w:cs="Lucida Sans Unicode"/>
                <w:sz w:val="22"/>
                <w:szCs w:val="22"/>
              </w:rPr>
            </w:pPr>
            <w:r w:rsidRPr="00724384">
              <w:rPr>
                <w:rFonts w:ascii="Lucida Sans Unicode" w:hAnsi="Lucida Sans Unicode" w:cs="Lucida Sans Unicode"/>
                <w:sz w:val="22"/>
                <w:szCs w:val="22"/>
              </w:rPr>
              <w:t>Vergütung hauptamtlich angestellt Fachkraft</w:t>
            </w:r>
            <w:r>
              <w:rPr>
                <w:rFonts w:ascii="Lucida Sans Unicode" w:hAnsi="Lucida Sans Unicode" w:cs="Lucida Sans Unicode"/>
                <w:sz w:val="22"/>
                <w:szCs w:val="22"/>
              </w:rPr>
              <w:t xml:space="preserve"> inklusive Sozialleistungen</w:t>
            </w:r>
          </w:p>
          <w:p w14:paraId="1E76DB6F" w14:textId="6E667280" w:rsidR="00EB0FD7" w:rsidRPr="005C1121" w:rsidRDefault="00EB0FD7" w:rsidP="00E16275">
            <w:pPr>
              <w:pStyle w:val="Textkrper"/>
              <w:rPr>
                <w:rFonts w:ascii="Lucida Sans Unicode" w:hAnsi="Lucida Sans Unicode" w:cs="Lucida Sans Unicode"/>
                <w:sz w:val="22"/>
                <w:szCs w:val="22"/>
              </w:rPr>
            </w:pPr>
          </w:p>
        </w:tc>
        <w:tc>
          <w:tcPr>
            <w:tcW w:w="4815" w:type="dxa"/>
          </w:tcPr>
          <w:p w14:paraId="50CCEB78" w14:textId="7A91075B"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98309043"/>
                <w:placeholder>
                  <w:docPart w:val="CAED0316F96447918D21AA1B1FF7CB5B"/>
                </w:placeholder>
                <w:showingPlcHdr/>
                <w:text/>
              </w:sdtPr>
              <w:sdtEndPr/>
              <w:sdtContent>
                <w:r w:rsidR="00EB0FD7" w:rsidRPr="006A7289">
                  <w:rPr>
                    <w:rStyle w:val="Platzhaltertext"/>
                  </w:rPr>
                  <w:t>Klicken oder tippen Sie hier, um Text einzugeben.</w:t>
                </w:r>
              </w:sdtContent>
            </w:sdt>
          </w:p>
        </w:tc>
      </w:tr>
      <w:tr w:rsidR="005C1121" w14:paraId="0DB474E8" w14:textId="77777777" w:rsidTr="005C1121">
        <w:tc>
          <w:tcPr>
            <w:tcW w:w="4814" w:type="dxa"/>
          </w:tcPr>
          <w:p w14:paraId="16658C00" w14:textId="77777777" w:rsidR="005C1121" w:rsidRDefault="005C1121"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Vergütung weitere Angestellte</w:t>
            </w:r>
          </w:p>
          <w:p w14:paraId="180D5B1A" w14:textId="162D7355" w:rsidR="00EB0FD7" w:rsidRPr="005C1121" w:rsidRDefault="00EB0FD7" w:rsidP="00E16275">
            <w:pPr>
              <w:pStyle w:val="Textkrper"/>
              <w:rPr>
                <w:rFonts w:ascii="Lucida Sans Unicode" w:hAnsi="Lucida Sans Unicode" w:cs="Lucida Sans Unicode"/>
                <w:sz w:val="22"/>
                <w:szCs w:val="22"/>
              </w:rPr>
            </w:pPr>
          </w:p>
        </w:tc>
        <w:tc>
          <w:tcPr>
            <w:tcW w:w="4815" w:type="dxa"/>
          </w:tcPr>
          <w:p w14:paraId="536CBDA6" w14:textId="7523DEC0"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1967620130"/>
                <w:placeholder>
                  <w:docPart w:val="5E87395E67F14F6F862E79CEA51A98E1"/>
                </w:placeholder>
                <w:showingPlcHdr/>
                <w:text/>
              </w:sdtPr>
              <w:sdtEndPr/>
              <w:sdtContent>
                <w:r w:rsidR="00EB0FD7" w:rsidRPr="006A7289">
                  <w:rPr>
                    <w:rStyle w:val="Platzhaltertext"/>
                  </w:rPr>
                  <w:t>Klicken oder tippen Sie hier, um Text einzugeben.</w:t>
                </w:r>
              </w:sdtContent>
            </w:sdt>
          </w:p>
        </w:tc>
      </w:tr>
      <w:tr w:rsidR="005C1121" w14:paraId="094D5362" w14:textId="77777777" w:rsidTr="005C1121">
        <w:tc>
          <w:tcPr>
            <w:tcW w:w="4814" w:type="dxa"/>
          </w:tcPr>
          <w:p w14:paraId="7F81C73A" w14:textId="77777777" w:rsidR="005C1121" w:rsidRDefault="005C1121"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Honorare</w:t>
            </w:r>
          </w:p>
          <w:p w14:paraId="5EF59576" w14:textId="302B0828" w:rsidR="00EB0FD7" w:rsidRPr="005C1121" w:rsidRDefault="00EB0FD7" w:rsidP="00E16275">
            <w:pPr>
              <w:pStyle w:val="Textkrper"/>
              <w:rPr>
                <w:rFonts w:ascii="Lucida Sans Unicode" w:hAnsi="Lucida Sans Unicode" w:cs="Lucida Sans Unicode"/>
                <w:sz w:val="22"/>
                <w:szCs w:val="22"/>
              </w:rPr>
            </w:pPr>
          </w:p>
        </w:tc>
        <w:tc>
          <w:tcPr>
            <w:tcW w:w="4815" w:type="dxa"/>
          </w:tcPr>
          <w:p w14:paraId="0E73BE04" w14:textId="14ED2152"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1636377565"/>
                <w:placeholder>
                  <w:docPart w:val="C84470EBD2004706A4D9DE632455B972"/>
                </w:placeholder>
                <w:showingPlcHdr/>
                <w:text/>
              </w:sdtPr>
              <w:sdtEndPr/>
              <w:sdtContent>
                <w:r w:rsidR="00EB0FD7" w:rsidRPr="006A7289">
                  <w:rPr>
                    <w:rStyle w:val="Platzhaltertext"/>
                  </w:rPr>
                  <w:t>Klicken oder tippen Sie hier, um Text einzugeben.</w:t>
                </w:r>
              </w:sdtContent>
            </w:sdt>
          </w:p>
        </w:tc>
      </w:tr>
      <w:tr w:rsidR="005C1121" w14:paraId="036DAB8B" w14:textId="77777777" w:rsidTr="005C1121">
        <w:tc>
          <w:tcPr>
            <w:tcW w:w="4814" w:type="dxa"/>
          </w:tcPr>
          <w:p w14:paraId="7684855B" w14:textId="30D7D0D4"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550849012"/>
                <w:placeholder>
                  <w:docPart w:val="1B1F3B8ACE7A4F8CA9F981D70FBF0444"/>
                </w:placeholder>
                <w:showingPlcHdr/>
                <w:text/>
              </w:sdtPr>
              <w:sdtEndPr/>
              <w:sdtContent>
                <w:r w:rsidR="00EB0FD7" w:rsidRPr="006A7289">
                  <w:rPr>
                    <w:rStyle w:val="Platzhaltertext"/>
                  </w:rPr>
                  <w:t>Klicken oder tippen Sie hier, um Text einzugeben.</w:t>
                </w:r>
              </w:sdtContent>
            </w:sdt>
          </w:p>
        </w:tc>
        <w:tc>
          <w:tcPr>
            <w:tcW w:w="4815" w:type="dxa"/>
          </w:tcPr>
          <w:p w14:paraId="54FCDB16" w14:textId="77777777" w:rsidR="005C1121" w:rsidRPr="005C1121" w:rsidRDefault="005C1121" w:rsidP="00E16275">
            <w:pPr>
              <w:pStyle w:val="Textkrper"/>
              <w:rPr>
                <w:rFonts w:ascii="Lucida Sans Unicode" w:hAnsi="Lucida Sans Unicode" w:cs="Lucida Sans Unicode"/>
                <w:sz w:val="22"/>
                <w:szCs w:val="22"/>
              </w:rPr>
            </w:pPr>
          </w:p>
        </w:tc>
      </w:tr>
    </w:tbl>
    <w:p w14:paraId="263DE2A9" w14:textId="77777777" w:rsidR="005C1121" w:rsidRDefault="005C1121" w:rsidP="00E16275">
      <w:pPr>
        <w:pStyle w:val="Textkrper"/>
        <w:rPr>
          <w:rFonts w:ascii="Lucida Sans Unicode" w:hAnsi="Lucida Sans Unicode" w:cs="Lucida Sans Unicode"/>
          <w:b/>
          <w:bCs/>
          <w:sz w:val="22"/>
          <w:szCs w:val="22"/>
        </w:rPr>
      </w:pPr>
    </w:p>
    <w:p w14:paraId="73477B3E" w14:textId="0A9F4146" w:rsidR="00EB0FD7" w:rsidRPr="00EB0FD7" w:rsidRDefault="00EB0FD7" w:rsidP="00E16275">
      <w:pPr>
        <w:pStyle w:val="Textkrper"/>
        <w:rPr>
          <w:rFonts w:ascii="Lucida Sans Unicode" w:hAnsi="Lucida Sans Unicode" w:cs="Lucida Sans Unicode"/>
          <w:sz w:val="22"/>
          <w:szCs w:val="22"/>
        </w:rPr>
      </w:pPr>
      <w:r w:rsidRPr="00EB0FD7">
        <w:rPr>
          <w:rFonts w:ascii="Lucida Sans Unicode" w:hAnsi="Lucida Sans Unicode" w:cs="Lucida Sans Unicode"/>
          <w:sz w:val="22"/>
          <w:szCs w:val="22"/>
        </w:rPr>
        <w:t>M</w:t>
      </w:r>
      <w:r>
        <w:rPr>
          <w:rFonts w:ascii="Lucida Sans Unicode" w:hAnsi="Lucida Sans Unicode" w:cs="Lucida Sans Unicode"/>
          <w:sz w:val="22"/>
          <w:szCs w:val="22"/>
        </w:rPr>
        <w:t>it meiner Unterschrift bestätige ich, dass die angegebenen Personalkosten dem geförderten regionalen Netzwerk zugeordnet sind und für denselben Beschäftigungsumfang bzw. dieselben Tätigkeiten nicht bereits aus anderen öffentlichen Fördermitteln, Leistungsentgelten oder sonstigen zweckgebundenen Finanzierungen finanziert werden.</w:t>
      </w:r>
    </w:p>
    <w:p w14:paraId="55198129" w14:textId="1DFF89BB" w:rsidR="00EB0FD7" w:rsidRPr="00EB0FD7" w:rsidRDefault="00EB0FD7" w:rsidP="00E16275">
      <w:pPr>
        <w:pStyle w:val="Textkrper"/>
        <w:rPr>
          <w:rFonts w:ascii="Lucida Sans Unicode" w:hAnsi="Lucida Sans Unicode" w:cs="Lucida Sans Unicode"/>
          <w:sz w:val="22"/>
          <w:szCs w:val="22"/>
        </w:rPr>
      </w:pPr>
    </w:p>
    <w:p w14:paraId="480038DC" w14:textId="11E3FC89" w:rsidR="005C1121" w:rsidRDefault="005C1121" w:rsidP="00E16275">
      <w:pPr>
        <w:pStyle w:val="Textkrper"/>
        <w:rPr>
          <w:rFonts w:ascii="Lucida Sans Unicode" w:hAnsi="Lucida Sans Unicode" w:cs="Lucida Sans Unicode"/>
          <w:b/>
          <w:bCs/>
          <w:sz w:val="22"/>
          <w:szCs w:val="22"/>
          <w:u w:val="single"/>
        </w:rPr>
      </w:pPr>
      <w:r w:rsidRPr="005C1121">
        <w:rPr>
          <w:rFonts w:ascii="Lucida Sans Unicode" w:hAnsi="Lucida Sans Unicode" w:cs="Lucida Sans Unicode"/>
          <w:b/>
          <w:bCs/>
          <w:sz w:val="22"/>
          <w:szCs w:val="22"/>
          <w:u w:val="single"/>
        </w:rPr>
        <w:t>Sachausgaben</w:t>
      </w:r>
    </w:p>
    <w:p w14:paraId="78C625D2" w14:textId="05244F60"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2"/>
            <w:szCs w:val="22"/>
          </w:rPr>
          <w:id w:val="-788205569"/>
          <w14:checkbox>
            <w14:checked w14:val="0"/>
            <w14:checkedState w14:val="2612" w14:font="MS Gothic"/>
            <w14:uncheckedState w14:val="2610" w14:font="MS Gothic"/>
          </w14:checkbox>
        </w:sdtPr>
        <w:sdtEndPr/>
        <w:sdtContent>
          <w:r w:rsidR="00EB0FD7">
            <w:rPr>
              <w:rFonts w:ascii="MS Gothic" w:eastAsia="MS Gothic" w:hAnsi="MS Gothic" w:cs="Lucida Sans Unicode" w:hint="eastAsia"/>
              <w:sz w:val="22"/>
              <w:szCs w:val="22"/>
            </w:rPr>
            <w:t>☐</w:t>
          </w:r>
        </w:sdtContent>
      </w:sdt>
      <w:r w:rsidR="00EB0FD7">
        <w:rPr>
          <w:rFonts w:ascii="Lucida Sans Unicode" w:hAnsi="Lucida Sans Unicode" w:cs="Lucida Sans Unicode"/>
          <w:sz w:val="22"/>
          <w:szCs w:val="22"/>
        </w:rPr>
        <w:t xml:space="preserve"> </w:t>
      </w:r>
      <w:r w:rsidR="005C1121">
        <w:rPr>
          <w:rFonts w:ascii="Lucida Sans Unicode" w:hAnsi="Lucida Sans Unicode" w:cs="Lucida Sans Unicode"/>
          <w:sz w:val="22"/>
          <w:szCs w:val="22"/>
        </w:rPr>
        <w:t>Die Einzelpositionen sind im Kurzkonzept inhaltlich dar</w:t>
      </w:r>
      <w:r w:rsidR="00EB0FD7">
        <w:rPr>
          <w:rFonts w:ascii="Lucida Sans Unicode" w:hAnsi="Lucida Sans Unicode" w:cs="Lucida Sans Unicode"/>
          <w:sz w:val="22"/>
          <w:szCs w:val="22"/>
        </w:rPr>
        <w:t>gestellt</w:t>
      </w:r>
    </w:p>
    <w:p w14:paraId="481F74BA" w14:textId="77777777" w:rsidR="005C1121" w:rsidRDefault="005C1121"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5C1121" w14:paraId="1C5B7AF8" w14:textId="77777777" w:rsidTr="005C1121">
        <w:tc>
          <w:tcPr>
            <w:tcW w:w="4814" w:type="dxa"/>
          </w:tcPr>
          <w:p w14:paraId="41FED3E2" w14:textId="77777777" w:rsidR="005C1121" w:rsidRDefault="005C1121" w:rsidP="00E16275">
            <w:pPr>
              <w:pStyle w:val="Textkrper"/>
              <w:rPr>
                <w:rFonts w:ascii="Lucida Sans Unicode" w:hAnsi="Lucida Sans Unicode" w:cs="Lucida Sans Unicode"/>
                <w:sz w:val="22"/>
                <w:szCs w:val="22"/>
              </w:rPr>
            </w:pPr>
            <w:r w:rsidRPr="005C1121">
              <w:rPr>
                <w:rFonts w:ascii="Lucida Sans Unicode" w:hAnsi="Lucida Sans Unicode" w:cs="Lucida Sans Unicode"/>
                <w:sz w:val="22"/>
                <w:szCs w:val="22"/>
              </w:rPr>
              <w:t>Fortbildung von Netzwerkpartnern</w:t>
            </w:r>
          </w:p>
          <w:p w14:paraId="521369FC" w14:textId="6D9C73AB" w:rsidR="00EB0FD7" w:rsidRPr="005C1121" w:rsidRDefault="00EB0FD7" w:rsidP="00E16275">
            <w:pPr>
              <w:pStyle w:val="Textkrper"/>
              <w:rPr>
                <w:rFonts w:ascii="Lucida Sans Unicode" w:hAnsi="Lucida Sans Unicode" w:cs="Lucida Sans Unicode"/>
                <w:sz w:val="22"/>
                <w:szCs w:val="22"/>
              </w:rPr>
            </w:pPr>
          </w:p>
        </w:tc>
        <w:tc>
          <w:tcPr>
            <w:tcW w:w="4815" w:type="dxa"/>
          </w:tcPr>
          <w:p w14:paraId="4DD5C10A" w14:textId="13CD89B4"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802776791"/>
                <w:placeholder>
                  <w:docPart w:val="65519BCBA90C44B8A6E8BA24A9F73C4F"/>
                </w:placeholder>
                <w:showingPlcHdr/>
                <w:text/>
              </w:sdtPr>
              <w:sdtEndPr/>
              <w:sdtContent>
                <w:r w:rsidR="00EB0FD7" w:rsidRPr="006A7289">
                  <w:rPr>
                    <w:rStyle w:val="Platzhaltertext"/>
                  </w:rPr>
                  <w:t>Klicken oder tippen Sie hier, um Text einzugeben.</w:t>
                </w:r>
              </w:sdtContent>
            </w:sdt>
          </w:p>
        </w:tc>
      </w:tr>
      <w:tr w:rsidR="005C1121" w14:paraId="7022E034" w14:textId="77777777" w:rsidTr="005C1121">
        <w:tc>
          <w:tcPr>
            <w:tcW w:w="4814" w:type="dxa"/>
          </w:tcPr>
          <w:p w14:paraId="58CDCD4D" w14:textId="77777777" w:rsidR="005C1121" w:rsidRDefault="005C1121"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Öffentlichkeitsarbeit</w:t>
            </w:r>
          </w:p>
          <w:p w14:paraId="7C8949DE" w14:textId="45058293" w:rsidR="00EB0FD7" w:rsidRPr="005C1121" w:rsidRDefault="00EB0FD7" w:rsidP="00E16275">
            <w:pPr>
              <w:pStyle w:val="Textkrper"/>
              <w:rPr>
                <w:rFonts w:ascii="Lucida Sans Unicode" w:hAnsi="Lucida Sans Unicode" w:cs="Lucida Sans Unicode"/>
                <w:sz w:val="22"/>
                <w:szCs w:val="22"/>
              </w:rPr>
            </w:pPr>
          </w:p>
        </w:tc>
        <w:tc>
          <w:tcPr>
            <w:tcW w:w="4815" w:type="dxa"/>
          </w:tcPr>
          <w:p w14:paraId="39E3B851" w14:textId="0AF37C68"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632989267"/>
                <w:placeholder>
                  <w:docPart w:val="96F7B366EBE445D1BAD1C4956E583393"/>
                </w:placeholder>
                <w:showingPlcHdr/>
                <w:text/>
              </w:sdtPr>
              <w:sdtEndPr/>
              <w:sdtContent>
                <w:r w:rsidR="00EB0FD7" w:rsidRPr="006A7289">
                  <w:rPr>
                    <w:rStyle w:val="Platzhaltertext"/>
                  </w:rPr>
                  <w:t>Klicken oder tippen Sie hier, um Text einzugeben.</w:t>
                </w:r>
              </w:sdtContent>
            </w:sdt>
          </w:p>
        </w:tc>
      </w:tr>
      <w:tr w:rsidR="005C1121" w14:paraId="160A4389" w14:textId="77777777" w:rsidTr="005C1121">
        <w:tc>
          <w:tcPr>
            <w:tcW w:w="4814" w:type="dxa"/>
          </w:tcPr>
          <w:p w14:paraId="6511F1DD" w14:textId="4A966E3E" w:rsidR="005C1121" w:rsidRDefault="005C1121"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Miete</w:t>
            </w:r>
            <w:r w:rsidR="00EB0FD7">
              <w:rPr>
                <w:rFonts w:ascii="Lucida Sans Unicode" w:hAnsi="Lucida Sans Unicode" w:cs="Lucida Sans Unicode"/>
                <w:sz w:val="22"/>
                <w:szCs w:val="22"/>
              </w:rPr>
              <w:t xml:space="preserve"> (anteilig für das regionale Netzwerk)</w:t>
            </w:r>
          </w:p>
          <w:p w14:paraId="0500107F" w14:textId="1AA1E33B" w:rsidR="00EB0FD7" w:rsidRPr="005C1121" w:rsidRDefault="00EB0FD7" w:rsidP="00E16275">
            <w:pPr>
              <w:pStyle w:val="Textkrper"/>
              <w:rPr>
                <w:rFonts w:ascii="Lucida Sans Unicode" w:hAnsi="Lucida Sans Unicode" w:cs="Lucida Sans Unicode"/>
                <w:sz w:val="22"/>
                <w:szCs w:val="22"/>
              </w:rPr>
            </w:pPr>
          </w:p>
        </w:tc>
        <w:tc>
          <w:tcPr>
            <w:tcW w:w="4815" w:type="dxa"/>
          </w:tcPr>
          <w:p w14:paraId="6E85974C" w14:textId="256FD638"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270589722"/>
                <w:placeholder>
                  <w:docPart w:val="6413456D632C4BEE87626C387DB8F3A5"/>
                </w:placeholder>
                <w:showingPlcHdr/>
                <w:text/>
              </w:sdtPr>
              <w:sdtEndPr/>
              <w:sdtContent>
                <w:r w:rsidR="00EB0FD7" w:rsidRPr="006A7289">
                  <w:rPr>
                    <w:rStyle w:val="Platzhaltertext"/>
                  </w:rPr>
                  <w:t>Klicken oder tippen Sie hier, um Text einzugeben.</w:t>
                </w:r>
              </w:sdtContent>
            </w:sdt>
          </w:p>
        </w:tc>
      </w:tr>
      <w:tr w:rsidR="005C1121" w14:paraId="77378637" w14:textId="77777777" w:rsidTr="005C1121">
        <w:tc>
          <w:tcPr>
            <w:tcW w:w="4814" w:type="dxa"/>
          </w:tcPr>
          <w:p w14:paraId="092D89D5" w14:textId="77777777" w:rsidR="005C1121" w:rsidRDefault="005C1121"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Versicherungsschutz</w:t>
            </w:r>
          </w:p>
          <w:p w14:paraId="22CD9B3D" w14:textId="24A13E8C" w:rsidR="00EB0FD7" w:rsidRPr="005C1121" w:rsidRDefault="00EB0FD7" w:rsidP="00E16275">
            <w:pPr>
              <w:pStyle w:val="Textkrper"/>
              <w:rPr>
                <w:rFonts w:ascii="Lucida Sans Unicode" w:hAnsi="Lucida Sans Unicode" w:cs="Lucida Sans Unicode"/>
                <w:sz w:val="22"/>
                <w:szCs w:val="22"/>
              </w:rPr>
            </w:pPr>
          </w:p>
        </w:tc>
        <w:tc>
          <w:tcPr>
            <w:tcW w:w="4815" w:type="dxa"/>
          </w:tcPr>
          <w:p w14:paraId="44C93D0A" w14:textId="24830A41"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886225317"/>
                <w:placeholder>
                  <w:docPart w:val="73F86C35D24447898410F7D58CED63C7"/>
                </w:placeholder>
                <w:showingPlcHdr/>
                <w:text/>
              </w:sdtPr>
              <w:sdtEndPr/>
              <w:sdtContent>
                <w:r w:rsidR="00EB0FD7" w:rsidRPr="006A7289">
                  <w:rPr>
                    <w:rStyle w:val="Platzhaltertext"/>
                  </w:rPr>
                  <w:t>Klicken oder tippen Sie hier, um Text einzugeben.</w:t>
                </w:r>
              </w:sdtContent>
            </w:sdt>
          </w:p>
        </w:tc>
      </w:tr>
      <w:tr w:rsidR="005C1121" w14:paraId="34173677" w14:textId="77777777" w:rsidTr="005C1121">
        <w:tc>
          <w:tcPr>
            <w:tcW w:w="4814" w:type="dxa"/>
          </w:tcPr>
          <w:p w14:paraId="1BDA26FA" w14:textId="77777777" w:rsidR="005C1121" w:rsidRDefault="005C1121" w:rsidP="00E16275">
            <w:pPr>
              <w:pStyle w:val="Textkrper"/>
              <w:rPr>
                <w:rFonts w:ascii="Lucida Sans Unicode" w:hAnsi="Lucida Sans Unicode" w:cs="Lucida Sans Unicode"/>
                <w:sz w:val="22"/>
                <w:szCs w:val="22"/>
              </w:rPr>
            </w:pPr>
            <w:proofErr w:type="spellStart"/>
            <w:r>
              <w:rPr>
                <w:rFonts w:ascii="Lucida Sans Unicode" w:hAnsi="Lucida Sans Unicode" w:cs="Lucida Sans Unicode"/>
                <w:sz w:val="22"/>
                <w:szCs w:val="22"/>
              </w:rPr>
              <w:t>Büro-und</w:t>
            </w:r>
            <w:proofErr w:type="spellEnd"/>
            <w:r>
              <w:rPr>
                <w:rFonts w:ascii="Lucida Sans Unicode" w:hAnsi="Lucida Sans Unicode" w:cs="Lucida Sans Unicode"/>
                <w:sz w:val="22"/>
                <w:szCs w:val="22"/>
              </w:rPr>
              <w:t xml:space="preserve"> Geschäftsbedarf</w:t>
            </w:r>
          </w:p>
        </w:tc>
        <w:tc>
          <w:tcPr>
            <w:tcW w:w="4815" w:type="dxa"/>
          </w:tcPr>
          <w:p w14:paraId="1B15F2FB" w14:textId="714A1BEB" w:rsidR="005C1121"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1314563792"/>
                <w:placeholder>
                  <w:docPart w:val="BB45EA0928E64313ACA1670E157A0EC1"/>
                </w:placeholder>
                <w:showingPlcHdr/>
                <w:text/>
              </w:sdtPr>
              <w:sdtEndPr/>
              <w:sdtContent>
                <w:r w:rsidR="00EB0FD7" w:rsidRPr="006A7289">
                  <w:rPr>
                    <w:rStyle w:val="Platzhaltertext"/>
                  </w:rPr>
                  <w:t>Klicken oder tippen Sie hier, um Text einzugeben.</w:t>
                </w:r>
              </w:sdtContent>
            </w:sdt>
          </w:p>
        </w:tc>
      </w:tr>
      <w:tr w:rsidR="00454AED" w14:paraId="07F708C7" w14:textId="77777777" w:rsidTr="005C1121">
        <w:tc>
          <w:tcPr>
            <w:tcW w:w="4814" w:type="dxa"/>
          </w:tcPr>
          <w:p w14:paraId="50448010" w14:textId="77777777" w:rsidR="00454AED" w:rsidRDefault="00454AED"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lastRenderedPageBreak/>
              <w:t>Sonstige Aufwendungen</w:t>
            </w:r>
          </w:p>
          <w:p w14:paraId="22267EB1" w14:textId="499C433C" w:rsidR="00EB0FD7" w:rsidRDefault="00EB0FD7" w:rsidP="00E16275">
            <w:pPr>
              <w:pStyle w:val="Textkrper"/>
              <w:rPr>
                <w:rFonts w:ascii="Lucida Sans Unicode" w:hAnsi="Lucida Sans Unicode" w:cs="Lucida Sans Unicode"/>
                <w:sz w:val="22"/>
                <w:szCs w:val="22"/>
              </w:rPr>
            </w:pPr>
          </w:p>
        </w:tc>
        <w:tc>
          <w:tcPr>
            <w:tcW w:w="4815" w:type="dxa"/>
          </w:tcPr>
          <w:p w14:paraId="39D6FEBA" w14:textId="0AEB262E" w:rsidR="00454AED" w:rsidRPr="005C1121"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254022326"/>
                <w:placeholder>
                  <w:docPart w:val="4BD90E0D27CD4280A37DC49E9F7CA60E"/>
                </w:placeholder>
                <w:showingPlcHdr/>
                <w:text/>
              </w:sdtPr>
              <w:sdtEndPr/>
              <w:sdtContent>
                <w:r w:rsidR="00EB0FD7" w:rsidRPr="006A7289">
                  <w:rPr>
                    <w:rStyle w:val="Platzhaltertext"/>
                  </w:rPr>
                  <w:t>Klicken oder tippen Sie hier, um Text einzugeben.</w:t>
                </w:r>
              </w:sdtContent>
            </w:sdt>
          </w:p>
        </w:tc>
      </w:tr>
    </w:tbl>
    <w:p w14:paraId="6BD03E80" w14:textId="77777777" w:rsidR="005C1121" w:rsidRDefault="005C1121" w:rsidP="00E16275">
      <w:pPr>
        <w:pStyle w:val="Textkrper"/>
        <w:rPr>
          <w:rFonts w:ascii="Lucida Sans Unicode" w:hAnsi="Lucida Sans Unicode" w:cs="Lucida Sans Unicode"/>
          <w:b/>
          <w:bCs/>
          <w:sz w:val="22"/>
          <w:szCs w:val="22"/>
          <w:u w:val="single"/>
        </w:rPr>
      </w:pPr>
    </w:p>
    <w:tbl>
      <w:tblPr>
        <w:tblStyle w:val="Tabellenraster"/>
        <w:tblW w:w="0" w:type="auto"/>
        <w:tblLook w:val="04A0" w:firstRow="1" w:lastRow="0" w:firstColumn="1" w:lastColumn="0" w:noHBand="0" w:noVBand="1"/>
      </w:tblPr>
      <w:tblGrid>
        <w:gridCol w:w="4814"/>
        <w:gridCol w:w="4815"/>
      </w:tblGrid>
      <w:tr w:rsidR="00454AED" w14:paraId="7928802F" w14:textId="77777777" w:rsidTr="00454AED">
        <w:tc>
          <w:tcPr>
            <w:tcW w:w="4814" w:type="dxa"/>
          </w:tcPr>
          <w:p w14:paraId="0AE24530" w14:textId="405761A8" w:rsidR="00454AED" w:rsidRPr="00454AED" w:rsidRDefault="00454AED" w:rsidP="00E16275">
            <w:pPr>
              <w:pStyle w:val="Textkrper"/>
              <w:rPr>
                <w:rFonts w:ascii="Lucida Sans Unicode" w:hAnsi="Lucida Sans Unicode" w:cs="Lucida Sans Unicode"/>
                <w:b/>
                <w:bCs/>
                <w:sz w:val="22"/>
                <w:szCs w:val="22"/>
              </w:rPr>
            </w:pPr>
            <w:r w:rsidRPr="00454AED">
              <w:rPr>
                <w:rFonts w:ascii="Lucida Sans Unicode" w:hAnsi="Lucida Sans Unicode" w:cs="Lucida Sans Unicode"/>
                <w:b/>
                <w:bCs/>
                <w:sz w:val="22"/>
                <w:szCs w:val="22"/>
              </w:rPr>
              <w:t>Beantragte Gesamtkosten</w:t>
            </w:r>
          </w:p>
        </w:tc>
        <w:tc>
          <w:tcPr>
            <w:tcW w:w="4815" w:type="dxa"/>
          </w:tcPr>
          <w:p w14:paraId="2584F7F0" w14:textId="09262051" w:rsidR="00454AED" w:rsidRDefault="00A159E4" w:rsidP="00E16275">
            <w:pPr>
              <w:pStyle w:val="Textkrper"/>
              <w:rPr>
                <w:rFonts w:ascii="Lucida Sans Unicode" w:hAnsi="Lucida Sans Unicode" w:cs="Lucida Sans Unicode"/>
                <w:b/>
                <w:bCs/>
                <w:sz w:val="22"/>
                <w:szCs w:val="22"/>
                <w:u w:val="single"/>
              </w:rPr>
            </w:pPr>
            <w:sdt>
              <w:sdtPr>
                <w:rPr>
                  <w:rFonts w:ascii="Lucida Sans Unicode" w:hAnsi="Lucida Sans Unicode" w:cs="Lucida Sans Unicode"/>
                  <w:sz w:val="20"/>
                </w:rPr>
                <w:id w:val="-422648199"/>
                <w:placeholder>
                  <w:docPart w:val="F087B3214F934CB197864D52DCFC7886"/>
                </w:placeholder>
                <w:showingPlcHdr/>
                <w:text/>
              </w:sdtPr>
              <w:sdtEndPr/>
              <w:sdtContent>
                <w:r w:rsidR="008B0649" w:rsidRPr="006A7289">
                  <w:rPr>
                    <w:rStyle w:val="Platzhaltertext"/>
                  </w:rPr>
                  <w:t>Klicken oder tippen Sie hier, um Text einzugeben.</w:t>
                </w:r>
              </w:sdtContent>
            </w:sdt>
          </w:p>
        </w:tc>
      </w:tr>
    </w:tbl>
    <w:p w14:paraId="58425C92" w14:textId="2D4ACD24" w:rsidR="00454AED" w:rsidRDefault="00454AED" w:rsidP="00E16275">
      <w:pPr>
        <w:pStyle w:val="Textkrper"/>
        <w:rPr>
          <w:rFonts w:ascii="Lucida Sans Unicode" w:hAnsi="Lucida Sans Unicode" w:cs="Lucida Sans Unicode"/>
          <w:b/>
          <w:bCs/>
          <w:sz w:val="22"/>
          <w:szCs w:val="22"/>
          <w:u w:val="single"/>
        </w:rPr>
      </w:pPr>
    </w:p>
    <w:p w14:paraId="7B5A34D4" w14:textId="2FD241DD" w:rsidR="00EB0FD7" w:rsidRDefault="00EB0FD7" w:rsidP="00E16275">
      <w:pPr>
        <w:pStyle w:val="Textkrper"/>
        <w:rPr>
          <w:rFonts w:ascii="Lucida Sans Unicode" w:hAnsi="Lucida Sans Unicode" w:cs="Lucida Sans Unicode"/>
          <w:b/>
          <w:bCs/>
          <w:sz w:val="22"/>
          <w:szCs w:val="22"/>
          <w:u w:val="single"/>
        </w:rPr>
      </w:pPr>
      <w:r>
        <w:rPr>
          <w:rFonts w:ascii="Lucida Sans Unicode" w:hAnsi="Lucida Sans Unicode" w:cs="Lucida Sans Unicode"/>
          <w:b/>
          <w:bCs/>
          <w:sz w:val="22"/>
          <w:szCs w:val="22"/>
          <w:u w:val="single"/>
        </w:rPr>
        <w:t>Finanzierung des regionalen Netzwerkes bezogen auf die Gesamtausgaben</w:t>
      </w:r>
    </w:p>
    <w:p w14:paraId="20B66D7A" w14:textId="6DFB5B1D" w:rsidR="00454AED"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2"/>
            <w:szCs w:val="22"/>
          </w:rPr>
          <w:id w:val="2129663750"/>
          <w14:checkbox>
            <w14:checked w14:val="0"/>
            <w14:checkedState w14:val="2612" w14:font="MS Gothic"/>
            <w14:uncheckedState w14:val="2610" w14:font="MS Gothic"/>
          </w14:checkbox>
        </w:sdtPr>
        <w:sdtEndPr/>
        <w:sdtContent>
          <w:r w:rsidR="008B0649">
            <w:rPr>
              <w:rFonts w:ascii="MS Gothic" w:eastAsia="MS Gothic" w:hAnsi="MS Gothic" w:cs="Lucida Sans Unicode" w:hint="eastAsia"/>
              <w:sz w:val="22"/>
              <w:szCs w:val="22"/>
            </w:rPr>
            <w:t>☐</w:t>
          </w:r>
        </w:sdtContent>
      </w:sdt>
      <w:r w:rsidR="008B0649">
        <w:rPr>
          <w:rFonts w:ascii="Lucida Sans Unicode" w:hAnsi="Lucida Sans Unicode" w:cs="Lucida Sans Unicode"/>
          <w:sz w:val="22"/>
          <w:szCs w:val="22"/>
        </w:rPr>
        <w:t xml:space="preserve"> Die Gesamtfinanzierung ist im Kurzkonzept dargestellt</w:t>
      </w:r>
    </w:p>
    <w:p w14:paraId="61266F93" w14:textId="77777777" w:rsidR="00454AED" w:rsidRDefault="00454AED" w:rsidP="00E16275">
      <w:pPr>
        <w:pStyle w:val="Textkrper"/>
        <w:rPr>
          <w:rFonts w:ascii="Lucida Sans Unicode" w:hAnsi="Lucida Sans Unicode" w:cs="Lucida Sans Unicode"/>
          <w:sz w:val="22"/>
          <w:szCs w:val="22"/>
        </w:rPr>
      </w:pPr>
    </w:p>
    <w:tbl>
      <w:tblPr>
        <w:tblStyle w:val="Tabellenraster"/>
        <w:tblW w:w="0" w:type="auto"/>
        <w:tblLook w:val="04A0" w:firstRow="1" w:lastRow="0" w:firstColumn="1" w:lastColumn="0" w:noHBand="0" w:noVBand="1"/>
      </w:tblPr>
      <w:tblGrid>
        <w:gridCol w:w="4814"/>
        <w:gridCol w:w="4815"/>
      </w:tblGrid>
      <w:tr w:rsidR="008B0649" w14:paraId="7AEC06E1" w14:textId="77777777" w:rsidTr="008F7DBC">
        <w:tc>
          <w:tcPr>
            <w:tcW w:w="9629" w:type="dxa"/>
            <w:gridSpan w:val="2"/>
          </w:tcPr>
          <w:p w14:paraId="2FCA31FA" w14:textId="7B7384D7" w:rsidR="008B0649" w:rsidRDefault="008B0649"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Finanzielle Mittel anderer Stellen (z.B. kommunale Fördermittel, Spenden, Eigenmittel)</w:t>
            </w:r>
          </w:p>
        </w:tc>
      </w:tr>
      <w:tr w:rsidR="008B0649" w14:paraId="27A75A01" w14:textId="77777777" w:rsidTr="008B0649">
        <w:tc>
          <w:tcPr>
            <w:tcW w:w="4814" w:type="dxa"/>
          </w:tcPr>
          <w:p w14:paraId="13782EF9" w14:textId="77777777" w:rsidR="008B0649" w:rsidRDefault="00A159E4" w:rsidP="008B0649">
            <w:pPr>
              <w:pStyle w:val="Textkrper"/>
              <w:tabs>
                <w:tab w:val="right" w:pos="4598"/>
              </w:tabs>
              <w:rPr>
                <w:rFonts w:ascii="Lucida Sans Unicode" w:hAnsi="Lucida Sans Unicode" w:cs="Lucida Sans Unicode"/>
                <w:sz w:val="20"/>
              </w:rPr>
            </w:pPr>
            <w:sdt>
              <w:sdtPr>
                <w:rPr>
                  <w:rFonts w:ascii="Lucida Sans Unicode" w:hAnsi="Lucida Sans Unicode" w:cs="Lucida Sans Unicode"/>
                  <w:sz w:val="20"/>
                </w:rPr>
                <w:id w:val="-517239743"/>
                <w:placeholder>
                  <w:docPart w:val="267DD81D923D497C9AAC487DEEE2A0E5"/>
                </w:placeholder>
                <w:showingPlcHdr/>
                <w:text/>
              </w:sdtPr>
              <w:sdtEndPr/>
              <w:sdtContent>
                <w:r w:rsidR="008B0649" w:rsidRPr="006A7289">
                  <w:rPr>
                    <w:rStyle w:val="Platzhaltertext"/>
                  </w:rPr>
                  <w:t>Klicken oder tippen Sie hier, um Text einzugeben.</w:t>
                </w:r>
              </w:sdtContent>
            </w:sdt>
            <w:r w:rsidR="008B0649">
              <w:rPr>
                <w:rFonts w:ascii="Lucida Sans Unicode" w:hAnsi="Lucida Sans Unicode" w:cs="Lucida Sans Unicode"/>
                <w:sz w:val="20"/>
              </w:rPr>
              <w:tab/>
            </w:r>
          </w:p>
          <w:p w14:paraId="4BD0D562" w14:textId="6C995E04" w:rsidR="008B0649" w:rsidRDefault="008B0649" w:rsidP="008B0649">
            <w:pPr>
              <w:pStyle w:val="Textkrper"/>
              <w:tabs>
                <w:tab w:val="right" w:pos="4598"/>
              </w:tabs>
              <w:rPr>
                <w:rFonts w:ascii="Lucida Sans Unicode" w:hAnsi="Lucida Sans Unicode" w:cs="Lucida Sans Unicode"/>
                <w:sz w:val="22"/>
                <w:szCs w:val="22"/>
              </w:rPr>
            </w:pPr>
          </w:p>
        </w:tc>
        <w:tc>
          <w:tcPr>
            <w:tcW w:w="4815" w:type="dxa"/>
          </w:tcPr>
          <w:p w14:paraId="2596DCF5" w14:textId="4372841F" w:rsidR="008B0649"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476804910"/>
                <w:placeholder>
                  <w:docPart w:val="F2A94725292E47DD93723973CAE42BA9"/>
                </w:placeholder>
                <w:showingPlcHdr/>
                <w:text/>
              </w:sdtPr>
              <w:sdtEndPr/>
              <w:sdtContent>
                <w:r w:rsidR="008B0649" w:rsidRPr="006A7289">
                  <w:rPr>
                    <w:rStyle w:val="Platzhaltertext"/>
                  </w:rPr>
                  <w:t>Klicken oder tippen Sie hier, um Text einzugeben.</w:t>
                </w:r>
              </w:sdtContent>
            </w:sdt>
          </w:p>
        </w:tc>
      </w:tr>
      <w:tr w:rsidR="008B0649" w14:paraId="7E65BD87" w14:textId="77777777" w:rsidTr="008B0649">
        <w:tc>
          <w:tcPr>
            <w:tcW w:w="4814" w:type="dxa"/>
          </w:tcPr>
          <w:p w14:paraId="667BDF6B" w14:textId="77777777" w:rsidR="008B0649" w:rsidRDefault="00A159E4" w:rsidP="008B0649">
            <w:pPr>
              <w:pStyle w:val="Textkrper"/>
              <w:tabs>
                <w:tab w:val="left" w:pos="3850"/>
              </w:tabs>
              <w:rPr>
                <w:rFonts w:ascii="Lucida Sans Unicode" w:hAnsi="Lucida Sans Unicode" w:cs="Lucida Sans Unicode"/>
                <w:sz w:val="20"/>
              </w:rPr>
            </w:pPr>
            <w:sdt>
              <w:sdtPr>
                <w:rPr>
                  <w:rFonts w:ascii="Lucida Sans Unicode" w:hAnsi="Lucida Sans Unicode" w:cs="Lucida Sans Unicode"/>
                  <w:sz w:val="20"/>
                </w:rPr>
                <w:id w:val="323786385"/>
                <w:placeholder>
                  <w:docPart w:val="68B8459F210742AA861CA0BFFB203924"/>
                </w:placeholder>
                <w:showingPlcHdr/>
                <w:text/>
              </w:sdtPr>
              <w:sdtEndPr/>
              <w:sdtContent>
                <w:r w:rsidR="008B0649" w:rsidRPr="006A7289">
                  <w:rPr>
                    <w:rStyle w:val="Platzhaltertext"/>
                  </w:rPr>
                  <w:t>Klicken oder tippen Sie hier, um Text einzugeben.</w:t>
                </w:r>
              </w:sdtContent>
            </w:sdt>
            <w:r w:rsidR="008B0649">
              <w:rPr>
                <w:rFonts w:ascii="Lucida Sans Unicode" w:hAnsi="Lucida Sans Unicode" w:cs="Lucida Sans Unicode"/>
                <w:sz w:val="20"/>
              </w:rPr>
              <w:tab/>
            </w:r>
          </w:p>
          <w:p w14:paraId="5A349847" w14:textId="04AEBECF" w:rsidR="008B0649" w:rsidRDefault="008B0649" w:rsidP="008B0649">
            <w:pPr>
              <w:pStyle w:val="Textkrper"/>
              <w:tabs>
                <w:tab w:val="left" w:pos="3850"/>
              </w:tabs>
              <w:rPr>
                <w:rFonts w:ascii="Lucida Sans Unicode" w:hAnsi="Lucida Sans Unicode" w:cs="Lucida Sans Unicode"/>
                <w:sz w:val="22"/>
                <w:szCs w:val="22"/>
              </w:rPr>
            </w:pPr>
          </w:p>
        </w:tc>
        <w:tc>
          <w:tcPr>
            <w:tcW w:w="4815" w:type="dxa"/>
          </w:tcPr>
          <w:p w14:paraId="2EC2B350" w14:textId="11827456" w:rsidR="008B0649"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892736959"/>
                <w:placeholder>
                  <w:docPart w:val="89A9DB74D3C948D4B439AB1A191E1597"/>
                </w:placeholder>
                <w:showingPlcHdr/>
                <w:text/>
              </w:sdtPr>
              <w:sdtEndPr/>
              <w:sdtContent>
                <w:r w:rsidR="008B0649" w:rsidRPr="006A7289">
                  <w:rPr>
                    <w:rStyle w:val="Platzhaltertext"/>
                  </w:rPr>
                  <w:t>Klicken oder tippen Sie hier, um Text einzugeben.</w:t>
                </w:r>
              </w:sdtContent>
            </w:sdt>
          </w:p>
        </w:tc>
      </w:tr>
      <w:tr w:rsidR="008B0649" w14:paraId="0C2A7143" w14:textId="77777777" w:rsidTr="008B0649">
        <w:tc>
          <w:tcPr>
            <w:tcW w:w="4814" w:type="dxa"/>
          </w:tcPr>
          <w:p w14:paraId="7512982F" w14:textId="77777777" w:rsidR="008B0649" w:rsidRDefault="00A159E4" w:rsidP="008B0649">
            <w:pPr>
              <w:pStyle w:val="Textkrper"/>
              <w:tabs>
                <w:tab w:val="right" w:pos="4598"/>
              </w:tabs>
              <w:rPr>
                <w:rFonts w:ascii="Lucida Sans Unicode" w:hAnsi="Lucida Sans Unicode" w:cs="Lucida Sans Unicode"/>
                <w:sz w:val="20"/>
              </w:rPr>
            </w:pPr>
            <w:sdt>
              <w:sdtPr>
                <w:rPr>
                  <w:rFonts w:ascii="Lucida Sans Unicode" w:hAnsi="Lucida Sans Unicode" w:cs="Lucida Sans Unicode"/>
                  <w:sz w:val="20"/>
                </w:rPr>
                <w:id w:val="-1784032020"/>
                <w:placeholder>
                  <w:docPart w:val="9B2A63A2B7BF40DB84FB99C2C7E325FC"/>
                </w:placeholder>
                <w:showingPlcHdr/>
                <w:text/>
              </w:sdtPr>
              <w:sdtEndPr/>
              <w:sdtContent>
                <w:r w:rsidR="008B0649" w:rsidRPr="006A7289">
                  <w:rPr>
                    <w:rStyle w:val="Platzhaltertext"/>
                  </w:rPr>
                  <w:t>Klicken oder tippen Sie hier, um Text einzugeben.</w:t>
                </w:r>
              </w:sdtContent>
            </w:sdt>
            <w:r w:rsidR="008B0649">
              <w:rPr>
                <w:rFonts w:ascii="Lucida Sans Unicode" w:hAnsi="Lucida Sans Unicode" w:cs="Lucida Sans Unicode"/>
                <w:sz w:val="20"/>
              </w:rPr>
              <w:tab/>
            </w:r>
          </w:p>
          <w:p w14:paraId="2024F076" w14:textId="3936F273" w:rsidR="008B0649" w:rsidRDefault="008B0649" w:rsidP="008B0649">
            <w:pPr>
              <w:pStyle w:val="Textkrper"/>
              <w:tabs>
                <w:tab w:val="right" w:pos="4598"/>
              </w:tabs>
              <w:rPr>
                <w:rFonts w:ascii="Lucida Sans Unicode" w:hAnsi="Lucida Sans Unicode" w:cs="Lucida Sans Unicode"/>
                <w:sz w:val="22"/>
                <w:szCs w:val="22"/>
              </w:rPr>
            </w:pPr>
          </w:p>
        </w:tc>
        <w:tc>
          <w:tcPr>
            <w:tcW w:w="4815" w:type="dxa"/>
          </w:tcPr>
          <w:p w14:paraId="4429A1A1" w14:textId="522AE7A4" w:rsidR="008B0649"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1282491853"/>
                <w:placeholder>
                  <w:docPart w:val="3F7D2F739C134EBCBE526CD48687AB22"/>
                </w:placeholder>
                <w:showingPlcHdr/>
                <w:text/>
              </w:sdtPr>
              <w:sdtEndPr/>
              <w:sdtContent>
                <w:r w:rsidR="008B0649" w:rsidRPr="006A7289">
                  <w:rPr>
                    <w:rStyle w:val="Platzhaltertext"/>
                  </w:rPr>
                  <w:t>Klicken oder tippen Sie hier, um Text einzugeben.</w:t>
                </w:r>
              </w:sdtContent>
            </w:sdt>
          </w:p>
        </w:tc>
      </w:tr>
    </w:tbl>
    <w:p w14:paraId="157840A4" w14:textId="77777777" w:rsidR="008B0649" w:rsidRDefault="008B0649" w:rsidP="00E16275">
      <w:pPr>
        <w:pStyle w:val="Textkrper"/>
        <w:rPr>
          <w:rFonts w:ascii="Lucida Sans Unicode" w:hAnsi="Lucida Sans Unicode" w:cs="Lucida Sans Unicode"/>
          <w:sz w:val="22"/>
          <w:szCs w:val="22"/>
        </w:rPr>
      </w:pPr>
    </w:p>
    <w:tbl>
      <w:tblPr>
        <w:tblStyle w:val="Tabellenraster"/>
        <w:tblW w:w="0" w:type="auto"/>
        <w:tblLook w:val="04A0" w:firstRow="1" w:lastRow="0" w:firstColumn="1" w:lastColumn="0" w:noHBand="0" w:noVBand="1"/>
      </w:tblPr>
      <w:tblGrid>
        <w:gridCol w:w="4814"/>
        <w:gridCol w:w="4815"/>
      </w:tblGrid>
      <w:tr w:rsidR="008B0649" w14:paraId="1B071A47" w14:textId="77777777" w:rsidTr="008B0649">
        <w:tc>
          <w:tcPr>
            <w:tcW w:w="4814" w:type="dxa"/>
          </w:tcPr>
          <w:p w14:paraId="42199B94" w14:textId="53C2CE0E" w:rsidR="008B0649" w:rsidRPr="008B0649" w:rsidRDefault="008B0649" w:rsidP="00E16275">
            <w:pPr>
              <w:pStyle w:val="Textkrper"/>
              <w:rPr>
                <w:rFonts w:ascii="Lucida Sans Unicode" w:hAnsi="Lucida Sans Unicode" w:cs="Lucida Sans Unicode"/>
                <w:b/>
                <w:bCs/>
                <w:sz w:val="22"/>
                <w:szCs w:val="22"/>
              </w:rPr>
            </w:pPr>
            <w:r w:rsidRPr="008B0649">
              <w:rPr>
                <w:rFonts w:ascii="Lucida Sans Unicode" w:hAnsi="Lucida Sans Unicode" w:cs="Lucida Sans Unicode"/>
                <w:b/>
                <w:bCs/>
                <w:sz w:val="22"/>
                <w:szCs w:val="22"/>
              </w:rPr>
              <w:t>Gesamtsumme</w:t>
            </w:r>
          </w:p>
        </w:tc>
        <w:tc>
          <w:tcPr>
            <w:tcW w:w="4815" w:type="dxa"/>
          </w:tcPr>
          <w:p w14:paraId="6B724D29" w14:textId="59E0FCFE" w:rsidR="008B0649"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661814875"/>
                <w:placeholder>
                  <w:docPart w:val="5E0F61B020F3455EB682B13437E69956"/>
                </w:placeholder>
                <w:showingPlcHdr/>
                <w:text/>
              </w:sdtPr>
              <w:sdtEndPr/>
              <w:sdtContent>
                <w:r w:rsidR="008B0649" w:rsidRPr="006A7289">
                  <w:rPr>
                    <w:rStyle w:val="Platzhaltertext"/>
                  </w:rPr>
                  <w:t>Klicken oder tippen Sie hier, um Text einzugeben.</w:t>
                </w:r>
              </w:sdtContent>
            </w:sdt>
          </w:p>
        </w:tc>
      </w:tr>
    </w:tbl>
    <w:p w14:paraId="2B514820" w14:textId="77777777" w:rsidR="008B0649" w:rsidRDefault="008B0649" w:rsidP="00E16275">
      <w:pPr>
        <w:pStyle w:val="Textkrper"/>
        <w:rPr>
          <w:rFonts w:ascii="Lucida Sans Unicode" w:hAnsi="Lucida Sans Unicode" w:cs="Lucida Sans Unicode"/>
          <w:sz w:val="22"/>
          <w:szCs w:val="22"/>
        </w:rPr>
      </w:pPr>
    </w:p>
    <w:p w14:paraId="1FDFD6D0" w14:textId="53FEC5E9" w:rsidR="00454AED" w:rsidRDefault="00454AED"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Bei der Beantragung der Förderung für mehrere Kalenderjahre ist der Finanzierungsplan für jedes Kalenderjahr separat auszufüllen.</w:t>
      </w:r>
    </w:p>
    <w:p w14:paraId="725BF1B2" w14:textId="77777777" w:rsidR="00454AED" w:rsidRDefault="00454AED" w:rsidP="00E16275">
      <w:pPr>
        <w:pStyle w:val="Textkrper"/>
        <w:rPr>
          <w:rFonts w:ascii="Lucida Sans Unicode" w:hAnsi="Lucida Sans Unicode" w:cs="Lucida Sans Unicode"/>
          <w:sz w:val="22"/>
          <w:szCs w:val="22"/>
        </w:rPr>
      </w:pPr>
    </w:p>
    <w:p w14:paraId="4B1C9F31" w14:textId="77777777" w:rsidR="008B0649" w:rsidRDefault="008B0649" w:rsidP="00E16275">
      <w:pPr>
        <w:pStyle w:val="Textkrper"/>
        <w:rPr>
          <w:rFonts w:ascii="Lucida Sans Unicode" w:hAnsi="Lucida Sans Unicode" w:cs="Lucida Sans Unicode"/>
          <w:sz w:val="22"/>
          <w:szCs w:val="22"/>
        </w:rPr>
      </w:pPr>
    </w:p>
    <w:p w14:paraId="2BC572F3" w14:textId="77777777" w:rsidR="008B0649" w:rsidRDefault="008B0649" w:rsidP="00E16275">
      <w:pPr>
        <w:pStyle w:val="Textkrper"/>
        <w:rPr>
          <w:rFonts w:ascii="Lucida Sans Unicode" w:hAnsi="Lucida Sans Unicode" w:cs="Lucida Sans Unicode"/>
          <w:sz w:val="22"/>
          <w:szCs w:val="22"/>
        </w:rPr>
      </w:pPr>
    </w:p>
    <w:p w14:paraId="7D81A398" w14:textId="4B7052EA" w:rsidR="008B0649" w:rsidRDefault="00A159E4" w:rsidP="00E16275">
      <w:pPr>
        <w:pStyle w:val="Textkrper"/>
        <w:rPr>
          <w:rFonts w:ascii="Lucida Sans Unicode" w:hAnsi="Lucida Sans Unicode" w:cs="Lucida Sans Unicode"/>
          <w:sz w:val="22"/>
          <w:szCs w:val="22"/>
        </w:rPr>
      </w:pPr>
      <w:sdt>
        <w:sdtPr>
          <w:rPr>
            <w:rFonts w:ascii="Lucida Sans Unicode" w:hAnsi="Lucida Sans Unicode" w:cs="Lucida Sans Unicode"/>
            <w:sz w:val="20"/>
          </w:rPr>
          <w:id w:val="-896117360"/>
          <w:placeholder>
            <w:docPart w:val="4B57CBBF9F5D41DB96F63BD2A622E6E9"/>
          </w:placeholder>
          <w:showingPlcHdr/>
          <w:text/>
        </w:sdtPr>
        <w:sdtEndPr/>
        <w:sdtContent>
          <w:r w:rsidR="008B0649" w:rsidRPr="006A7289">
            <w:rPr>
              <w:rStyle w:val="Platzhaltertext"/>
            </w:rPr>
            <w:t>Klicken oder tippen Sie hier, um Text einzugeben.</w:t>
          </w:r>
        </w:sdtContent>
      </w:sdt>
      <w:r w:rsidR="008B0649">
        <w:rPr>
          <w:rFonts w:ascii="Lucida Sans Unicode" w:hAnsi="Lucida Sans Unicode" w:cs="Lucida Sans Unicode"/>
          <w:sz w:val="20"/>
        </w:rPr>
        <w:t xml:space="preserve">                                  </w:t>
      </w:r>
      <w:sdt>
        <w:sdtPr>
          <w:rPr>
            <w:rFonts w:ascii="Lucida Sans Unicode" w:hAnsi="Lucida Sans Unicode" w:cs="Lucida Sans Unicode"/>
            <w:sz w:val="20"/>
          </w:rPr>
          <w:id w:val="-671335247"/>
          <w:placeholder>
            <w:docPart w:val="7A1D08F3FE1A4387909A1CE105289B7F"/>
          </w:placeholder>
          <w:showingPlcHdr/>
          <w:text/>
        </w:sdtPr>
        <w:sdtEndPr/>
        <w:sdtContent>
          <w:r w:rsidR="008B0649" w:rsidRPr="006A7289">
            <w:rPr>
              <w:rStyle w:val="Platzhaltertext"/>
            </w:rPr>
            <w:t>Klicken oder tippen Sie hier, um Text einzugeben.</w:t>
          </w:r>
        </w:sdtContent>
      </w:sdt>
    </w:p>
    <w:p w14:paraId="238E1674" w14:textId="798AA3C9" w:rsidR="00454AED" w:rsidRDefault="008B0649"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                               </w:t>
      </w:r>
    </w:p>
    <w:p w14:paraId="27875FDD" w14:textId="6F0CA618" w:rsidR="00454AED" w:rsidRDefault="00454AED"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Ort, Datum                                                            Antragsteller in Druckbuchstaben/ </w:t>
      </w:r>
    </w:p>
    <w:p w14:paraId="43EE2F67" w14:textId="1B24A16A" w:rsidR="00454AED" w:rsidRPr="00454AED" w:rsidRDefault="00454AED" w:rsidP="00E16275">
      <w:pPr>
        <w:pStyle w:val="Textkrper"/>
        <w:rPr>
          <w:rFonts w:ascii="Lucida Sans Unicode" w:hAnsi="Lucida Sans Unicode" w:cs="Lucida Sans Unicode"/>
          <w:sz w:val="22"/>
          <w:szCs w:val="22"/>
        </w:rPr>
      </w:pPr>
      <w:r>
        <w:rPr>
          <w:rFonts w:ascii="Lucida Sans Unicode" w:hAnsi="Lucida Sans Unicode" w:cs="Lucida Sans Unicode"/>
          <w:sz w:val="22"/>
          <w:szCs w:val="22"/>
        </w:rPr>
        <w:t xml:space="preserve">                                                                             Unterschrift </w:t>
      </w:r>
    </w:p>
    <w:sectPr w:rsidR="00454AED" w:rsidRPr="00454AED" w:rsidSect="00B123F2">
      <w:footerReference w:type="even" r:id="rId8"/>
      <w:footerReference w:type="default" r:id="rId9"/>
      <w:headerReference w:type="first" r:id="rId10"/>
      <w:footerReference w:type="first" r:id="rId11"/>
      <w:pgSz w:w="11907" w:h="16840" w:code="9"/>
      <w:pgMar w:top="1418" w:right="1134" w:bottom="1134" w:left="1134" w:header="720" w:footer="720"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908D0" w14:textId="77777777" w:rsidR="00A159E4" w:rsidRDefault="00A159E4">
      <w:r>
        <w:separator/>
      </w:r>
    </w:p>
  </w:endnote>
  <w:endnote w:type="continuationSeparator" w:id="0">
    <w:p w14:paraId="35C5B972" w14:textId="77777777" w:rsidR="00A159E4" w:rsidRDefault="00A15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OKHelvetica">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11A8C" w14:textId="77777777" w:rsidR="00167092" w:rsidRDefault="00167092">
    <w:pPr>
      <w:pStyle w:val="Fuzeile"/>
    </w:pPr>
    <w:r>
      <w:rPr>
        <w:noProof/>
      </w:rPr>
      <mc:AlternateContent>
        <mc:Choice Requires="wps">
          <w:drawing>
            <wp:anchor distT="0" distB="0" distL="0" distR="0" simplePos="0" relativeHeight="251659264" behindDoc="0" locked="0" layoutInCell="1" allowOverlap="1" wp14:anchorId="33A8A86A" wp14:editId="5AB04B60">
              <wp:simplePos x="635" y="635"/>
              <wp:positionH relativeFrom="page">
                <wp:align>left</wp:align>
              </wp:positionH>
              <wp:positionV relativeFrom="page">
                <wp:align>bottom</wp:align>
              </wp:positionV>
              <wp:extent cx="1903095" cy="345440"/>
              <wp:effectExtent l="0" t="0" r="1905" b="0"/>
              <wp:wrapNone/>
              <wp:docPr id="1774941519" name="Textfeld 2"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2AF392BD" w14:textId="77777777" w:rsidR="00167092" w:rsidRPr="00167092" w:rsidRDefault="00167092" w:rsidP="00167092">
                          <w:pPr>
                            <w:rPr>
                              <w:rFonts w:ascii="Aptos" w:eastAsia="Aptos" w:hAnsi="Aptos" w:cs="Aptos"/>
                              <w:noProof/>
                              <w:color w:val="000000"/>
                              <w:sz w:val="20"/>
                            </w:rPr>
                          </w:pPr>
                          <w:r w:rsidRPr="00167092">
                            <w:rPr>
                              <w:rFonts w:ascii="Aptos" w:eastAsia="Aptos" w:hAnsi="Aptos" w:cs="Aptos"/>
                              <w:noProof/>
                              <w:color w:val="000000"/>
                              <w:sz w:val="20"/>
                            </w:rPr>
                            <w:t>vdek-Klassifikationsstufe: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3A8A86A" id="_x0000_t202" coordsize="21600,21600" o:spt="202" path="m,l,21600r21600,l21600,xe">
              <v:stroke joinstyle="miter"/>
              <v:path gradientshapeok="t" o:connecttype="rect"/>
            </v:shapetype>
            <v:shape id="Textfeld 2" o:spid="_x0000_s1026" type="#_x0000_t202" alt="vdek-Klassifikationsstufe: Intern" style="position:absolute;margin-left:0;margin-top:0;width:149.85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" filled="f" stroked="f">
              <v:textbox style="mso-fit-shape-to-text:t" inset="20pt,0,0,15pt">
                <w:txbxContent>
                  <w:p w14:paraId="2AF392BD" w14:textId="77777777" w:rsidR="00167092" w:rsidRPr="00167092" w:rsidRDefault="00167092" w:rsidP="00167092">
                    <w:pPr>
                      <w:rPr>
                        <w:rFonts w:ascii="Aptos" w:eastAsia="Aptos" w:hAnsi="Aptos" w:cs="Aptos"/>
                        <w:noProof/>
                        <w:color w:val="000000"/>
                        <w:sz w:val="20"/>
                      </w:rPr>
                    </w:pPr>
                    <w:r w:rsidRPr="00167092">
                      <w:rPr>
                        <w:rFonts w:ascii="Aptos" w:eastAsia="Aptos" w:hAnsi="Aptos" w:cs="Aptos"/>
                        <w:noProof/>
                        <w:color w:val="000000"/>
                        <w:sz w:val="20"/>
                      </w:rPr>
                      <w:t>vdek-Klassifikationsstufe: Intern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1C2DE" w14:textId="77777777" w:rsidR="007B1F2B" w:rsidRPr="00E16275" w:rsidRDefault="00167092" w:rsidP="00E16275">
    <w:pPr>
      <w:pStyle w:val="Fuzeile"/>
      <w:jc w:val="center"/>
      <w:rPr>
        <w:rFonts w:ascii="Lucida Sans Unicode" w:hAnsi="Lucida Sans Unicode" w:cs="Lucida Sans Unicode"/>
      </w:rPr>
    </w:pPr>
    <w:r>
      <w:rPr>
        <w:rFonts w:ascii="Lucida Sans Unicode" w:hAnsi="Lucida Sans Unicode" w:cs="Lucida Sans Unicode"/>
        <w:noProof/>
      </w:rPr>
      <mc:AlternateContent>
        <mc:Choice Requires="wps">
          <w:drawing>
            <wp:anchor distT="0" distB="0" distL="0" distR="0" simplePos="0" relativeHeight="251660288" behindDoc="0" locked="0" layoutInCell="1" allowOverlap="1" wp14:anchorId="0394999B" wp14:editId="12B5094C">
              <wp:simplePos x="723900" y="10001250"/>
              <wp:positionH relativeFrom="page">
                <wp:align>left</wp:align>
              </wp:positionH>
              <wp:positionV relativeFrom="page">
                <wp:align>bottom</wp:align>
              </wp:positionV>
              <wp:extent cx="1903095" cy="345440"/>
              <wp:effectExtent l="0" t="0" r="1905" b="0"/>
              <wp:wrapNone/>
              <wp:docPr id="1603392075" name="Textfeld 3"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1014B922" w14:textId="77777777" w:rsidR="00167092" w:rsidRPr="00167092" w:rsidRDefault="00167092" w:rsidP="00167092">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94999B" id="_x0000_t202" coordsize="21600,21600" o:spt="202" path="m,l,21600r21600,l21600,xe">
              <v:stroke joinstyle="miter"/>
              <v:path gradientshapeok="t" o:connecttype="rect"/>
            </v:shapetype>
            <v:shape id="Textfeld 3" o:spid="_x0000_s1027" type="#_x0000_t202" alt="vdek-Klassifikationsstufe: Intern" style="position:absolute;left:0;text-align:left;margin-left:0;margin-top:0;width:149.8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" filled="f" stroked="f">
              <v:textbox style="mso-fit-shape-to-text:t" inset="20pt,0,0,15pt">
                <w:txbxContent>
                  <w:p w14:paraId="1014B922" w14:textId="77777777" w:rsidR="00167092" w:rsidRPr="00167092" w:rsidRDefault="00167092" w:rsidP="00167092">
                    <w:pPr>
                      <w:rPr>
                        <w:rFonts w:ascii="Aptos" w:eastAsia="Aptos" w:hAnsi="Aptos" w:cs="Aptos"/>
                        <w:noProof/>
                        <w:color w:val="000000"/>
                        <w:sz w:val="20"/>
                      </w:rPr>
                    </w:pPr>
                  </w:p>
                </w:txbxContent>
              </v:textbox>
              <w10:wrap anchorx="page" anchory="page"/>
            </v:shape>
          </w:pict>
        </mc:Fallback>
      </mc:AlternateContent>
    </w:r>
    <w:sdt>
      <w:sdtPr>
        <w:rPr>
          <w:rFonts w:ascii="Lucida Sans Unicode" w:hAnsi="Lucida Sans Unicode" w:cs="Lucida Sans Unicode"/>
        </w:rPr>
        <w:id w:val="-155846857"/>
        <w:docPartObj>
          <w:docPartGallery w:val="Page Numbers (Bottom of Page)"/>
          <w:docPartUnique/>
        </w:docPartObj>
      </w:sdtPr>
      <w:sdtEndPr/>
      <w:sdtContent>
        <w:r w:rsidR="007B1F2B" w:rsidRPr="00E16275">
          <w:rPr>
            <w:rFonts w:ascii="Lucida Sans Unicode" w:hAnsi="Lucida Sans Unicode" w:cs="Lucida Sans Unicode"/>
          </w:rPr>
          <w:t xml:space="preserve">Seite </w:t>
        </w:r>
        <w:r w:rsidR="007B1F2B" w:rsidRPr="00E16275">
          <w:rPr>
            <w:rFonts w:ascii="Lucida Sans Unicode" w:hAnsi="Lucida Sans Unicode" w:cs="Lucida Sans Unicode"/>
          </w:rPr>
          <w:fldChar w:fldCharType="begin"/>
        </w:r>
        <w:r w:rsidR="007B1F2B" w:rsidRPr="00E16275">
          <w:rPr>
            <w:rFonts w:ascii="Lucida Sans Unicode" w:hAnsi="Lucida Sans Unicode" w:cs="Lucida Sans Unicode"/>
          </w:rPr>
          <w:instrText>PAGE   \* MERGEFORMAT</w:instrText>
        </w:r>
        <w:r w:rsidR="007B1F2B" w:rsidRPr="00E16275">
          <w:rPr>
            <w:rFonts w:ascii="Lucida Sans Unicode" w:hAnsi="Lucida Sans Unicode" w:cs="Lucida Sans Unicode"/>
          </w:rPr>
          <w:fldChar w:fldCharType="separate"/>
        </w:r>
        <w:r w:rsidR="009C0218">
          <w:rPr>
            <w:rFonts w:ascii="Lucida Sans Unicode" w:hAnsi="Lucida Sans Unicode" w:cs="Lucida Sans Unicode"/>
            <w:noProof/>
          </w:rPr>
          <w:t>2</w:t>
        </w:r>
        <w:r w:rsidR="007B1F2B" w:rsidRPr="00E16275">
          <w:rPr>
            <w:rFonts w:ascii="Lucida Sans Unicode" w:hAnsi="Lucida Sans Unicode" w:cs="Lucida Sans Unicode"/>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CE6C" w14:textId="77777777" w:rsidR="00167092" w:rsidRDefault="00167092">
    <w:pPr>
      <w:pStyle w:val="Fuzeile"/>
    </w:pPr>
    <w:r>
      <w:rPr>
        <w:noProof/>
      </w:rPr>
      <mc:AlternateContent>
        <mc:Choice Requires="wps">
          <w:drawing>
            <wp:anchor distT="0" distB="0" distL="0" distR="0" simplePos="0" relativeHeight="251658240" behindDoc="0" locked="0" layoutInCell="1" allowOverlap="1" wp14:anchorId="04436A0C" wp14:editId="5731C03B">
              <wp:simplePos x="723900" y="10058400"/>
              <wp:positionH relativeFrom="page">
                <wp:align>left</wp:align>
              </wp:positionH>
              <wp:positionV relativeFrom="page">
                <wp:align>bottom</wp:align>
              </wp:positionV>
              <wp:extent cx="1903095" cy="345440"/>
              <wp:effectExtent l="0" t="0" r="1905" b="0"/>
              <wp:wrapNone/>
              <wp:docPr id="723148947" name="Textfeld 1" descr="vdek-Klassifikationsstufe: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03095" cy="345440"/>
                      </a:xfrm>
                      <a:prstGeom prst="rect">
                        <a:avLst/>
                      </a:prstGeom>
                      <a:noFill/>
                      <a:ln>
                        <a:noFill/>
                      </a:ln>
                    </wps:spPr>
                    <wps:txbx>
                      <w:txbxContent>
                        <w:p w14:paraId="07778403" w14:textId="22F54CBD" w:rsidR="00167092" w:rsidRPr="00167092" w:rsidRDefault="00167092" w:rsidP="00167092">
                          <w:pPr>
                            <w:rPr>
                              <w:rFonts w:ascii="Aptos" w:eastAsia="Aptos" w:hAnsi="Aptos" w:cs="Aptos"/>
                              <w:noProof/>
                              <w:color w:val="000000"/>
                              <w:sz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36A0C" id="_x0000_t202" coordsize="21600,21600" o:spt="202" path="m,l,21600r21600,l21600,xe">
              <v:stroke joinstyle="miter"/>
              <v:path gradientshapeok="t" o:connecttype="rect"/>
            </v:shapetype>
            <v:shape id="Textfeld 1" o:spid="_x0000_s1028" type="#_x0000_t202" alt="vdek-Klassifikationsstufe: Intern" style="position:absolute;margin-left:0;margin-top:0;width:149.8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" filled="f" stroked="f">
              <v:textbox style="mso-fit-shape-to-text:t" inset="20pt,0,0,15pt">
                <w:txbxContent>
                  <w:p w14:paraId="07778403" w14:textId="22F54CBD" w:rsidR="00167092" w:rsidRPr="00167092" w:rsidRDefault="00167092" w:rsidP="00167092">
                    <w:pPr>
                      <w:rPr>
                        <w:rFonts w:ascii="Aptos" w:eastAsia="Aptos" w:hAnsi="Aptos" w:cs="Aptos"/>
                        <w:noProof/>
                        <w:color w:val="000000"/>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207AE" w14:textId="77777777" w:rsidR="00A159E4" w:rsidRDefault="00A159E4">
      <w:r>
        <w:separator/>
      </w:r>
    </w:p>
  </w:footnote>
  <w:footnote w:type="continuationSeparator" w:id="0">
    <w:p w14:paraId="4C883E55" w14:textId="77777777" w:rsidR="00A159E4" w:rsidRDefault="00A159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2B9F" w14:textId="77777777" w:rsidR="007B1F2B"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t>Landesverbände der</w:t>
    </w:r>
  </w:p>
  <w:p w14:paraId="4C614C9A" w14:textId="77777777" w:rsidR="007B1F2B"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r>
    <w:r w:rsidRPr="00420C56">
      <w:rPr>
        <w:rFonts w:ascii="Lucida Sans Unicode" w:hAnsi="Lucida Sans Unicode" w:cs="Lucida Sans Unicode"/>
        <w:sz w:val="28"/>
        <w:szCs w:val="28"/>
      </w:rPr>
      <w:t>Pflegekassen</w:t>
    </w:r>
  </w:p>
  <w:p w14:paraId="4BC4819E" w14:textId="77777777" w:rsidR="007B1F2B" w:rsidRPr="00420C56" w:rsidRDefault="007B1F2B" w:rsidP="00731BC8">
    <w:pPr>
      <w:pStyle w:val="Kopfzeile"/>
      <w:tabs>
        <w:tab w:val="clear" w:pos="4536"/>
        <w:tab w:val="left" w:pos="5387"/>
      </w:tabs>
      <w:rPr>
        <w:rFonts w:ascii="Lucida Sans Unicode" w:hAnsi="Lucida Sans Unicode" w:cs="Lucida Sans Unicode"/>
        <w:sz w:val="28"/>
        <w:szCs w:val="28"/>
      </w:rPr>
    </w:pPr>
    <w:r>
      <w:rPr>
        <w:rFonts w:ascii="Lucida Sans Unicode" w:hAnsi="Lucida Sans Unicode" w:cs="Lucida Sans Unicode"/>
        <w:sz w:val="28"/>
        <w:szCs w:val="28"/>
      </w:rPr>
      <w:tab/>
    </w:r>
    <w:r w:rsidRPr="00420C56">
      <w:rPr>
        <w:rFonts w:ascii="Lucida Sans Unicode" w:hAnsi="Lucida Sans Unicode" w:cs="Lucida Sans Unicode"/>
        <w:sz w:val="28"/>
        <w:szCs w:val="28"/>
      </w:rPr>
      <w:t>in Nordrhein-Westfalen</w:t>
    </w:r>
  </w:p>
  <w:p w14:paraId="4CAD63CA" w14:textId="77777777" w:rsidR="007B1F2B" w:rsidRDefault="007B1F2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76B8E"/>
    <w:multiLevelType w:val="hybridMultilevel"/>
    <w:tmpl w:val="6F00BD02"/>
    <w:lvl w:ilvl="0" w:tplc="04070017">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C983142"/>
    <w:multiLevelType w:val="hybridMultilevel"/>
    <w:tmpl w:val="C2DCE43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2624539"/>
    <w:multiLevelType w:val="hybridMultilevel"/>
    <w:tmpl w:val="B30C76D0"/>
    <w:lvl w:ilvl="0" w:tplc="B07AE2A0">
      <w:start w:val="5"/>
      <w:numFmt w:val="bullet"/>
      <w:lvlText w:val=""/>
      <w:lvlJc w:val="left"/>
      <w:pPr>
        <w:ind w:left="720"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FA3CD0"/>
    <w:multiLevelType w:val="hybridMultilevel"/>
    <w:tmpl w:val="5410556E"/>
    <w:lvl w:ilvl="0" w:tplc="C05614E8">
      <w:start w:val="1"/>
      <w:numFmt w:val="lowerLetter"/>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D6E23C8"/>
    <w:multiLevelType w:val="hybridMultilevel"/>
    <w:tmpl w:val="2F3445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DD45C32"/>
    <w:multiLevelType w:val="hybridMultilevel"/>
    <w:tmpl w:val="A302F156"/>
    <w:lvl w:ilvl="0" w:tplc="CC741B38">
      <w:start w:val="5"/>
      <w:numFmt w:val="bullet"/>
      <w:lvlText w:val=""/>
      <w:lvlJc w:val="left"/>
      <w:pPr>
        <w:ind w:left="720"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4DE3FDA"/>
    <w:multiLevelType w:val="hybridMultilevel"/>
    <w:tmpl w:val="669ABBE0"/>
    <w:lvl w:ilvl="0" w:tplc="B07AE2A0">
      <w:start w:val="5"/>
      <w:numFmt w:val="bullet"/>
      <w:lvlText w:val=""/>
      <w:lvlJc w:val="left"/>
      <w:pPr>
        <w:ind w:left="928" w:hanging="360"/>
      </w:pPr>
      <w:rPr>
        <w:rFonts w:ascii="Symbol" w:eastAsia="Times New Roman" w:hAnsi="Symbol"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CE7102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1">
    <w:nsid w:val="5230479A"/>
    <w:multiLevelType w:val="singleLevel"/>
    <w:tmpl w:val="0407000F"/>
    <w:lvl w:ilvl="0">
      <w:start w:val="1"/>
      <w:numFmt w:val="decimal"/>
      <w:lvlText w:val="%1."/>
      <w:lvlJc w:val="left"/>
      <w:pPr>
        <w:tabs>
          <w:tab w:val="num" w:pos="360"/>
        </w:tabs>
        <w:ind w:left="360" w:hanging="360"/>
      </w:pPr>
    </w:lvl>
  </w:abstractNum>
  <w:abstractNum w:abstractNumId="9" w15:restartNumberingAfterBreak="0">
    <w:nsid w:val="55266B44"/>
    <w:multiLevelType w:val="hybridMultilevel"/>
    <w:tmpl w:val="E8386F3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6F25725"/>
    <w:multiLevelType w:val="hybridMultilevel"/>
    <w:tmpl w:val="ED5098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9DF13DA"/>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381059D"/>
    <w:multiLevelType w:val="hybridMultilevel"/>
    <w:tmpl w:val="2D80037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26622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8170837"/>
    <w:multiLevelType w:val="hybridMultilevel"/>
    <w:tmpl w:val="4114F02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71A17EBD"/>
    <w:multiLevelType w:val="hybridMultilevel"/>
    <w:tmpl w:val="493280EE"/>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891767995">
    <w:abstractNumId w:val="11"/>
  </w:num>
  <w:num w:numId="2" w16cid:durableId="1085145835">
    <w:abstractNumId w:val="7"/>
  </w:num>
  <w:num w:numId="3" w16cid:durableId="1333528999">
    <w:abstractNumId w:val="13"/>
  </w:num>
  <w:num w:numId="4" w16cid:durableId="187530306">
    <w:abstractNumId w:val="8"/>
  </w:num>
  <w:num w:numId="5" w16cid:durableId="333456233">
    <w:abstractNumId w:val="12"/>
  </w:num>
  <w:num w:numId="6" w16cid:durableId="779183746">
    <w:abstractNumId w:val="14"/>
  </w:num>
  <w:num w:numId="7" w16cid:durableId="1900744732">
    <w:abstractNumId w:val="1"/>
  </w:num>
  <w:num w:numId="8" w16cid:durableId="813912315">
    <w:abstractNumId w:val="10"/>
  </w:num>
  <w:num w:numId="9" w16cid:durableId="67969718">
    <w:abstractNumId w:val="4"/>
  </w:num>
  <w:num w:numId="10" w16cid:durableId="608704849">
    <w:abstractNumId w:val="15"/>
  </w:num>
  <w:num w:numId="11" w16cid:durableId="1701776747">
    <w:abstractNumId w:val="9"/>
  </w:num>
  <w:num w:numId="12" w16cid:durableId="337272057">
    <w:abstractNumId w:val="3"/>
  </w:num>
  <w:num w:numId="13" w16cid:durableId="926499154">
    <w:abstractNumId w:val="0"/>
  </w:num>
  <w:num w:numId="14" w16cid:durableId="1134636854">
    <w:abstractNumId w:val="5"/>
  </w:num>
  <w:num w:numId="15" w16cid:durableId="504635529">
    <w:abstractNumId w:val="2"/>
  </w:num>
  <w:num w:numId="16" w16cid:durableId="19514252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de-DE" w:vendorID="64" w:dllVersion="6" w:nlCheck="1" w:checkStyle="1"/>
  <w:activeWritingStyle w:appName="MSWord" w:lang="de-DE" w:vendorID="64" w:dllVersion="0"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F6"/>
    <w:rsid w:val="00010AD6"/>
    <w:rsid w:val="0001735D"/>
    <w:rsid w:val="0001797E"/>
    <w:rsid w:val="00040367"/>
    <w:rsid w:val="00063F02"/>
    <w:rsid w:val="000925CF"/>
    <w:rsid w:val="000B011A"/>
    <w:rsid w:val="000C05E0"/>
    <w:rsid w:val="000E6ABC"/>
    <w:rsid w:val="00100FDF"/>
    <w:rsid w:val="00105310"/>
    <w:rsid w:val="00115BBC"/>
    <w:rsid w:val="00124C18"/>
    <w:rsid w:val="001317B9"/>
    <w:rsid w:val="00141683"/>
    <w:rsid w:val="001471B4"/>
    <w:rsid w:val="001622E1"/>
    <w:rsid w:val="00167092"/>
    <w:rsid w:val="00167270"/>
    <w:rsid w:val="00175308"/>
    <w:rsid w:val="00176BFE"/>
    <w:rsid w:val="00180FEA"/>
    <w:rsid w:val="001831B4"/>
    <w:rsid w:val="0018416F"/>
    <w:rsid w:val="001D0424"/>
    <w:rsid w:val="001D5FEA"/>
    <w:rsid w:val="001E26CF"/>
    <w:rsid w:val="001F1F7B"/>
    <w:rsid w:val="00200AAB"/>
    <w:rsid w:val="0024049E"/>
    <w:rsid w:val="0025269C"/>
    <w:rsid w:val="00272390"/>
    <w:rsid w:val="0028141B"/>
    <w:rsid w:val="002856B6"/>
    <w:rsid w:val="00296374"/>
    <w:rsid w:val="002B302B"/>
    <w:rsid w:val="002C1E26"/>
    <w:rsid w:val="002C7BD6"/>
    <w:rsid w:val="002D2240"/>
    <w:rsid w:val="002D6232"/>
    <w:rsid w:val="002E0C35"/>
    <w:rsid w:val="002E7308"/>
    <w:rsid w:val="002E77FC"/>
    <w:rsid w:val="00314985"/>
    <w:rsid w:val="00320527"/>
    <w:rsid w:val="003454A5"/>
    <w:rsid w:val="00345CB8"/>
    <w:rsid w:val="00376FB4"/>
    <w:rsid w:val="003854A4"/>
    <w:rsid w:val="00396877"/>
    <w:rsid w:val="003A02E9"/>
    <w:rsid w:val="003A0EC9"/>
    <w:rsid w:val="003A492F"/>
    <w:rsid w:val="003D4B64"/>
    <w:rsid w:val="003E1560"/>
    <w:rsid w:val="003E6E39"/>
    <w:rsid w:val="003F7F81"/>
    <w:rsid w:val="00420129"/>
    <w:rsid w:val="00420C56"/>
    <w:rsid w:val="00423494"/>
    <w:rsid w:val="00432FEF"/>
    <w:rsid w:val="004403A0"/>
    <w:rsid w:val="00454AED"/>
    <w:rsid w:val="004608F7"/>
    <w:rsid w:val="0046639D"/>
    <w:rsid w:val="00472964"/>
    <w:rsid w:val="00483DBD"/>
    <w:rsid w:val="0048717A"/>
    <w:rsid w:val="00494A9B"/>
    <w:rsid w:val="00495539"/>
    <w:rsid w:val="004A33B1"/>
    <w:rsid w:val="004B07D0"/>
    <w:rsid w:val="004D4EE5"/>
    <w:rsid w:val="00500444"/>
    <w:rsid w:val="005140E9"/>
    <w:rsid w:val="00531CDB"/>
    <w:rsid w:val="005514D4"/>
    <w:rsid w:val="00554272"/>
    <w:rsid w:val="005615BC"/>
    <w:rsid w:val="005976D8"/>
    <w:rsid w:val="005C1121"/>
    <w:rsid w:val="005D52FC"/>
    <w:rsid w:val="005E240D"/>
    <w:rsid w:val="0063216E"/>
    <w:rsid w:val="00636575"/>
    <w:rsid w:val="006367F6"/>
    <w:rsid w:val="00637A10"/>
    <w:rsid w:val="00681601"/>
    <w:rsid w:val="006B4ACC"/>
    <w:rsid w:val="006B7CAA"/>
    <w:rsid w:val="006F07B4"/>
    <w:rsid w:val="007147E5"/>
    <w:rsid w:val="00723B2A"/>
    <w:rsid w:val="00724384"/>
    <w:rsid w:val="007255CE"/>
    <w:rsid w:val="00727DDC"/>
    <w:rsid w:val="00730446"/>
    <w:rsid w:val="00731BC8"/>
    <w:rsid w:val="00736004"/>
    <w:rsid w:val="007844C6"/>
    <w:rsid w:val="007A4340"/>
    <w:rsid w:val="007B1F2B"/>
    <w:rsid w:val="007D378C"/>
    <w:rsid w:val="007F2FDB"/>
    <w:rsid w:val="0081089C"/>
    <w:rsid w:val="00824448"/>
    <w:rsid w:val="00830A41"/>
    <w:rsid w:val="00833E7A"/>
    <w:rsid w:val="00842637"/>
    <w:rsid w:val="0085336D"/>
    <w:rsid w:val="008617ED"/>
    <w:rsid w:val="00863229"/>
    <w:rsid w:val="008662E4"/>
    <w:rsid w:val="00880BE3"/>
    <w:rsid w:val="008865AD"/>
    <w:rsid w:val="00887E9D"/>
    <w:rsid w:val="008911B5"/>
    <w:rsid w:val="008953D0"/>
    <w:rsid w:val="00896863"/>
    <w:rsid w:val="008B0649"/>
    <w:rsid w:val="008E0FC7"/>
    <w:rsid w:val="008E652A"/>
    <w:rsid w:val="008E7E9E"/>
    <w:rsid w:val="008F0F10"/>
    <w:rsid w:val="008F4AA6"/>
    <w:rsid w:val="0090613D"/>
    <w:rsid w:val="00917A82"/>
    <w:rsid w:val="00931D45"/>
    <w:rsid w:val="009448E6"/>
    <w:rsid w:val="00956E9F"/>
    <w:rsid w:val="00960A17"/>
    <w:rsid w:val="00964389"/>
    <w:rsid w:val="00970AA1"/>
    <w:rsid w:val="00974AFA"/>
    <w:rsid w:val="00980F78"/>
    <w:rsid w:val="00981B3A"/>
    <w:rsid w:val="0098273A"/>
    <w:rsid w:val="00983084"/>
    <w:rsid w:val="00983453"/>
    <w:rsid w:val="00983841"/>
    <w:rsid w:val="00985B39"/>
    <w:rsid w:val="0099172A"/>
    <w:rsid w:val="009A2D8C"/>
    <w:rsid w:val="009A3791"/>
    <w:rsid w:val="009B7DE5"/>
    <w:rsid w:val="009C0218"/>
    <w:rsid w:val="009F23D3"/>
    <w:rsid w:val="00A101A3"/>
    <w:rsid w:val="00A10304"/>
    <w:rsid w:val="00A11CE3"/>
    <w:rsid w:val="00A159E4"/>
    <w:rsid w:val="00A1614B"/>
    <w:rsid w:val="00A2781E"/>
    <w:rsid w:val="00A31ACA"/>
    <w:rsid w:val="00A332A7"/>
    <w:rsid w:val="00A5655A"/>
    <w:rsid w:val="00A71D45"/>
    <w:rsid w:val="00A75240"/>
    <w:rsid w:val="00A846F9"/>
    <w:rsid w:val="00A87B69"/>
    <w:rsid w:val="00A914EC"/>
    <w:rsid w:val="00A9254C"/>
    <w:rsid w:val="00A933CD"/>
    <w:rsid w:val="00A96ABE"/>
    <w:rsid w:val="00AB1324"/>
    <w:rsid w:val="00AC500F"/>
    <w:rsid w:val="00AC5840"/>
    <w:rsid w:val="00AD635F"/>
    <w:rsid w:val="00B03333"/>
    <w:rsid w:val="00B123F2"/>
    <w:rsid w:val="00B13322"/>
    <w:rsid w:val="00B21545"/>
    <w:rsid w:val="00B30856"/>
    <w:rsid w:val="00B5164B"/>
    <w:rsid w:val="00B605AE"/>
    <w:rsid w:val="00B60AFF"/>
    <w:rsid w:val="00B72CF6"/>
    <w:rsid w:val="00B96338"/>
    <w:rsid w:val="00BB4611"/>
    <w:rsid w:val="00BB7133"/>
    <w:rsid w:val="00BC59CF"/>
    <w:rsid w:val="00BC5ECA"/>
    <w:rsid w:val="00BC62D5"/>
    <w:rsid w:val="00BD12B1"/>
    <w:rsid w:val="00BD1B4A"/>
    <w:rsid w:val="00BE4351"/>
    <w:rsid w:val="00BF4FCE"/>
    <w:rsid w:val="00C54A24"/>
    <w:rsid w:val="00C64FFF"/>
    <w:rsid w:val="00C7201C"/>
    <w:rsid w:val="00C74643"/>
    <w:rsid w:val="00C75193"/>
    <w:rsid w:val="00CA5F01"/>
    <w:rsid w:val="00CB3ECA"/>
    <w:rsid w:val="00CB70B7"/>
    <w:rsid w:val="00CC0B2E"/>
    <w:rsid w:val="00CD1A14"/>
    <w:rsid w:val="00CF4CEF"/>
    <w:rsid w:val="00CF7FF6"/>
    <w:rsid w:val="00D11206"/>
    <w:rsid w:val="00D11B87"/>
    <w:rsid w:val="00D22A67"/>
    <w:rsid w:val="00D260D8"/>
    <w:rsid w:val="00D32008"/>
    <w:rsid w:val="00D33A42"/>
    <w:rsid w:val="00D4163A"/>
    <w:rsid w:val="00D4363A"/>
    <w:rsid w:val="00D72687"/>
    <w:rsid w:val="00D727AA"/>
    <w:rsid w:val="00D803CA"/>
    <w:rsid w:val="00D80955"/>
    <w:rsid w:val="00D824DF"/>
    <w:rsid w:val="00DB2E8A"/>
    <w:rsid w:val="00DC1750"/>
    <w:rsid w:val="00DD71A2"/>
    <w:rsid w:val="00DE0D45"/>
    <w:rsid w:val="00DE26AB"/>
    <w:rsid w:val="00DF16E5"/>
    <w:rsid w:val="00DF6ED4"/>
    <w:rsid w:val="00E00E29"/>
    <w:rsid w:val="00E16275"/>
    <w:rsid w:val="00E30E0F"/>
    <w:rsid w:val="00E33860"/>
    <w:rsid w:val="00E345B6"/>
    <w:rsid w:val="00E34BE6"/>
    <w:rsid w:val="00E3688F"/>
    <w:rsid w:val="00E4496F"/>
    <w:rsid w:val="00E65474"/>
    <w:rsid w:val="00E73483"/>
    <w:rsid w:val="00E7357A"/>
    <w:rsid w:val="00E76112"/>
    <w:rsid w:val="00E802C2"/>
    <w:rsid w:val="00E808A2"/>
    <w:rsid w:val="00E86126"/>
    <w:rsid w:val="00E92E18"/>
    <w:rsid w:val="00E92FD4"/>
    <w:rsid w:val="00E94206"/>
    <w:rsid w:val="00EB0FD7"/>
    <w:rsid w:val="00EB1582"/>
    <w:rsid w:val="00EC7097"/>
    <w:rsid w:val="00ED0271"/>
    <w:rsid w:val="00ED1841"/>
    <w:rsid w:val="00EE367C"/>
    <w:rsid w:val="00EE3A6D"/>
    <w:rsid w:val="00F24AA7"/>
    <w:rsid w:val="00F267F4"/>
    <w:rsid w:val="00F272A4"/>
    <w:rsid w:val="00F53D43"/>
    <w:rsid w:val="00F70B4D"/>
    <w:rsid w:val="00F70C0E"/>
    <w:rsid w:val="00F8464E"/>
    <w:rsid w:val="00F861A5"/>
    <w:rsid w:val="00F91FD2"/>
    <w:rsid w:val="00F92097"/>
    <w:rsid w:val="00F96EA2"/>
    <w:rsid w:val="00FA45D9"/>
    <w:rsid w:val="00FC4370"/>
    <w:rsid w:val="00FC66F9"/>
    <w:rsid w:val="00FC6BB2"/>
    <w:rsid w:val="00FD4D3C"/>
    <w:rsid w:val="00FE7961"/>
    <w:rsid w:val="00FF67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9C57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94A9B"/>
    <w:rPr>
      <w:rFonts w:ascii="Arial" w:hAnsi="Arial"/>
      <w:sz w:val="24"/>
    </w:rPr>
  </w:style>
  <w:style w:type="paragraph" w:styleId="berschrift1">
    <w:name w:val="heading 1"/>
    <w:basedOn w:val="Standard"/>
    <w:next w:val="Standard"/>
    <w:qFormat/>
    <w:pPr>
      <w:keepNext/>
      <w:jc w:val="both"/>
      <w:outlineLvl w:val="0"/>
    </w:pPr>
    <w:rPr>
      <w:b/>
    </w:rPr>
  </w:style>
  <w:style w:type="paragraph" w:styleId="berschrift2">
    <w:name w:val="heading 2"/>
    <w:basedOn w:val="Standard"/>
    <w:next w:val="Standard"/>
    <w:qFormat/>
    <w:pPr>
      <w:keepNext/>
      <w:spacing w:before="240" w:after="60"/>
      <w:outlineLvl w:val="1"/>
    </w:pPr>
    <w:rPr>
      <w:b/>
      <w:i/>
    </w:rPr>
  </w:style>
  <w:style w:type="paragraph" w:styleId="berschrift3">
    <w:name w:val="heading 3"/>
    <w:basedOn w:val="Standard"/>
    <w:next w:val="Standard"/>
    <w:qFormat/>
    <w:pPr>
      <w:keepNext/>
      <w:spacing w:before="240" w:after="60"/>
      <w:outlineLvl w:val="2"/>
    </w:pPr>
  </w:style>
  <w:style w:type="paragraph" w:styleId="berschrift4">
    <w:name w:val="heading 4"/>
    <w:basedOn w:val="Standard"/>
    <w:next w:val="Standard"/>
    <w:qFormat/>
    <w:pPr>
      <w:keepNext/>
      <w:framePr w:hSpace="142" w:wrap="around" w:vAnchor="page" w:hAnchor="text" w:y="795" w:anchorLock="1"/>
      <w:outlineLvl w:val="3"/>
    </w:pPr>
    <w:rPr>
      <w:rFonts w:ascii="AOKHelvetica" w:hAnsi="AOKHelvetica"/>
      <w:b/>
      <w:i/>
      <w:sz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eschriftung">
    <w:name w:val="caption"/>
    <w:basedOn w:val="Standard"/>
    <w:next w:val="Standard"/>
    <w:qFormat/>
    <w:pPr>
      <w:spacing w:line="312" w:lineRule="exact"/>
    </w:pPr>
    <w:rPr>
      <w:b/>
    </w:rPr>
  </w:style>
  <w:style w:type="paragraph" w:styleId="Textkrper">
    <w:name w:val="Body Text"/>
    <w:basedOn w:val="Standard"/>
    <w:rPr>
      <w:rFonts w:ascii="Arial Narrow" w:hAnsi="Arial Narrow"/>
      <w:sz w:val="18"/>
    </w:rPr>
  </w:style>
  <w:style w:type="paragraph" w:styleId="Textkrper2">
    <w:name w:val="Body Text 2"/>
    <w:basedOn w:val="Standard"/>
    <w:pPr>
      <w:jc w:val="both"/>
    </w:pPr>
  </w:style>
  <w:style w:type="paragraph" w:styleId="Textkrper-Einzug2">
    <w:name w:val="Body Text Indent 2"/>
    <w:basedOn w:val="Standard"/>
    <w:pPr>
      <w:ind w:left="360"/>
      <w:jc w:val="both"/>
    </w:pPr>
  </w:style>
  <w:style w:type="paragraph" w:styleId="Textkrper3">
    <w:name w:val="Body Text 3"/>
    <w:basedOn w:val="Standard"/>
  </w:style>
  <w:style w:type="paragraph" w:styleId="Textkrper-Zeileneinzug">
    <w:name w:val="Body Text Indent"/>
    <w:basedOn w:val="Standard"/>
    <w:pPr>
      <w:jc w:val="both"/>
    </w:pPr>
  </w:style>
  <w:style w:type="table" w:styleId="Tabellenraster">
    <w:name w:val="Table Grid"/>
    <w:basedOn w:val="NormaleTabelle"/>
    <w:uiPriority w:val="39"/>
    <w:rsid w:val="00A31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974AFA"/>
    <w:rPr>
      <w:rFonts w:ascii="Segoe UI" w:hAnsi="Segoe UI" w:cs="Segoe UI"/>
      <w:sz w:val="18"/>
      <w:szCs w:val="18"/>
    </w:rPr>
  </w:style>
  <w:style w:type="character" w:customStyle="1" w:styleId="SprechblasentextZchn">
    <w:name w:val="Sprechblasentext Zchn"/>
    <w:link w:val="Sprechblasentext"/>
    <w:rsid w:val="00974AFA"/>
    <w:rPr>
      <w:rFonts w:ascii="Segoe UI" w:hAnsi="Segoe UI" w:cs="Segoe UI"/>
      <w:sz w:val="18"/>
      <w:szCs w:val="18"/>
    </w:rPr>
  </w:style>
  <w:style w:type="character" w:customStyle="1" w:styleId="KopfzeileZchn">
    <w:name w:val="Kopfzeile Zchn"/>
    <w:basedOn w:val="Absatz-Standardschriftart"/>
    <w:link w:val="Kopfzeile"/>
    <w:uiPriority w:val="99"/>
    <w:rsid w:val="00420C56"/>
    <w:rPr>
      <w:rFonts w:ascii="Arial" w:hAnsi="Arial"/>
      <w:sz w:val="24"/>
    </w:rPr>
  </w:style>
  <w:style w:type="character" w:customStyle="1" w:styleId="FuzeileZchn">
    <w:name w:val="Fußzeile Zchn"/>
    <w:basedOn w:val="Absatz-Standardschriftart"/>
    <w:link w:val="Fuzeile"/>
    <w:uiPriority w:val="99"/>
    <w:rsid w:val="0001797E"/>
    <w:rPr>
      <w:rFonts w:ascii="Arial" w:hAnsi="Arial"/>
      <w:sz w:val="24"/>
    </w:rPr>
  </w:style>
  <w:style w:type="paragraph" w:styleId="Listenabsatz">
    <w:name w:val="List Paragraph"/>
    <w:basedOn w:val="Standard"/>
    <w:uiPriority w:val="34"/>
    <w:qFormat/>
    <w:rsid w:val="009B7DE5"/>
    <w:pPr>
      <w:ind w:left="720"/>
      <w:contextualSpacing/>
    </w:pPr>
  </w:style>
  <w:style w:type="character" w:styleId="Platzhaltertext">
    <w:name w:val="Placeholder Text"/>
    <w:basedOn w:val="Absatz-Standardschriftart"/>
    <w:uiPriority w:val="99"/>
    <w:semiHidden/>
    <w:rsid w:val="007B1F2B"/>
    <w:rPr>
      <w:color w:val="808080"/>
    </w:rPr>
  </w:style>
  <w:style w:type="paragraph" w:styleId="Funotentext">
    <w:name w:val="footnote text"/>
    <w:basedOn w:val="Standard"/>
    <w:link w:val="FunotentextZchn"/>
    <w:uiPriority w:val="99"/>
    <w:unhideWhenUsed/>
    <w:rsid w:val="008953D0"/>
    <w:rPr>
      <w:rFonts w:eastAsiaTheme="minorHAnsi" w:cs="Arial"/>
      <w:sz w:val="20"/>
      <w:lang w:eastAsia="en-US"/>
    </w:rPr>
  </w:style>
  <w:style w:type="character" w:customStyle="1" w:styleId="FunotentextZchn">
    <w:name w:val="Fußnotentext Zchn"/>
    <w:basedOn w:val="Absatz-Standardschriftart"/>
    <w:link w:val="Funotentext"/>
    <w:uiPriority w:val="99"/>
    <w:rsid w:val="008953D0"/>
    <w:rPr>
      <w:rFonts w:ascii="Arial" w:eastAsiaTheme="minorHAnsi" w:hAnsi="Arial" w:cs="Arial"/>
      <w:lang w:eastAsia="en-US"/>
    </w:rPr>
  </w:style>
  <w:style w:type="character" w:styleId="Funotenzeichen">
    <w:name w:val="footnote reference"/>
    <w:basedOn w:val="Absatz-Standardschriftart"/>
    <w:uiPriority w:val="99"/>
    <w:unhideWhenUsed/>
    <w:rsid w:val="008953D0"/>
    <w:rPr>
      <w:vertAlign w:val="superscript"/>
    </w:rPr>
  </w:style>
  <w:style w:type="table" w:customStyle="1" w:styleId="Tabellenraster1">
    <w:name w:val="Tabellenraster1"/>
    <w:basedOn w:val="NormaleTabelle"/>
    <w:next w:val="Tabellenraster"/>
    <w:uiPriority w:val="39"/>
    <w:rsid w:val="008953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167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27E252632B472297DABF9D1963F874"/>
        <w:category>
          <w:name w:val="Allgemein"/>
          <w:gallery w:val="placeholder"/>
        </w:category>
        <w:types>
          <w:type w:val="bbPlcHdr"/>
        </w:types>
        <w:behaviors>
          <w:behavior w:val="content"/>
        </w:behaviors>
        <w:guid w:val="{FFCED97F-8BEF-48F9-A15A-F1B8148B470F}"/>
      </w:docPartPr>
      <w:docPartBody>
        <w:p w:rsidR="00446360" w:rsidRDefault="000F56B3" w:rsidP="000F56B3">
          <w:pPr>
            <w:pStyle w:val="9127E252632B472297DABF9D1963F874"/>
          </w:pPr>
          <w:r w:rsidRPr="006A7289">
            <w:rPr>
              <w:rStyle w:val="Platzhaltertext"/>
            </w:rPr>
            <w:t>Klicken oder tippen Sie hier, um Text einzugeben.</w:t>
          </w:r>
        </w:p>
      </w:docPartBody>
    </w:docPart>
    <w:docPart>
      <w:docPartPr>
        <w:name w:val="FB2DC7CA985244D88E8FDF802933FDC3"/>
        <w:category>
          <w:name w:val="Allgemein"/>
          <w:gallery w:val="placeholder"/>
        </w:category>
        <w:types>
          <w:type w:val="bbPlcHdr"/>
        </w:types>
        <w:behaviors>
          <w:behavior w:val="content"/>
        </w:behaviors>
        <w:guid w:val="{B121ED88-895B-4EFD-B673-D6BEA9450FFA}"/>
      </w:docPartPr>
      <w:docPartBody>
        <w:p w:rsidR="00446360" w:rsidRDefault="000F56B3" w:rsidP="000F56B3">
          <w:pPr>
            <w:pStyle w:val="FB2DC7CA985244D88E8FDF802933FDC3"/>
          </w:pPr>
          <w:r w:rsidRPr="006A7289">
            <w:rPr>
              <w:rStyle w:val="Platzhaltertext"/>
            </w:rPr>
            <w:t>Klicken oder tippen Sie hier, um Text einzugeben.</w:t>
          </w:r>
        </w:p>
      </w:docPartBody>
    </w:docPart>
    <w:docPart>
      <w:docPartPr>
        <w:name w:val="1B1F3B8ACE7A4F8CA9F981D70FBF0444"/>
        <w:category>
          <w:name w:val="Allgemein"/>
          <w:gallery w:val="placeholder"/>
        </w:category>
        <w:types>
          <w:type w:val="bbPlcHdr"/>
        </w:types>
        <w:behaviors>
          <w:behavior w:val="content"/>
        </w:behaviors>
        <w:guid w:val="{D137FEA1-1E5E-48FC-B9D8-D4810F99BD8D}"/>
      </w:docPartPr>
      <w:docPartBody>
        <w:p w:rsidR="00446360" w:rsidRDefault="000F56B3" w:rsidP="000F56B3">
          <w:pPr>
            <w:pStyle w:val="1B1F3B8ACE7A4F8CA9F981D70FBF0444"/>
          </w:pPr>
          <w:r w:rsidRPr="006A7289">
            <w:rPr>
              <w:rStyle w:val="Platzhaltertext"/>
            </w:rPr>
            <w:t>Klicken oder tippen Sie hier, um Text einzugeben.</w:t>
          </w:r>
        </w:p>
      </w:docPartBody>
    </w:docPart>
    <w:docPart>
      <w:docPartPr>
        <w:name w:val="CAED0316F96447918D21AA1B1FF7CB5B"/>
        <w:category>
          <w:name w:val="Allgemein"/>
          <w:gallery w:val="placeholder"/>
        </w:category>
        <w:types>
          <w:type w:val="bbPlcHdr"/>
        </w:types>
        <w:behaviors>
          <w:behavior w:val="content"/>
        </w:behaviors>
        <w:guid w:val="{1C671A7A-DF52-4FF4-9AF4-902D67A87DD8}"/>
      </w:docPartPr>
      <w:docPartBody>
        <w:p w:rsidR="00446360" w:rsidRDefault="000F56B3" w:rsidP="000F56B3">
          <w:pPr>
            <w:pStyle w:val="CAED0316F96447918D21AA1B1FF7CB5B"/>
          </w:pPr>
          <w:r w:rsidRPr="006A7289">
            <w:rPr>
              <w:rStyle w:val="Platzhaltertext"/>
            </w:rPr>
            <w:t>Klicken oder tippen Sie hier, um Text einzugeben.</w:t>
          </w:r>
        </w:p>
      </w:docPartBody>
    </w:docPart>
    <w:docPart>
      <w:docPartPr>
        <w:name w:val="5E87395E67F14F6F862E79CEA51A98E1"/>
        <w:category>
          <w:name w:val="Allgemein"/>
          <w:gallery w:val="placeholder"/>
        </w:category>
        <w:types>
          <w:type w:val="bbPlcHdr"/>
        </w:types>
        <w:behaviors>
          <w:behavior w:val="content"/>
        </w:behaviors>
        <w:guid w:val="{F296115F-DA14-46BE-B7B8-8821F924EF46}"/>
      </w:docPartPr>
      <w:docPartBody>
        <w:p w:rsidR="00446360" w:rsidRDefault="000F56B3" w:rsidP="000F56B3">
          <w:pPr>
            <w:pStyle w:val="5E87395E67F14F6F862E79CEA51A98E1"/>
          </w:pPr>
          <w:r w:rsidRPr="006A7289">
            <w:rPr>
              <w:rStyle w:val="Platzhaltertext"/>
            </w:rPr>
            <w:t>Klicken oder tippen Sie hier, um Text einzugeben.</w:t>
          </w:r>
        </w:p>
      </w:docPartBody>
    </w:docPart>
    <w:docPart>
      <w:docPartPr>
        <w:name w:val="C84470EBD2004706A4D9DE632455B972"/>
        <w:category>
          <w:name w:val="Allgemein"/>
          <w:gallery w:val="placeholder"/>
        </w:category>
        <w:types>
          <w:type w:val="bbPlcHdr"/>
        </w:types>
        <w:behaviors>
          <w:behavior w:val="content"/>
        </w:behaviors>
        <w:guid w:val="{B05D89F2-B16F-488C-9802-314DB431A039}"/>
      </w:docPartPr>
      <w:docPartBody>
        <w:p w:rsidR="00446360" w:rsidRDefault="000F56B3" w:rsidP="000F56B3">
          <w:pPr>
            <w:pStyle w:val="C84470EBD2004706A4D9DE632455B972"/>
          </w:pPr>
          <w:r w:rsidRPr="006A7289">
            <w:rPr>
              <w:rStyle w:val="Platzhaltertext"/>
            </w:rPr>
            <w:t>Klicken oder tippen Sie hier, um Text einzugeben.</w:t>
          </w:r>
        </w:p>
      </w:docPartBody>
    </w:docPart>
    <w:docPart>
      <w:docPartPr>
        <w:name w:val="65519BCBA90C44B8A6E8BA24A9F73C4F"/>
        <w:category>
          <w:name w:val="Allgemein"/>
          <w:gallery w:val="placeholder"/>
        </w:category>
        <w:types>
          <w:type w:val="bbPlcHdr"/>
        </w:types>
        <w:behaviors>
          <w:behavior w:val="content"/>
        </w:behaviors>
        <w:guid w:val="{B501E196-4953-4F47-8BB3-798E8E7BE283}"/>
      </w:docPartPr>
      <w:docPartBody>
        <w:p w:rsidR="00446360" w:rsidRDefault="000F56B3" w:rsidP="000F56B3">
          <w:pPr>
            <w:pStyle w:val="65519BCBA90C44B8A6E8BA24A9F73C4F"/>
          </w:pPr>
          <w:r w:rsidRPr="006A7289">
            <w:rPr>
              <w:rStyle w:val="Platzhaltertext"/>
            </w:rPr>
            <w:t>Klicken oder tippen Sie hier, um Text einzugeben.</w:t>
          </w:r>
        </w:p>
      </w:docPartBody>
    </w:docPart>
    <w:docPart>
      <w:docPartPr>
        <w:name w:val="96F7B366EBE445D1BAD1C4956E583393"/>
        <w:category>
          <w:name w:val="Allgemein"/>
          <w:gallery w:val="placeholder"/>
        </w:category>
        <w:types>
          <w:type w:val="bbPlcHdr"/>
        </w:types>
        <w:behaviors>
          <w:behavior w:val="content"/>
        </w:behaviors>
        <w:guid w:val="{16F12762-378F-49C6-BDD1-A1AE8E32FFE4}"/>
      </w:docPartPr>
      <w:docPartBody>
        <w:p w:rsidR="00446360" w:rsidRDefault="000F56B3" w:rsidP="000F56B3">
          <w:pPr>
            <w:pStyle w:val="96F7B366EBE445D1BAD1C4956E583393"/>
          </w:pPr>
          <w:r w:rsidRPr="006A7289">
            <w:rPr>
              <w:rStyle w:val="Platzhaltertext"/>
            </w:rPr>
            <w:t>Klicken oder tippen Sie hier, um Text einzugeben.</w:t>
          </w:r>
        </w:p>
      </w:docPartBody>
    </w:docPart>
    <w:docPart>
      <w:docPartPr>
        <w:name w:val="6413456D632C4BEE87626C387DB8F3A5"/>
        <w:category>
          <w:name w:val="Allgemein"/>
          <w:gallery w:val="placeholder"/>
        </w:category>
        <w:types>
          <w:type w:val="bbPlcHdr"/>
        </w:types>
        <w:behaviors>
          <w:behavior w:val="content"/>
        </w:behaviors>
        <w:guid w:val="{CA264038-3738-46D5-9ABA-AB1835EC81BF}"/>
      </w:docPartPr>
      <w:docPartBody>
        <w:p w:rsidR="00446360" w:rsidRDefault="000F56B3" w:rsidP="000F56B3">
          <w:pPr>
            <w:pStyle w:val="6413456D632C4BEE87626C387DB8F3A5"/>
          </w:pPr>
          <w:r w:rsidRPr="006A7289">
            <w:rPr>
              <w:rStyle w:val="Platzhaltertext"/>
            </w:rPr>
            <w:t>Klicken oder tippen Sie hier, um Text einzugeben.</w:t>
          </w:r>
        </w:p>
      </w:docPartBody>
    </w:docPart>
    <w:docPart>
      <w:docPartPr>
        <w:name w:val="73F86C35D24447898410F7D58CED63C7"/>
        <w:category>
          <w:name w:val="Allgemein"/>
          <w:gallery w:val="placeholder"/>
        </w:category>
        <w:types>
          <w:type w:val="bbPlcHdr"/>
        </w:types>
        <w:behaviors>
          <w:behavior w:val="content"/>
        </w:behaviors>
        <w:guid w:val="{92815F25-5266-47CB-9E71-CB10F1D197AB}"/>
      </w:docPartPr>
      <w:docPartBody>
        <w:p w:rsidR="00446360" w:rsidRDefault="000F56B3" w:rsidP="000F56B3">
          <w:pPr>
            <w:pStyle w:val="73F86C35D24447898410F7D58CED63C7"/>
          </w:pPr>
          <w:r w:rsidRPr="006A7289">
            <w:rPr>
              <w:rStyle w:val="Platzhaltertext"/>
            </w:rPr>
            <w:t>Klicken oder tippen Sie hier, um Text einzugeben.</w:t>
          </w:r>
        </w:p>
      </w:docPartBody>
    </w:docPart>
    <w:docPart>
      <w:docPartPr>
        <w:name w:val="BB45EA0928E64313ACA1670E157A0EC1"/>
        <w:category>
          <w:name w:val="Allgemein"/>
          <w:gallery w:val="placeholder"/>
        </w:category>
        <w:types>
          <w:type w:val="bbPlcHdr"/>
        </w:types>
        <w:behaviors>
          <w:behavior w:val="content"/>
        </w:behaviors>
        <w:guid w:val="{D764772D-4EC3-42BD-9F14-7161EC50F237}"/>
      </w:docPartPr>
      <w:docPartBody>
        <w:p w:rsidR="00446360" w:rsidRDefault="000F56B3" w:rsidP="000F56B3">
          <w:pPr>
            <w:pStyle w:val="BB45EA0928E64313ACA1670E157A0EC1"/>
          </w:pPr>
          <w:r w:rsidRPr="006A7289">
            <w:rPr>
              <w:rStyle w:val="Platzhaltertext"/>
            </w:rPr>
            <w:t>Klicken oder tippen Sie hier, um Text einzugeben.</w:t>
          </w:r>
        </w:p>
      </w:docPartBody>
    </w:docPart>
    <w:docPart>
      <w:docPartPr>
        <w:name w:val="4BD90E0D27CD4280A37DC49E9F7CA60E"/>
        <w:category>
          <w:name w:val="Allgemein"/>
          <w:gallery w:val="placeholder"/>
        </w:category>
        <w:types>
          <w:type w:val="bbPlcHdr"/>
        </w:types>
        <w:behaviors>
          <w:behavior w:val="content"/>
        </w:behaviors>
        <w:guid w:val="{1CC2D2D7-1870-439E-BD67-0C8223983281}"/>
      </w:docPartPr>
      <w:docPartBody>
        <w:p w:rsidR="00446360" w:rsidRDefault="000F56B3" w:rsidP="000F56B3">
          <w:pPr>
            <w:pStyle w:val="4BD90E0D27CD4280A37DC49E9F7CA60E"/>
          </w:pPr>
          <w:r w:rsidRPr="006A7289">
            <w:rPr>
              <w:rStyle w:val="Platzhaltertext"/>
            </w:rPr>
            <w:t>Klicken oder tippen Sie hier, um Text einzugeben.</w:t>
          </w:r>
        </w:p>
      </w:docPartBody>
    </w:docPart>
    <w:docPart>
      <w:docPartPr>
        <w:name w:val="F087B3214F934CB197864D52DCFC7886"/>
        <w:category>
          <w:name w:val="Allgemein"/>
          <w:gallery w:val="placeholder"/>
        </w:category>
        <w:types>
          <w:type w:val="bbPlcHdr"/>
        </w:types>
        <w:behaviors>
          <w:behavior w:val="content"/>
        </w:behaviors>
        <w:guid w:val="{5EC16198-294A-418D-B092-CEDB6141A346}"/>
      </w:docPartPr>
      <w:docPartBody>
        <w:p w:rsidR="00446360" w:rsidRDefault="000F56B3" w:rsidP="000F56B3">
          <w:pPr>
            <w:pStyle w:val="F087B3214F934CB197864D52DCFC7886"/>
          </w:pPr>
          <w:r w:rsidRPr="006A7289">
            <w:rPr>
              <w:rStyle w:val="Platzhaltertext"/>
            </w:rPr>
            <w:t>Klicken oder tippen Sie hier, um Text einzugeben.</w:t>
          </w:r>
        </w:p>
      </w:docPartBody>
    </w:docPart>
    <w:docPart>
      <w:docPartPr>
        <w:name w:val="5E0F61B020F3455EB682B13437E69956"/>
        <w:category>
          <w:name w:val="Allgemein"/>
          <w:gallery w:val="placeholder"/>
        </w:category>
        <w:types>
          <w:type w:val="bbPlcHdr"/>
        </w:types>
        <w:behaviors>
          <w:behavior w:val="content"/>
        </w:behaviors>
        <w:guid w:val="{369B4C37-5342-40A7-A2A9-F0A77CC75BFF}"/>
      </w:docPartPr>
      <w:docPartBody>
        <w:p w:rsidR="00446360" w:rsidRDefault="000F56B3" w:rsidP="000F56B3">
          <w:pPr>
            <w:pStyle w:val="5E0F61B020F3455EB682B13437E69956"/>
          </w:pPr>
          <w:r w:rsidRPr="006A7289">
            <w:rPr>
              <w:rStyle w:val="Platzhaltertext"/>
            </w:rPr>
            <w:t>Klicken oder tippen Sie hier, um Text einzugeben.</w:t>
          </w:r>
        </w:p>
      </w:docPartBody>
    </w:docPart>
    <w:docPart>
      <w:docPartPr>
        <w:name w:val="267DD81D923D497C9AAC487DEEE2A0E5"/>
        <w:category>
          <w:name w:val="Allgemein"/>
          <w:gallery w:val="placeholder"/>
        </w:category>
        <w:types>
          <w:type w:val="bbPlcHdr"/>
        </w:types>
        <w:behaviors>
          <w:behavior w:val="content"/>
        </w:behaviors>
        <w:guid w:val="{D94A2918-5A4E-40AD-975B-DE88E14E8E71}"/>
      </w:docPartPr>
      <w:docPartBody>
        <w:p w:rsidR="00446360" w:rsidRDefault="000F56B3" w:rsidP="000F56B3">
          <w:pPr>
            <w:pStyle w:val="267DD81D923D497C9AAC487DEEE2A0E5"/>
          </w:pPr>
          <w:r w:rsidRPr="006A7289">
            <w:rPr>
              <w:rStyle w:val="Platzhaltertext"/>
            </w:rPr>
            <w:t>Klicken oder tippen Sie hier, um Text einzugeben.</w:t>
          </w:r>
        </w:p>
      </w:docPartBody>
    </w:docPart>
    <w:docPart>
      <w:docPartPr>
        <w:name w:val="F2A94725292E47DD93723973CAE42BA9"/>
        <w:category>
          <w:name w:val="Allgemein"/>
          <w:gallery w:val="placeholder"/>
        </w:category>
        <w:types>
          <w:type w:val="bbPlcHdr"/>
        </w:types>
        <w:behaviors>
          <w:behavior w:val="content"/>
        </w:behaviors>
        <w:guid w:val="{E48372ED-7139-4048-A980-47A4C4CFDB7A}"/>
      </w:docPartPr>
      <w:docPartBody>
        <w:p w:rsidR="00446360" w:rsidRDefault="000F56B3" w:rsidP="000F56B3">
          <w:pPr>
            <w:pStyle w:val="F2A94725292E47DD93723973CAE42BA9"/>
          </w:pPr>
          <w:r w:rsidRPr="006A7289">
            <w:rPr>
              <w:rStyle w:val="Platzhaltertext"/>
            </w:rPr>
            <w:t>Klicken oder tippen Sie hier, um Text einzugeben.</w:t>
          </w:r>
        </w:p>
      </w:docPartBody>
    </w:docPart>
    <w:docPart>
      <w:docPartPr>
        <w:name w:val="68B8459F210742AA861CA0BFFB203924"/>
        <w:category>
          <w:name w:val="Allgemein"/>
          <w:gallery w:val="placeholder"/>
        </w:category>
        <w:types>
          <w:type w:val="bbPlcHdr"/>
        </w:types>
        <w:behaviors>
          <w:behavior w:val="content"/>
        </w:behaviors>
        <w:guid w:val="{66B908C1-E86F-4637-917C-85BCC8FD95BF}"/>
      </w:docPartPr>
      <w:docPartBody>
        <w:p w:rsidR="00446360" w:rsidRDefault="000F56B3" w:rsidP="000F56B3">
          <w:pPr>
            <w:pStyle w:val="68B8459F210742AA861CA0BFFB203924"/>
          </w:pPr>
          <w:r w:rsidRPr="006A7289">
            <w:rPr>
              <w:rStyle w:val="Platzhaltertext"/>
            </w:rPr>
            <w:t>Klicken oder tippen Sie hier, um Text einzugeben.</w:t>
          </w:r>
        </w:p>
      </w:docPartBody>
    </w:docPart>
    <w:docPart>
      <w:docPartPr>
        <w:name w:val="9B2A63A2B7BF40DB84FB99C2C7E325FC"/>
        <w:category>
          <w:name w:val="Allgemein"/>
          <w:gallery w:val="placeholder"/>
        </w:category>
        <w:types>
          <w:type w:val="bbPlcHdr"/>
        </w:types>
        <w:behaviors>
          <w:behavior w:val="content"/>
        </w:behaviors>
        <w:guid w:val="{9FA382F9-8BEB-4532-B6CC-28DAA901BF49}"/>
      </w:docPartPr>
      <w:docPartBody>
        <w:p w:rsidR="00446360" w:rsidRDefault="000F56B3" w:rsidP="000F56B3">
          <w:pPr>
            <w:pStyle w:val="9B2A63A2B7BF40DB84FB99C2C7E325FC"/>
          </w:pPr>
          <w:r w:rsidRPr="006A7289">
            <w:rPr>
              <w:rStyle w:val="Platzhaltertext"/>
            </w:rPr>
            <w:t>Klicken oder tippen Sie hier, um Text einzugeben.</w:t>
          </w:r>
        </w:p>
      </w:docPartBody>
    </w:docPart>
    <w:docPart>
      <w:docPartPr>
        <w:name w:val="89A9DB74D3C948D4B439AB1A191E1597"/>
        <w:category>
          <w:name w:val="Allgemein"/>
          <w:gallery w:val="placeholder"/>
        </w:category>
        <w:types>
          <w:type w:val="bbPlcHdr"/>
        </w:types>
        <w:behaviors>
          <w:behavior w:val="content"/>
        </w:behaviors>
        <w:guid w:val="{82E1D0C6-43A6-4372-BE4D-9AD64CB2A26A}"/>
      </w:docPartPr>
      <w:docPartBody>
        <w:p w:rsidR="00446360" w:rsidRDefault="000F56B3" w:rsidP="000F56B3">
          <w:pPr>
            <w:pStyle w:val="89A9DB74D3C948D4B439AB1A191E1597"/>
          </w:pPr>
          <w:r w:rsidRPr="006A7289">
            <w:rPr>
              <w:rStyle w:val="Platzhaltertext"/>
            </w:rPr>
            <w:t>Klicken oder tippen Sie hier, um Text einzugeben.</w:t>
          </w:r>
        </w:p>
      </w:docPartBody>
    </w:docPart>
    <w:docPart>
      <w:docPartPr>
        <w:name w:val="3F7D2F739C134EBCBE526CD48687AB22"/>
        <w:category>
          <w:name w:val="Allgemein"/>
          <w:gallery w:val="placeholder"/>
        </w:category>
        <w:types>
          <w:type w:val="bbPlcHdr"/>
        </w:types>
        <w:behaviors>
          <w:behavior w:val="content"/>
        </w:behaviors>
        <w:guid w:val="{7D80840D-3311-4F99-A1B5-0F6C3049F568}"/>
      </w:docPartPr>
      <w:docPartBody>
        <w:p w:rsidR="00446360" w:rsidRDefault="000F56B3" w:rsidP="000F56B3">
          <w:pPr>
            <w:pStyle w:val="3F7D2F739C134EBCBE526CD48687AB22"/>
          </w:pPr>
          <w:r w:rsidRPr="006A7289">
            <w:rPr>
              <w:rStyle w:val="Platzhaltertext"/>
            </w:rPr>
            <w:t>Klicken oder tippen Sie hier, um Text einzugeben.</w:t>
          </w:r>
        </w:p>
      </w:docPartBody>
    </w:docPart>
    <w:docPart>
      <w:docPartPr>
        <w:name w:val="4B57CBBF9F5D41DB96F63BD2A622E6E9"/>
        <w:category>
          <w:name w:val="Allgemein"/>
          <w:gallery w:val="placeholder"/>
        </w:category>
        <w:types>
          <w:type w:val="bbPlcHdr"/>
        </w:types>
        <w:behaviors>
          <w:behavior w:val="content"/>
        </w:behaviors>
        <w:guid w:val="{8E65C9E4-D355-4B71-986B-E08262C37905}"/>
      </w:docPartPr>
      <w:docPartBody>
        <w:p w:rsidR="00446360" w:rsidRDefault="000F56B3" w:rsidP="000F56B3">
          <w:pPr>
            <w:pStyle w:val="4B57CBBF9F5D41DB96F63BD2A622E6E9"/>
          </w:pPr>
          <w:r w:rsidRPr="006A7289">
            <w:rPr>
              <w:rStyle w:val="Platzhaltertext"/>
            </w:rPr>
            <w:t>Klicken oder tippen Sie hier, um Text einzugeben.</w:t>
          </w:r>
        </w:p>
      </w:docPartBody>
    </w:docPart>
    <w:docPart>
      <w:docPartPr>
        <w:name w:val="7A1D08F3FE1A4387909A1CE105289B7F"/>
        <w:category>
          <w:name w:val="Allgemein"/>
          <w:gallery w:val="placeholder"/>
        </w:category>
        <w:types>
          <w:type w:val="bbPlcHdr"/>
        </w:types>
        <w:behaviors>
          <w:behavior w:val="content"/>
        </w:behaviors>
        <w:guid w:val="{EBD64C4E-27C0-413D-9FF4-5DBCEF94CE37}"/>
      </w:docPartPr>
      <w:docPartBody>
        <w:p w:rsidR="00446360" w:rsidRDefault="000F56B3" w:rsidP="000F56B3">
          <w:pPr>
            <w:pStyle w:val="7A1D08F3FE1A4387909A1CE105289B7F"/>
          </w:pPr>
          <w:r w:rsidRPr="006A7289">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OKHelvetica">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6B3"/>
    <w:rsid w:val="000F56B3"/>
    <w:rsid w:val="00216D75"/>
    <w:rsid w:val="00446360"/>
    <w:rsid w:val="00B96338"/>
    <w:rsid w:val="00D436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F56B3"/>
    <w:rPr>
      <w:color w:val="808080"/>
    </w:rPr>
  </w:style>
  <w:style w:type="paragraph" w:customStyle="1" w:styleId="9127E252632B472297DABF9D1963F874">
    <w:name w:val="9127E252632B472297DABF9D1963F874"/>
    <w:rsid w:val="000F56B3"/>
  </w:style>
  <w:style w:type="paragraph" w:customStyle="1" w:styleId="FB2DC7CA985244D88E8FDF802933FDC3">
    <w:name w:val="FB2DC7CA985244D88E8FDF802933FDC3"/>
    <w:rsid w:val="000F56B3"/>
  </w:style>
  <w:style w:type="paragraph" w:customStyle="1" w:styleId="1B1F3B8ACE7A4F8CA9F981D70FBF0444">
    <w:name w:val="1B1F3B8ACE7A4F8CA9F981D70FBF0444"/>
    <w:rsid w:val="000F56B3"/>
  </w:style>
  <w:style w:type="paragraph" w:customStyle="1" w:styleId="CAED0316F96447918D21AA1B1FF7CB5B">
    <w:name w:val="CAED0316F96447918D21AA1B1FF7CB5B"/>
    <w:rsid w:val="000F56B3"/>
  </w:style>
  <w:style w:type="paragraph" w:customStyle="1" w:styleId="5E87395E67F14F6F862E79CEA51A98E1">
    <w:name w:val="5E87395E67F14F6F862E79CEA51A98E1"/>
    <w:rsid w:val="000F56B3"/>
  </w:style>
  <w:style w:type="paragraph" w:customStyle="1" w:styleId="C84470EBD2004706A4D9DE632455B972">
    <w:name w:val="C84470EBD2004706A4D9DE632455B972"/>
    <w:rsid w:val="000F56B3"/>
  </w:style>
  <w:style w:type="paragraph" w:customStyle="1" w:styleId="65519BCBA90C44B8A6E8BA24A9F73C4F">
    <w:name w:val="65519BCBA90C44B8A6E8BA24A9F73C4F"/>
    <w:rsid w:val="000F56B3"/>
  </w:style>
  <w:style w:type="paragraph" w:customStyle="1" w:styleId="96F7B366EBE445D1BAD1C4956E583393">
    <w:name w:val="96F7B366EBE445D1BAD1C4956E583393"/>
    <w:rsid w:val="000F56B3"/>
  </w:style>
  <w:style w:type="paragraph" w:customStyle="1" w:styleId="6413456D632C4BEE87626C387DB8F3A5">
    <w:name w:val="6413456D632C4BEE87626C387DB8F3A5"/>
    <w:rsid w:val="000F56B3"/>
  </w:style>
  <w:style w:type="paragraph" w:customStyle="1" w:styleId="73F86C35D24447898410F7D58CED63C7">
    <w:name w:val="73F86C35D24447898410F7D58CED63C7"/>
    <w:rsid w:val="000F56B3"/>
  </w:style>
  <w:style w:type="paragraph" w:customStyle="1" w:styleId="BB45EA0928E64313ACA1670E157A0EC1">
    <w:name w:val="BB45EA0928E64313ACA1670E157A0EC1"/>
    <w:rsid w:val="000F56B3"/>
  </w:style>
  <w:style w:type="paragraph" w:customStyle="1" w:styleId="4BD90E0D27CD4280A37DC49E9F7CA60E">
    <w:name w:val="4BD90E0D27CD4280A37DC49E9F7CA60E"/>
    <w:rsid w:val="000F56B3"/>
  </w:style>
  <w:style w:type="paragraph" w:customStyle="1" w:styleId="03DBB9507203417D925E46B521F3BEB8">
    <w:name w:val="03DBB9507203417D925E46B521F3BEB8"/>
    <w:rsid w:val="000F56B3"/>
  </w:style>
  <w:style w:type="paragraph" w:customStyle="1" w:styleId="F087B3214F934CB197864D52DCFC7886">
    <w:name w:val="F087B3214F934CB197864D52DCFC7886"/>
    <w:rsid w:val="000F56B3"/>
  </w:style>
  <w:style w:type="paragraph" w:customStyle="1" w:styleId="5E0F61B020F3455EB682B13437E69956">
    <w:name w:val="5E0F61B020F3455EB682B13437E69956"/>
    <w:rsid w:val="000F56B3"/>
  </w:style>
  <w:style w:type="paragraph" w:customStyle="1" w:styleId="267DD81D923D497C9AAC487DEEE2A0E5">
    <w:name w:val="267DD81D923D497C9AAC487DEEE2A0E5"/>
    <w:rsid w:val="000F56B3"/>
  </w:style>
  <w:style w:type="paragraph" w:customStyle="1" w:styleId="F2A94725292E47DD93723973CAE42BA9">
    <w:name w:val="F2A94725292E47DD93723973CAE42BA9"/>
    <w:rsid w:val="000F56B3"/>
  </w:style>
  <w:style w:type="paragraph" w:customStyle="1" w:styleId="68B8459F210742AA861CA0BFFB203924">
    <w:name w:val="68B8459F210742AA861CA0BFFB203924"/>
    <w:rsid w:val="000F56B3"/>
  </w:style>
  <w:style w:type="paragraph" w:customStyle="1" w:styleId="9B2A63A2B7BF40DB84FB99C2C7E325FC">
    <w:name w:val="9B2A63A2B7BF40DB84FB99C2C7E325FC"/>
    <w:rsid w:val="000F56B3"/>
  </w:style>
  <w:style w:type="paragraph" w:customStyle="1" w:styleId="89A9DB74D3C948D4B439AB1A191E1597">
    <w:name w:val="89A9DB74D3C948D4B439AB1A191E1597"/>
    <w:rsid w:val="000F56B3"/>
  </w:style>
  <w:style w:type="paragraph" w:customStyle="1" w:styleId="3F7D2F739C134EBCBE526CD48687AB22">
    <w:name w:val="3F7D2F739C134EBCBE526CD48687AB22"/>
    <w:rsid w:val="000F56B3"/>
  </w:style>
  <w:style w:type="paragraph" w:customStyle="1" w:styleId="8D1398CC4AA24ADB8CF9F534F612F4C6">
    <w:name w:val="8D1398CC4AA24ADB8CF9F534F612F4C6"/>
    <w:rsid w:val="000F56B3"/>
  </w:style>
  <w:style w:type="paragraph" w:customStyle="1" w:styleId="4B57CBBF9F5D41DB96F63BD2A622E6E9">
    <w:name w:val="4B57CBBF9F5D41DB96F63BD2A622E6E9"/>
    <w:rsid w:val="000F56B3"/>
  </w:style>
  <w:style w:type="paragraph" w:customStyle="1" w:styleId="7A1D08F3FE1A4387909A1CE105289B7F">
    <w:name w:val="7A1D08F3FE1A4387909A1CE105289B7F"/>
    <w:rsid w:val="000F56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35CAE-74E9-4A64-9D79-EAE1521FDF17}">
  <ds:schemaRefs>
    <ds:schemaRef ds:uri="http://schemas.openxmlformats.org/officeDocument/2006/bibliography"/>
  </ds:schemaRefs>
</ds:datastoreItem>
</file>

<file path=docMetadata/LabelInfo.xml><?xml version="1.0" encoding="utf-8"?>
<clbl:labelList xmlns:clbl="http://schemas.microsoft.com/office/2020/mipLabelMetadata">
  <clbl:label id="{945386e0-0678-44ff-8b02-3659c339ee4e}" enabled="1" method="Privileged" siteId="{e822635a-9194-4e9b-82fd-c235e87118c4}" contentBits="2" removed="0"/>
</clbl:labelList>
</file>

<file path=docProps/app.xml><?xml version="1.0" encoding="utf-8"?>
<Properties xmlns="http://schemas.openxmlformats.org/officeDocument/2006/extended-properties" xmlns:vt="http://schemas.openxmlformats.org/officeDocument/2006/docPropsVTypes">
  <Template>Förderbescheid KoPS nach §45d SGB XI .dotx</Template>
  <TotalTime>0</TotalTime>
  <Pages>2</Pages>
  <Words>385</Words>
  <Characters>2430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Förderzusage</vt:lpstr>
    </vt:vector>
  </TitlesOfParts>
  <Company>vdek</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Förderzusage</dc:title>
  <dc:subject/>
  <dc:creator>Hofmann, Antje (vdek - NRW)</dc:creator>
  <cp:keywords/>
  <cp:lastModifiedBy>Hofmann, Antje (vdek - NRW)</cp:lastModifiedBy>
  <cp:revision>2</cp:revision>
  <cp:lastPrinted>2019-01-24T13:37:00Z</cp:lastPrinted>
  <dcterms:created xsi:type="dcterms:W3CDTF">2026-10-06T10:32:00Z</dcterms:created>
  <dcterms:modified xsi:type="dcterms:W3CDTF">2026-10-06T10:32:00Z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2b1a6093,69cb754f,5f91d24b</vt:lpwstr>
  </property>
  <property fmtid="{D5CDD505-2E9C-101B-9397-08002B2CF9AE}" pid="3" name="ClassificationContentMarkingFooterFontProps">
    <vt:lpwstr>#000000,10,Aptos</vt:lpwstr>
  </property>
  <property fmtid="{D5CDD505-2E9C-101B-9397-08002B2CF9AE}" pid="4" name="ClassificationContentMarkingFooterText">
    <vt:lpwstr>vdek-Klassifikationsstufe: Intern</vt:lpwstr>
  </property>
</Properties>
</file>