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6E8" w:rsidRDefault="00DA5776" w:rsidP="007A06E8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7086600</wp:posOffset>
            </wp:positionH>
            <wp:positionV relativeFrom="paragraph">
              <wp:posOffset>-342900</wp:posOffset>
            </wp:positionV>
            <wp:extent cx="2171700" cy="800100"/>
            <wp:effectExtent l="0" t="0" r="0" b="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7FF" w:rsidRPr="00D179CF" w:rsidRDefault="00F312E3" w:rsidP="00D179CF">
      <w:pPr>
        <w:rPr>
          <w:b/>
          <w:sz w:val="36"/>
          <w:szCs w:val="36"/>
        </w:rPr>
      </w:pPr>
      <w:r w:rsidRPr="00D179CF">
        <w:rPr>
          <w:b/>
          <w:sz w:val="36"/>
          <w:szCs w:val="36"/>
        </w:rPr>
        <w:t>B</w:t>
      </w:r>
      <w:r w:rsidR="00213045">
        <w:rPr>
          <w:b/>
          <w:sz w:val="36"/>
          <w:szCs w:val="36"/>
        </w:rPr>
        <w:t>EWERBUNGSBOGEN</w:t>
      </w:r>
    </w:p>
    <w:p w:rsidR="00F312E3" w:rsidRPr="00D179CF" w:rsidRDefault="002F7F66" w:rsidP="00D179CF">
      <w:pPr>
        <w:rPr>
          <w:b/>
        </w:rPr>
      </w:pPr>
      <w:r w:rsidRPr="00D179CF">
        <w:rPr>
          <w:b/>
        </w:rPr>
        <w:t xml:space="preserve">Sächsischer </w:t>
      </w:r>
      <w:r w:rsidR="00F312E3" w:rsidRPr="00D179CF">
        <w:rPr>
          <w:b/>
        </w:rPr>
        <w:t>Selbsthilfepreis der Ersatzkassen 20</w:t>
      </w:r>
      <w:r w:rsidR="00A57C60">
        <w:rPr>
          <w:b/>
        </w:rPr>
        <w:t>20</w:t>
      </w:r>
    </w:p>
    <w:p w:rsidR="00F312E3" w:rsidRDefault="00F312E3">
      <w:pPr>
        <w:rPr>
          <w:sz w:val="22"/>
          <w:szCs w:val="22"/>
        </w:rPr>
      </w:pPr>
    </w:p>
    <w:p w:rsidR="00D179CF" w:rsidRDefault="00D179CF">
      <w:pPr>
        <w:rPr>
          <w:sz w:val="22"/>
          <w:szCs w:val="22"/>
        </w:rPr>
      </w:pPr>
    </w:p>
    <w:p w:rsidR="00D179CF" w:rsidRPr="0051122B" w:rsidRDefault="00F312E3" w:rsidP="00E40266">
      <w:pPr>
        <w:jc w:val="both"/>
        <w:rPr>
          <w:sz w:val="22"/>
          <w:szCs w:val="22"/>
        </w:rPr>
      </w:pPr>
      <w:r w:rsidRPr="0051122B">
        <w:rPr>
          <w:sz w:val="22"/>
          <w:szCs w:val="22"/>
        </w:rPr>
        <w:t xml:space="preserve">Bitte füllen Sie den Bewerbungsbogen vollständig aus. Falls der Platz </w:t>
      </w:r>
      <w:r w:rsidR="007A06E8" w:rsidRPr="0051122B">
        <w:rPr>
          <w:sz w:val="22"/>
          <w:szCs w:val="22"/>
        </w:rPr>
        <w:t xml:space="preserve">nicht ausreicht, fügen Sie bei Bedarf weitere Seiten hinzu </w:t>
      </w:r>
    </w:p>
    <w:p w:rsidR="00F312E3" w:rsidRPr="0051122B" w:rsidRDefault="007A06E8" w:rsidP="00E40266">
      <w:pPr>
        <w:jc w:val="both"/>
        <w:rPr>
          <w:sz w:val="22"/>
          <w:szCs w:val="22"/>
        </w:rPr>
      </w:pPr>
      <w:r w:rsidRPr="0051122B">
        <w:rPr>
          <w:sz w:val="22"/>
          <w:szCs w:val="22"/>
        </w:rPr>
        <w:t>(maximal vier</w:t>
      </w:r>
      <w:r w:rsidR="00F312E3" w:rsidRPr="0051122B">
        <w:rPr>
          <w:sz w:val="22"/>
          <w:szCs w:val="22"/>
        </w:rPr>
        <w:t xml:space="preserve"> kopierfähige Seiten). Weiter</w:t>
      </w:r>
      <w:r w:rsidRPr="0051122B">
        <w:rPr>
          <w:sz w:val="22"/>
          <w:szCs w:val="22"/>
        </w:rPr>
        <w:t>e</w:t>
      </w:r>
      <w:r w:rsidR="00F312E3" w:rsidRPr="0051122B">
        <w:rPr>
          <w:sz w:val="22"/>
          <w:szCs w:val="22"/>
        </w:rPr>
        <w:t>s Material kann nicht berücksichtigt werden.</w:t>
      </w:r>
    </w:p>
    <w:p w:rsidR="00D179CF" w:rsidRPr="0051122B" w:rsidRDefault="00D179CF" w:rsidP="00E40266">
      <w:pPr>
        <w:jc w:val="both"/>
        <w:rPr>
          <w:sz w:val="22"/>
          <w:szCs w:val="2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473A1"/>
        <w:tblLook w:val="01E0" w:firstRow="1" w:lastRow="1" w:firstColumn="1" w:lastColumn="1" w:noHBand="0" w:noVBand="0"/>
      </w:tblPr>
      <w:tblGrid>
        <w:gridCol w:w="14688"/>
      </w:tblGrid>
      <w:tr w:rsidR="00B25605" w:rsidRPr="0051122B" w:rsidTr="00480212">
        <w:tc>
          <w:tcPr>
            <w:tcW w:w="14688" w:type="dxa"/>
            <w:tcBorders>
              <w:bottom w:val="single" w:sz="4" w:space="0" w:color="808080"/>
            </w:tcBorders>
            <w:shd w:val="clear" w:color="auto" w:fill="1473A1"/>
          </w:tcPr>
          <w:p w:rsidR="00B25605" w:rsidRPr="0051122B" w:rsidRDefault="00A40753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color w:val="FFFFFF"/>
                <w:sz w:val="22"/>
                <w:szCs w:val="22"/>
              </w:rPr>
              <w:t>W</w:t>
            </w:r>
            <w:r w:rsidR="00480212" w:rsidRPr="0051122B">
              <w:rPr>
                <w:color w:val="FFFFFF"/>
                <w:sz w:val="22"/>
                <w:szCs w:val="22"/>
              </w:rPr>
              <w:t xml:space="preserve">elches Konzept/Idee/Initiative </w:t>
            </w:r>
            <w:r w:rsidRPr="0051122B">
              <w:rPr>
                <w:b/>
                <w:color w:val="FFFFFF"/>
                <w:sz w:val="22"/>
                <w:szCs w:val="22"/>
              </w:rPr>
              <w:t>oder</w:t>
            </w:r>
            <w:r w:rsidR="00480212" w:rsidRPr="0051122B">
              <w:rPr>
                <w:color w:val="FFFFFF"/>
                <w:sz w:val="22"/>
                <w:szCs w:val="22"/>
              </w:rPr>
              <w:t xml:space="preserve"> welche</w:t>
            </w:r>
            <w:r w:rsidRPr="0051122B">
              <w:rPr>
                <w:color w:val="FFFFFF"/>
                <w:sz w:val="22"/>
                <w:szCs w:val="22"/>
              </w:rPr>
              <w:t xml:space="preserve"> Person schlagen Sie als Preisträger vor?</w:t>
            </w:r>
          </w:p>
        </w:tc>
      </w:tr>
    </w:tbl>
    <w:p w:rsidR="00480212" w:rsidRPr="0051122B" w:rsidRDefault="00480212">
      <w:pPr>
        <w:rPr>
          <w:sz w:val="22"/>
          <w:szCs w:val="22"/>
        </w:rPr>
        <w:sectPr w:rsidR="00480212" w:rsidRPr="0051122B" w:rsidSect="00D179CF">
          <w:footerReference w:type="even" r:id="rId8"/>
          <w:footerReference w:type="default" r:id="rId9"/>
          <w:pgSz w:w="16838" w:h="11906" w:orient="landscape"/>
          <w:pgMar w:top="1418" w:right="737" w:bottom="1418" w:left="1134" w:header="709" w:footer="709" w:gutter="0"/>
          <w:cols w:space="708"/>
          <w:docGrid w:linePitch="360"/>
        </w:sect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473A1"/>
        <w:tblLook w:val="01E0" w:firstRow="1" w:lastRow="1" w:firstColumn="1" w:lastColumn="1" w:noHBand="0" w:noVBand="0"/>
      </w:tblPr>
      <w:tblGrid>
        <w:gridCol w:w="6884"/>
      </w:tblGrid>
      <w:tr w:rsidR="00B25605" w:rsidRPr="0051122B" w:rsidTr="00981981">
        <w:tc>
          <w:tcPr>
            <w:tcW w:w="68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:rsidR="00B25605" w:rsidRPr="0051122B" w:rsidRDefault="00B25605">
            <w:pPr>
              <w:rPr>
                <w:sz w:val="22"/>
                <w:szCs w:val="22"/>
              </w:rPr>
            </w:pPr>
          </w:p>
          <w:p w:rsidR="00A40753" w:rsidRPr="0051122B" w:rsidRDefault="00480212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Konzeptvorschlag/Idee/Initiative/Projekt</w:t>
            </w:r>
            <w:r w:rsidR="00A40753" w:rsidRPr="0051122B">
              <w:rPr>
                <w:sz w:val="22"/>
                <w:szCs w:val="22"/>
              </w:rPr>
              <w:t>:</w:t>
            </w:r>
          </w:p>
          <w:p w:rsidR="00A40753" w:rsidRPr="0051122B" w:rsidRDefault="00DA5776">
            <w:pPr>
              <w:rPr>
                <w:sz w:val="22"/>
                <w:szCs w:val="22"/>
              </w:rPr>
            </w:pPr>
            <w:r w:rsidRPr="0051122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4199255</wp:posOffset>
                      </wp:positionH>
                      <wp:positionV relativeFrom="paragraph">
                        <wp:posOffset>53340</wp:posOffset>
                      </wp:positionV>
                      <wp:extent cx="775970" cy="340995"/>
                      <wp:effectExtent l="8890" t="13335" r="5715" b="762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5970" cy="3409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4262" w:rsidRPr="00112BD5" w:rsidRDefault="0046426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112BD5">
                                    <w:rPr>
                                      <w:b/>
                                    </w:rPr>
                                    <w:t>ODER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5" o:spid="_x0000_s1026" style="position:absolute;margin-left:330.65pt;margin-top:4.2pt;width:61.1pt;height:2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">
                      <v:textbox>
                        <w:txbxContent>
                          <w:p w:rsidR="00464262" w:rsidRPr="00112BD5" w:rsidRDefault="00464262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112BD5">
                              <w:rPr>
                                <w:b/>
                              </w:rPr>
                              <w:t>ODER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F74BA6" w:rsidRPr="0051122B" w:rsidRDefault="00F74BA6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Vorschlag Person (Name):</w:t>
            </w: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Anschrift:</w:t>
            </w: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480212" w:rsidRPr="0051122B" w:rsidRDefault="00480212">
            <w:pPr>
              <w:rPr>
                <w:sz w:val="22"/>
                <w:szCs w:val="22"/>
              </w:rPr>
            </w:pPr>
          </w:p>
          <w:p w:rsidR="00F74BA6" w:rsidRPr="0051122B" w:rsidRDefault="00F74BA6">
            <w:pPr>
              <w:rPr>
                <w:sz w:val="22"/>
                <w:szCs w:val="22"/>
              </w:rPr>
            </w:pPr>
          </w:p>
        </w:tc>
      </w:tr>
    </w:tbl>
    <w:p w:rsidR="00480212" w:rsidRPr="0051122B" w:rsidRDefault="00480212">
      <w:pPr>
        <w:rPr>
          <w:sz w:val="22"/>
          <w:szCs w:val="22"/>
        </w:rPr>
        <w:sectPr w:rsidR="00480212" w:rsidRPr="0051122B" w:rsidSect="00480212">
          <w:type w:val="continuous"/>
          <w:pgSz w:w="16838" w:h="11906" w:orient="landscape"/>
          <w:pgMar w:top="1418" w:right="737" w:bottom="1418" w:left="1134" w:header="709" w:footer="709" w:gutter="0"/>
          <w:cols w:num="2" w:space="708"/>
          <w:docGrid w:linePitch="360"/>
        </w:sect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1473A1"/>
        <w:tblLook w:val="01E0" w:firstRow="1" w:lastRow="1" w:firstColumn="1" w:lastColumn="1" w:noHBand="0" w:noVBand="0"/>
      </w:tblPr>
      <w:tblGrid>
        <w:gridCol w:w="14688"/>
      </w:tblGrid>
      <w:tr w:rsidR="00B25605" w:rsidRPr="0051122B" w:rsidTr="00612E92">
        <w:tc>
          <w:tcPr>
            <w:tcW w:w="14688" w:type="dxa"/>
            <w:shd w:val="clear" w:color="auto" w:fill="1473A1"/>
          </w:tcPr>
          <w:p w:rsidR="00B25605" w:rsidRPr="0051122B" w:rsidRDefault="00A40753" w:rsidP="0051122B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lastRenderedPageBreak/>
              <w:br w:type="page"/>
            </w:r>
            <w:r w:rsidR="00A26205" w:rsidRPr="00F96DB0">
              <w:rPr>
                <w:color w:val="FFFFFF"/>
                <w:sz w:val="22"/>
                <w:szCs w:val="22"/>
              </w:rPr>
              <w:t>Was tun Sie und was macht Sie aus?</w:t>
            </w:r>
            <w:r w:rsidR="0051122B" w:rsidRPr="00F96DB0">
              <w:rPr>
                <w:color w:val="FFFFFF"/>
                <w:sz w:val="22"/>
                <w:szCs w:val="22"/>
              </w:rPr>
              <w:t xml:space="preserve"> </w:t>
            </w:r>
            <w:r w:rsidRPr="0051122B">
              <w:rPr>
                <w:color w:val="FFFFFF"/>
                <w:sz w:val="22"/>
                <w:szCs w:val="22"/>
              </w:rPr>
              <w:t xml:space="preserve">Bitte </w:t>
            </w:r>
            <w:r w:rsidR="00F74BA6" w:rsidRPr="0051122B">
              <w:rPr>
                <w:color w:val="FFFFFF"/>
                <w:sz w:val="22"/>
                <w:szCs w:val="22"/>
              </w:rPr>
              <w:t>beschreiben</w:t>
            </w:r>
            <w:r w:rsidRPr="0051122B">
              <w:rPr>
                <w:color w:val="FFFFFF"/>
                <w:sz w:val="22"/>
                <w:szCs w:val="22"/>
              </w:rPr>
              <w:t xml:space="preserve"> Sie die Inhalte und Ziele des Projektes in kurzer prägnanter Form</w:t>
            </w:r>
            <w:r w:rsidR="0051122B">
              <w:rPr>
                <w:color w:val="FFFFFF"/>
                <w:sz w:val="22"/>
                <w:szCs w:val="22"/>
              </w:rPr>
              <w:t>:</w:t>
            </w:r>
          </w:p>
        </w:tc>
      </w:tr>
      <w:tr w:rsidR="00B25605" w:rsidRPr="0051122B" w:rsidTr="00612E92">
        <w:tc>
          <w:tcPr>
            <w:tcW w:w="14688" w:type="dxa"/>
            <w:shd w:val="clear" w:color="auto" w:fill="FFFFFF"/>
          </w:tcPr>
          <w:p w:rsidR="00B25605" w:rsidRPr="0051122B" w:rsidRDefault="00B25605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  <w:p w:rsidR="00A40753" w:rsidRPr="0051122B" w:rsidRDefault="00A40753">
            <w:pPr>
              <w:rPr>
                <w:sz w:val="22"/>
                <w:szCs w:val="22"/>
              </w:rPr>
            </w:pPr>
          </w:p>
        </w:tc>
      </w:tr>
    </w:tbl>
    <w:p w:rsidR="00F312E3" w:rsidRDefault="00F312E3">
      <w:pPr>
        <w:rPr>
          <w:sz w:val="22"/>
          <w:szCs w:val="22"/>
        </w:rPr>
      </w:pPr>
    </w:p>
    <w:p w:rsidR="0051122B" w:rsidRPr="0051122B" w:rsidRDefault="0051122B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88"/>
      </w:tblGrid>
      <w:tr w:rsidR="00F74BA6" w:rsidRPr="0051122B" w:rsidTr="00612E92">
        <w:tc>
          <w:tcPr>
            <w:tcW w:w="14688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1473A1"/>
          </w:tcPr>
          <w:p w:rsidR="00F74BA6" w:rsidRPr="0051122B" w:rsidRDefault="00A26205" w:rsidP="0051122B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color w:val="FFFFFF"/>
                <w:sz w:val="22"/>
                <w:szCs w:val="22"/>
              </w:rPr>
              <w:t xml:space="preserve">Wie </w:t>
            </w:r>
            <w:r w:rsidR="0051122B" w:rsidRPr="0051122B">
              <w:rPr>
                <w:color w:val="FFFFFF"/>
                <w:sz w:val="22"/>
                <w:szCs w:val="22"/>
              </w:rPr>
              <w:t>führen</w:t>
            </w:r>
            <w:r w:rsidR="0051122B">
              <w:rPr>
                <w:color w:val="FFFFFF"/>
                <w:sz w:val="22"/>
                <w:szCs w:val="22"/>
              </w:rPr>
              <w:t xml:space="preserve"> Sie Ihr Projekt d</w:t>
            </w:r>
            <w:r w:rsidR="0051122B" w:rsidRPr="0051122B">
              <w:rPr>
                <w:color w:val="FFFFFF"/>
                <w:sz w:val="22"/>
                <w:szCs w:val="22"/>
              </w:rPr>
              <w:t>u</w:t>
            </w:r>
            <w:r w:rsidR="0051122B">
              <w:rPr>
                <w:color w:val="FFFFFF"/>
                <w:sz w:val="22"/>
                <w:szCs w:val="22"/>
              </w:rPr>
              <w:t>r</w:t>
            </w:r>
            <w:r w:rsidR="0051122B" w:rsidRPr="0051122B">
              <w:rPr>
                <w:color w:val="FFFFFF"/>
                <w:sz w:val="22"/>
                <w:szCs w:val="22"/>
              </w:rPr>
              <w:t>ch</w:t>
            </w:r>
            <w:r w:rsidRPr="0051122B">
              <w:rPr>
                <w:color w:val="FFFFFF"/>
                <w:sz w:val="22"/>
                <w:szCs w:val="22"/>
              </w:rPr>
              <w:t xml:space="preserve"> und welche Meilensteine haben Sie bisher erreicht? </w:t>
            </w:r>
            <w:r w:rsidR="00F74BA6" w:rsidRPr="0051122B">
              <w:rPr>
                <w:color w:val="FFFFFF"/>
                <w:sz w:val="22"/>
                <w:szCs w:val="22"/>
              </w:rPr>
              <w:t>Bitte beschreiben Sie die Umsetzung des Projektes</w:t>
            </w:r>
            <w:r w:rsidR="0051122B">
              <w:rPr>
                <w:color w:val="FFFFFF"/>
                <w:sz w:val="22"/>
                <w:szCs w:val="22"/>
              </w:rPr>
              <w:t>:</w:t>
            </w:r>
          </w:p>
        </w:tc>
      </w:tr>
      <w:tr w:rsidR="00F74BA6" w:rsidRPr="0051122B" w:rsidTr="00612E92">
        <w:trPr>
          <w:trHeight w:val="3687"/>
        </w:trPr>
        <w:tc>
          <w:tcPr>
            <w:tcW w:w="1468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74BA6" w:rsidRPr="0051122B" w:rsidRDefault="00F74BA6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  <w:p w:rsidR="00C70053" w:rsidRPr="0051122B" w:rsidRDefault="00C70053">
            <w:pPr>
              <w:rPr>
                <w:sz w:val="22"/>
                <w:szCs w:val="22"/>
              </w:rPr>
            </w:pPr>
          </w:p>
        </w:tc>
      </w:tr>
      <w:tr w:rsidR="00F74BA6" w:rsidRPr="0051122B" w:rsidTr="00612E92">
        <w:tc>
          <w:tcPr>
            <w:tcW w:w="14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473A1"/>
          </w:tcPr>
          <w:p w:rsidR="00F74BA6" w:rsidRPr="0051122B" w:rsidRDefault="00D179CF" w:rsidP="00E95274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lastRenderedPageBreak/>
              <w:br w:type="page"/>
            </w:r>
            <w:r w:rsidR="00F74BA6" w:rsidRPr="0051122B">
              <w:rPr>
                <w:color w:val="FFFFFF"/>
                <w:sz w:val="22"/>
                <w:szCs w:val="22"/>
              </w:rPr>
              <w:t xml:space="preserve">Bitte </w:t>
            </w:r>
            <w:r w:rsidR="004F70E8">
              <w:rPr>
                <w:color w:val="FFFFFF"/>
                <w:sz w:val="22"/>
                <w:szCs w:val="22"/>
              </w:rPr>
              <w:t>beschreiben</w:t>
            </w:r>
            <w:r w:rsidR="00464262">
              <w:rPr>
                <w:color w:val="FFFFFF"/>
                <w:sz w:val="22"/>
                <w:szCs w:val="22"/>
              </w:rPr>
              <w:t xml:space="preserve"> Sie </w:t>
            </w:r>
            <w:r w:rsidR="00147F8E">
              <w:rPr>
                <w:color w:val="FFFFFF"/>
                <w:sz w:val="22"/>
                <w:szCs w:val="22"/>
              </w:rPr>
              <w:t>Ihre Erfahrungen</w:t>
            </w:r>
            <w:r w:rsidR="00E95274">
              <w:rPr>
                <w:color w:val="FFFFFF"/>
                <w:sz w:val="22"/>
                <w:szCs w:val="22"/>
              </w:rPr>
              <w:t xml:space="preserve"> bei der Umsetzung des Projektes:</w:t>
            </w:r>
          </w:p>
        </w:tc>
      </w:tr>
      <w:tr w:rsidR="00F74BA6" w:rsidRPr="0051122B" w:rsidTr="00112BD5">
        <w:trPr>
          <w:trHeight w:val="2910"/>
        </w:trPr>
        <w:tc>
          <w:tcPr>
            <w:tcW w:w="14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74BA6" w:rsidRPr="0051122B" w:rsidRDefault="00F74BA6" w:rsidP="00E028B3">
            <w:pPr>
              <w:rPr>
                <w:sz w:val="22"/>
                <w:szCs w:val="22"/>
              </w:rPr>
            </w:pPr>
          </w:p>
        </w:tc>
      </w:tr>
    </w:tbl>
    <w:p w:rsidR="00F74BA6" w:rsidRPr="0051122B" w:rsidRDefault="00F74BA6" w:rsidP="00F74BA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688"/>
      </w:tblGrid>
      <w:tr w:rsidR="00F74BA6" w:rsidRPr="0051122B" w:rsidTr="00612E92">
        <w:tc>
          <w:tcPr>
            <w:tcW w:w="14688" w:type="dxa"/>
            <w:shd w:val="clear" w:color="auto" w:fill="1473A1"/>
          </w:tcPr>
          <w:p w:rsidR="00F74BA6" w:rsidRPr="0051122B" w:rsidRDefault="00480212" w:rsidP="00E028B3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color w:val="FFFFFF"/>
                <w:sz w:val="22"/>
                <w:szCs w:val="22"/>
              </w:rPr>
              <w:t xml:space="preserve">Die </w:t>
            </w:r>
            <w:r w:rsidR="0020466B" w:rsidRPr="0051122B">
              <w:rPr>
                <w:color w:val="FFFFFF"/>
                <w:sz w:val="22"/>
                <w:szCs w:val="22"/>
              </w:rPr>
              <w:t xml:space="preserve">Bewerbung wurde eingereicht von bzw. </w:t>
            </w:r>
            <w:r w:rsidR="001942D8" w:rsidRPr="0051122B">
              <w:rPr>
                <w:color w:val="FFFFFF"/>
                <w:sz w:val="22"/>
                <w:szCs w:val="22"/>
              </w:rPr>
              <w:t>Ansprechpartner für mögliche Rückfragen</w:t>
            </w:r>
            <w:r w:rsidR="0020466B" w:rsidRPr="0051122B">
              <w:rPr>
                <w:color w:val="FFFFFF"/>
                <w:sz w:val="22"/>
                <w:szCs w:val="22"/>
              </w:rPr>
              <w:t>:</w:t>
            </w:r>
          </w:p>
        </w:tc>
      </w:tr>
      <w:tr w:rsidR="00F74BA6" w:rsidRPr="0051122B" w:rsidTr="00874FDE">
        <w:trPr>
          <w:trHeight w:val="1812"/>
        </w:trPr>
        <w:tc>
          <w:tcPr>
            <w:tcW w:w="14688" w:type="dxa"/>
            <w:shd w:val="clear" w:color="auto" w:fill="auto"/>
          </w:tcPr>
          <w:p w:rsidR="00F74BA6" w:rsidRPr="0051122B" w:rsidRDefault="00112BD5" w:rsidP="00E028B3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Name:</w:t>
            </w:r>
          </w:p>
          <w:p w:rsidR="00F74BA6" w:rsidRPr="0051122B" w:rsidRDefault="00112BD5" w:rsidP="00E028B3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Anschrift:</w:t>
            </w:r>
          </w:p>
          <w:p w:rsidR="00F87229" w:rsidRPr="0051122B" w:rsidRDefault="00F87229" w:rsidP="00E028B3">
            <w:pPr>
              <w:rPr>
                <w:sz w:val="22"/>
                <w:szCs w:val="22"/>
              </w:rPr>
            </w:pPr>
          </w:p>
          <w:p w:rsidR="00F74BA6" w:rsidRPr="0051122B" w:rsidRDefault="00112BD5" w:rsidP="00E028B3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Telefonnummer:</w:t>
            </w:r>
          </w:p>
          <w:p w:rsidR="00F74BA6" w:rsidRPr="0051122B" w:rsidRDefault="00112BD5" w:rsidP="00E028B3">
            <w:pPr>
              <w:rPr>
                <w:sz w:val="22"/>
                <w:szCs w:val="22"/>
              </w:rPr>
            </w:pPr>
            <w:r w:rsidRPr="0051122B">
              <w:rPr>
                <w:sz w:val="22"/>
                <w:szCs w:val="22"/>
              </w:rPr>
              <w:t>E-Mail-Adresse:</w:t>
            </w:r>
          </w:p>
        </w:tc>
      </w:tr>
    </w:tbl>
    <w:p w:rsidR="00112BD5" w:rsidRPr="0051122B" w:rsidRDefault="00112BD5" w:rsidP="00112BD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688"/>
      </w:tblGrid>
      <w:tr w:rsidR="00112BD5" w:rsidRPr="0051122B" w:rsidTr="00DC379C">
        <w:tc>
          <w:tcPr>
            <w:tcW w:w="14688" w:type="dxa"/>
            <w:shd w:val="clear" w:color="auto" w:fill="1473A1"/>
          </w:tcPr>
          <w:p w:rsidR="00112BD5" w:rsidRPr="0051122B" w:rsidRDefault="00112BD5" w:rsidP="00DC379C">
            <w:pPr>
              <w:rPr>
                <w:color w:val="FFFFFF"/>
                <w:sz w:val="22"/>
                <w:szCs w:val="22"/>
              </w:rPr>
            </w:pPr>
            <w:r w:rsidRPr="0051122B">
              <w:rPr>
                <w:color w:val="FFFFFF"/>
                <w:sz w:val="22"/>
                <w:szCs w:val="22"/>
              </w:rPr>
              <w:t>Wie sind Sie auf den Selbsthilfepreis aufmerksam geworden?</w:t>
            </w:r>
          </w:p>
        </w:tc>
      </w:tr>
      <w:tr w:rsidR="00112BD5" w:rsidRPr="0051122B" w:rsidTr="00874FDE">
        <w:trPr>
          <w:trHeight w:val="1382"/>
        </w:trPr>
        <w:tc>
          <w:tcPr>
            <w:tcW w:w="14688" w:type="dxa"/>
            <w:shd w:val="clear" w:color="auto" w:fill="auto"/>
          </w:tcPr>
          <w:p w:rsidR="00112BD5" w:rsidRPr="0051122B" w:rsidRDefault="00112BD5" w:rsidP="00112BD5">
            <w:pPr>
              <w:rPr>
                <w:sz w:val="22"/>
                <w:szCs w:val="22"/>
              </w:rPr>
            </w:pPr>
          </w:p>
        </w:tc>
      </w:tr>
    </w:tbl>
    <w:p w:rsidR="00F74BA6" w:rsidRPr="0051122B" w:rsidRDefault="00F74BA6" w:rsidP="00F74BA6">
      <w:pPr>
        <w:rPr>
          <w:sz w:val="22"/>
          <w:szCs w:val="22"/>
        </w:rPr>
      </w:pPr>
    </w:p>
    <w:p w:rsidR="0017720A" w:rsidRPr="0051122B" w:rsidRDefault="0017720A" w:rsidP="00F74BA6">
      <w:pPr>
        <w:rPr>
          <w:sz w:val="22"/>
          <w:szCs w:val="22"/>
        </w:rPr>
      </w:pPr>
      <w:r w:rsidRPr="0051122B">
        <w:rPr>
          <w:sz w:val="22"/>
          <w:szCs w:val="22"/>
        </w:rPr>
        <w:t xml:space="preserve">Den ausgefüllten Bewerbungsbogen senden Sie bitte bis zum </w:t>
      </w:r>
      <w:r w:rsidR="00A57C60">
        <w:rPr>
          <w:b/>
          <w:sz w:val="22"/>
          <w:szCs w:val="22"/>
        </w:rPr>
        <w:t>17. Juli 2020</w:t>
      </w:r>
      <w:bookmarkStart w:id="0" w:name="_GoBack"/>
      <w:bookmarkEnd w:id="0"/>
      <w:r w:rsidRPr="0051122B">
        <w:rPr>
          <w:sz w:val="22"/>
          <w:szCs w:val="22"/>
        </w:rPr>
        <w:t xml:space="preserve"> an die </w:t>
      </w:r>
      <w:proofErr w:type="spellStart"/>
      <w:r w:rsidRPr="001D3A48">
        <w:t>vdek</w:t>
      </w:r>
      <w:proofErr w:type="spellEnd"/>
      <w:r w:rsidRPr="001D3A48">
        <w:t>-Landesvertretung Sachsen</w:t>
      </w:r>
      <w:r w:rsidRPr="0051122B">
        <w:rPr>
          <w:sz w:val="22"/>
          <w:szCs w:val="22"/>
        </w:rPr>
        <w:t xml:space="preserve">, </w:t>
      </w:r>
    </w:p>
    <w:p w:rsidR="0017720A" w:rsidRDefault="0017720A" w:rsidP="00F74BA6">
      <w:proofErr w:type="spellStart"/>
      <w:r>
        <w:t>Glacisstraße</w:t>
      </w:r>
      <w:proofErr w:type="spellEnd"/>
      <w:r>
        <w:t xml:space="preserve"> 4, 01099 Dresden, Stichwort „Selbsthilfepreis</w:t>
      </w:r>
      <w:r w:rsidR="005B7386">
        <w:t>“ oder per E-Mail an LV-Sachsen@vdek.com.</w:t>
      </w:r>
    </w:p>
    <w:sectPr w:rsidR="0017720A" w:rsidSect="00480212">
      <w:type w:val="continuous"/>
      <w:pgSz w:w="16838" w:h="11906" w:orient="landscape"/>
      <w:pgMar w:top="1418" w:right="73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5B2" w:rsidRDefault="00EC75B2">
      <w:r>
        <w:separator/>
      </w:r>
    </w:p>
  </w:endnote>
  <w:endnote w:type="continuationSeparator" w:id="0">
    <w:p w:rsidR="00EC75B2" w:rsidRDefault="00EC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262" w:rsidRDefault="00464262" w:rsidP="0017720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464262" w:rsidRDefault="00464262" w:rsidP="00040CE4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262" w:rsidRDefault="00464262" w:rsidP="00E028B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57C60">
      <w:rPr>
        <w:rStyle w:val="Seitenzahl"/>
        <w:noProof/>
      </w:rPr>
      <w:t>3</w:t>
    </w:r>
    <w:r>
      <w:rPr>
        <w:rStyle w:val="Seitenzahl"/>
      </w:rPr>
      <w:fldChar w:fldCharType="end"/>
    </w:r>
  </w:p>
  <w:p w:rsidR="00464262" w:rsidRPr="00E4012D" w:rsidRDefault="00464262" w:rsidP="00677220">
    <w:pPr>
      <w:pStyle w:val="Fuzeile"/>
      <w:ind w:right="360"/>
      <w:jc w:val="center"/>
      <w:rPr>
        <w:color w:val="808080"/>
        <w:sz w:val="20"/>
        <w:szCs w:val="20"/>
      </w:rPr>
    </w:pPr>
    <w:r w:rsidRPr="00E4012D">
      <w:rPr>
        <w:color w:val="808080"/>
        <w:sz w:val="20"/>
        <w:szCs w:val="20"/>
      </w:rPr>
      <w:t>Bewerbungsbogen zum Sächsischen Selbsthilfepreis der Ersatzkassen 20</w:t>
    </w:r>
    <w:r w:rsidR="00A57C60">
      <w:rPr>
        <w:color w:val="808080"/>
        <w:sz w:val="20"/>
        <w:szCs w:val="20"/>
      </w:rPr>
      <w:t>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5B2" w:rsidRDefault="00EC75B2">
      <w:r>
        <w:separator/>
      </w:r>
    </w:p>
  </w:footnote>
  <w:footnote w:type="continuationSeparator" w:id="0">
    <w:p w:rsidR="00EC75B2" w:rsidRDefault="00EC7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D259B"/>
    <w:multiLevelType w:val="hybridMultilevel"/>
    <w:tmpl w:val="A6FCAB0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22ADF"/>
    <w:multiLevelType w:val="hybridMultilevel"/>
    <w:tmpl w:val="C5B8AF8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E3"/>
    <w:rsid w:val="0000526E"/>
    <w:rsid w:val="00040CE4"/>
    <w:rsid w:val="00056BA5"/>
    <w:rsid w:val="00057790"/>
    <w:rsid w:val="000E32DB"/>
    <w:rsid w:val="000F247B"/>
    <w:rsid w:val="00102EB5"/>
    <w:rsid w:val="00112BD5"/>
    <w:rsid w:val="00130A3B"/>
    <w:rsid w:val="00147F8E"/>
    <w:rsid w:val="00150E7B"/>
    <w:rsid w:val="0017720A"/>
    <w:rsid w:val="00192A8B"/>
    <w:rsid w:val="001942D8"/>
    <w:rsid w:val="001C30F3"/>
    <w:rsid w:val="001C46CB"/>
    <w:rsid w:val="001D3A48"/>
    <w:rsid w:val="001D5410"/>
    <w:rsid w:val="001F382E"/>
    <w:rsid w:val="0020466B"/>
    <w:rsid w:val="00213045"/>
    <w:rsid w:val="002577FF"/>
    <w:rsid w:val="00280B7B"/>
    <w:rsid w:val="00296FBB"/>
    <w:rsid w:val="002E40E9"/>
    <w:rsid w:val="002F0B15"/>
    <w:rsid w:val="002F32F7"/>
    <w:rsid w:val="002F7F66"/>
    <w:rsid w:val="003A0F20"/>
    <w:rsid w:val="00412B21"/>
    <w:rsid w:val="00446F0B"/>
    <w:rsid w:val="00452312"/>
    <w:rsid w:val="00464262"/>
    <w:rsid w:val="00475DCE"/>
    <w:rsid w:val="00480212"/>
    <w:rsid w:val="004B7059"/>
    <w:rsid w:val="004F70E8"/>
    <w:rsid w:val="0051122B"/>
    <w:rsid w:val="005527AE"/>
    <w:rsid w:val="0057473C"/>
    <w:rsid w:val="005805FF"/>
    <w:rsid w:val="00596CA8"/>
    <w:rsid w:val="005B7386"/>
    <w:rsid w:val="00612E92"/>
    <w:rsid w:val="006545F6"/>
    <w:rsid w:val="00677220"/>
    <w:rsid w:val="006830D2"/>
    <w:rsid w:val="006B1ED9"/>
    <w:rsid w:val="007A06E8"/>
    <w:rsid w:val="007E3F12"/>
    <w:rsid w:val="008027A5"/>
    <w:rsid w:val="008669C8"/>
    <w:rsid w:val="00874181"/>
    <w:rsid w:val="00874FDE"/>
    <w:rsid w:val="00887FF9"/>
    <w:rsid w:val="008A0108"/>
    <w:rsid w:val="008A2E32"/>
    <w:rsid w:val="008D3497"/>
    <w:rsid w:val="008E039D"/>
    <w:rsid w:val="008E3463"/>
    <w:rsid w:val="00911DCA"/>
    <w:rsid w:val="00981981"/>
    <w:rsid w:val="009938E6"/>
    <w:rsid w:val="009B6C52"/>
    <w:rsid w:val="00A26205"/>
    <w:rsid w:val="00A40753"/>
    <w:rsid w:val="00A57C60"/>
    <w:rsid w:val="00A925BC"/>
    <w:rsid w:val="00AF5F82"/>
    <w:rsid w:val="00B25605"/>
    <w:rsid w:val="00B65097"/>
    <w:rsid w:val="00BB5FF6"/>
    <w:rsid w:val="00C70053"/>
    <w:rsid w:val="00C813C2"/>
    <w:rsid w:val="00C91F1F"/>
    <w:rsid w:val="00CB0D4B"/>
    <w:rsid w:val="00CC3D5A"/>
    <w:rsid w:val="00CD1922"/>
    <w:rsid w:val="00CF7205"/>
    <w:rsid w:val="00D05285"/>
    <w:rsid w:val="00D179CF"/>
    <w:rsid w:val="00D5580B"/>
    <w:rsid w:val="00D67C56"/>
    <w:rsid w:val="00DA5776"/>
    <w:rsid w:val="00DB4AA3"/>
    <w:rsid w:val="00DC379C"/>
    <w:rsid w:val="00E016C7"/>
    <w:rsid w:val="00E028B3"/>
    <w:rsid w:val="00E12155"/>
    <w:rsid w:val="00E32472"/>
    <w:rsid w:val="00E36BC3"/>
    <w:rsid w:val="00E4012D"/>
    <w:rsid w:val="00E40266"/>
    <w:rsid w:val="00E408CA"/>
    <w:rsid w:val="00E713A8"/>
    <w:rsid w:val="00E861BC"/>
    <w:rsid w:val="00E91532"/>
    <w:rsid w:val="00E95274"/>
    <w:rsid w:val="00EC75B2"/>
    <w:rsid w:val="00F065A8"/>
    <w:rsid w:val="00F07A8A"/>
    <w:rsid w:val="00F312E3"/>
    <w:rsid w:val="00F4603F"/>
    <w:rsid w:val="00F74BA6"/>
    <w:rsid w:val="00F87229"/>
    <w:rsid w:val="00F96DB0"/>
    <w:rsid w:val="00FB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77579-F85D-45CB-BA6A-8F333CA6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6BC3"/>
    <w:rPr>
      <w:rFonts w:ascii="Lucida Sans Unicode" w:hAnsi="Lucida Sans Unicode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F31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040CE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40CE4"/>
  </w:style>
  <w:style w:type="paragraph" w:styleId="Kopfzeile">
    <w:name w:val="header"/>
    <w:basedOn w:val="Standard"/>
    <w:rsid w:val="0067722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46426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464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13D2489E.dotm</Template>
  <TotalTime>0</TotalTime>
  <Pages>3</Pages>
  <Words>149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Bewerbungsbogen</vt:lpstr>
    </vt:vector>
  </TitlesOfParts>
  <Company>VdEK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Bewerbungsbogen</dc:title>
  <dc:subject/>
  <dc:creator>admints</dc:creator>
  <cp:keywords/>
  <dc:description/>
  <cp:lastModifiedBy>Sarkany, Anita (SAC)</cp:lastModifiedBy>
  <cp:revision>4</cp:revision>
  <cp:lastPrinted>2019-03-26T06:53:00Z</cp:lastPrinted>
  <dcterms:created xsi:type="dcterms:W3CDTF">2019-07-04T11:37:00Z</dcterms:created>
  <dcterms:modified xsi:type="dcterms:W3CDTF">2020-03-17T15:37:00Z</dcterms:modified>
</cp:coreProperties>
</file>