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14C" w:rsidRDefault="0024714C">
      <w:pPr>
        <w:pStyle w:val="TOCHeading"/>
      </w:pPr>
      <w:bookmarkStart w:id="0" w:name="_GoBack"/>
      <w:bookmarkEnd w:id="0"/>
      <w:r>
        <w:t>Inhaltsverzeichnis</w:t>
      </w:r>
    </w:p>
    <w:p w:rsidR="0024714C" w:rsidRDefault="0024714C"/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39265958" w:history="1">
        <w:r w:rsidRPr="00895EBE">
          <w:rPr>
            <w:rStyle w:val="Hyperlink"/>
            <w:rFonts w:cs="Arial"/>
            <w:noProof/>
          </w:rPr>
          <w:t>Basispflegesatz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59" w:history="1">
        <w:r w:rsidRPr="00895EBE">
          <w:rPr>
            <w:rStyle w:val="Hyperlink"/>
            <w:rFonts w:cs="Arial"/>
            <w:noProof/>
          </w:rPr>
          <w:t>Abteilungspflegesätze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60" w:history="1">
        <w:r w:rsidRPr="00895EBE">
          <w:rPr>
            <w:rStyle w:val="Hyperlink"/>
            <w:rFonts w:cs="Arial"/>
            <w:noProof/>
          </w:rPr>
          <w:t>Pflegesätze für besondere Einrichtungen (§ 13 Abs. 2 Satz 3 BPflV in der am 31.12.2003 geltenden Fassung)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61" w:history="1">
        <w:r w:rsidRPr="00895EBE">
          <w:rPr>
            <w:rStyle w:val="Hyperlink"/>
            <w:rFonts w:cs="Arial"/>
            <w:noProof/>
          </w:rPr>
          <w:t>Teilstationäre Pflegesätze (§ 13 Abs. 4 BPflV)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62" w:history="1">
        <w:r w:rsidRPr="00895EBE">
          <w:rPr>
            <w:rStyle w:val="Hyperlink"/>
            <w:rFonts w:cs="Arial"/>
            <w:noProof/>
          </w:rPr>
          <w:t>Pflegesätze für Belegpatienten (§ 13 Abs. 2 Satz 2 BPflV)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63" w:history="1">
        <w:r w:rsidRPr="00895EBE">
          <w:rPr>
            <w:rStyle w:val="Hyperlink"/>
            <w:rFonts w:cs="Arial"/>
            <w:noProof/>
          </w:rPr>
          <w:t>Teilstationäre Pflegesätze für Belegpatienten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64" w:history="1">
        <w:r w:rsidRPr="00895EBE">
          <w:rPr>
            <w:rStyle w:val="Hyperlink"/>
            <w:rFonts w:cs="Arial"/>
            <w:noProof/>
          </w:rPr>
          <w:t>Ermäßigte Abteilungspflegesätze (vollstationärer Aufenthalt)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65" w:history="1">
        <w:r w:rsidRPr="00895EBE">
          <w:rPr>
            <w:rStyle w:val="Hyperlink"/>
            <w:rFonts w:cs="Arial"/>
            <w:noProof/>
          </w:rPr>
          <w:t>Ermäßigte Abteilungspflegesätze (besondere Einrichtungen)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66" w:history="1">
        <w:r w:rsidRPr="00895EBE">
          <w:rPr>
            <w:rStyle w:val="Hyperlink"/>
            <w:rFonts w:cs="Arial"/>
            <w:noProof/>
          </w:rPr>
          <w:t>Ermäßigte Abteilungspflegesätze (teilstationärer Aufenthalt)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67" w:history="1">
        <w:r w:rsidRPr="00895EBE">
          <w:rPr>
            <w:rStyle w:val="Hyperlink"/>
            <w:rFonts w:cs="Arial"/>
            <w:noProof/>
          </w:rPr>
          <w:t>Ermäßigte Abteilungspflegesätze (vollstationärer Aufenthalt, Belegabteilung)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68" w:history="1">
        <w:r w:rsidRPr="00895EBE">
          <w:rPr>
            <w:rStyle w:val="Hyperlink"/>
            <w:rFonts w:cs="Arial"/>
            <w:noProof/>
          </w:rPr>
          <w:t>Ermäßigte Abteilungspflegesätze (teilstationärer Aufenthalt, Belegabteilung)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69" w:history="1">
        <w:r w:rsidRPr="00895EBE">
          <w:rPr>
            <w:rStyle w:val="Hyperlink"/>
            <w:rFonts w:cs="Arial"/>
            <w:noProof/>
          </w:rPr>
          <w:t>Betrag nach § 14 Abs. 5 Satz 4 und 5 BPflV in der am 31.12.2003 geltenden Fassung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70" w:history="1">
        <w:r w:rsidRPr="00895EBE">
          <w:rPr>
            <w:rStyle w:val="Hyperlink"/>
            <w:rFonts w:cs="Arial"/>
            <w:noProof/>
          </w:rPr>
          <w:t>Fallpauschalen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71" w:history="1">
        <w:r w:rsidRPr="00895EBE">
          <w:rPr>
            <w:rStyle w:val="Hyperlink"/>
            <w:rFonts w:cs="Arial"/>
            <w:noProof/>
          </w:rPr>
          <w:t>Zuschläge / Abschläge bei Fallpauschalen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72" w:history="1">
        <w:r w:rsidRPr="00895EBE">
          <w:rPr>
            <w:rStyle w:val="Hyperlink"/>
            <w:rFonts w:cs="Arial"/>
            <w:noProof/>
          </w:rPr>
          <w:t>Sonderentgelte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73" w:history="1">
        <w:r w:rsidRPr="00895EBE">
          <w:rPr>
            <w:rStyle w:val="Hyperlink"/>
            <w:rFonts w:cs="Arial"/>
            <w:noProof/>
          </w:rPr>
          <w:t>Sonderentgelte nach § 14 Abs. 6 BPflV in der am 31.12.2003 geltenden Fassung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74" w:history="1">
        <w:r w:rsidRPr="00895EBE">
          <w:rPr>
            <w:rStyle w:val="Hyperlink"/>
            <w:rFonts w:cs="Arial"/>
            <w:noProof/>
          </w:rPr>
          <w:t>Zuschläge / Abschläge bei Sonderentgelten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75" w:history="1">
        <w:r w:rsidRPr="00895EBE">
          <w:rPr>
            <w:rStyle w:val="Hyperlink"/>
            <w:rFonts w:cs="Arial"/>
            <w:noProof/>
          </w:rPr>
          <w:t>Zuschlag nach § 14 Abs. 3 BPflV oder Abs. 8 BPflV in der am 31.12.2003 geltenden Fassung (Investitionszuschlag)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76" w:history="1">
        <w:r w:rsidRPr="00895EBE">
          <w:rPr>
            <w:rStyle w:val="Hyperlink"/>
            <w:rFonts w:cs="Arial"/>
            <w:noProof/>
          </w:rPr>
          <w:t>Entgelte für vorstationäre Behandlung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77" w:history="1">
        <w:r w:rsidRPr="00895EBE">
          <w:rPr>
            <w:rStyle w:val="Hyperlink"/>
            <w:rFonts w:cs="Arial"/>
            <w:noProof/>
          </w:rPr>
          <w:t>Entgelte für nachstationäre Behandlung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78" w:history="1">
        <w:r w:rsidRPr="00895EBE">
          <w:rPr>
            <w:rStyle w:val="Hyperlink"/>
            <w:rFonts w:cs="Arial"/>
            <w:noProof/>
          </w:rPr>
          <w:t>Pflegesätze bei Beurlaubung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79" w:history="1">
        <w:r w:rsidRPr="00895EBE">
          <w:rPr>
            <w:rStyle w:val="Hyperlink"/>
            <w:rFonts w:cs="Arial"/>
            <w:noProof/>
          </w:rPr>
          <w:t>Modellvorhaben nach § 24 BPflV oder § 26 BPflV in der am 31.12.2003 geltenden Fassung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80" w:history="1">
        <w:r w:rsidRPr="00895EBE">
          <w:rPr>
            <w:rStyle w:val="Hyperlink"/>
            <w:rFonts w:cs="Arial"/>
            <w:noProof/>
          </w:rPr>
          <w:t>Wahlleistung Unterkunft (nur für Knappschaft)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81" w:history="1">
        <w:r w:rsidRPr="00895EBE">
          <w:rPr>
            <w:rStyle w:val="Hyperlink"/>
            <w:rFonts w:cs="Arial"/>
            <w:noProof/>
          </w:rPr>
          <w:t>Zuschlag für Qualitätssicherung nach § 137 oder § 112 Abs. 1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82" w:history="1">
        <w:r w:rsidRPr="00895EBE">
          <w:rPr>
            <w:rStyle w:val="Hyperlink"/>
            <w:rFonts w:cs="Arial"/>
            <w:noProof/>
          </w:rPr>
          <w:t>Zu- und Abschläge nach GMG und sonstige Zu- und Abschläge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83" w:history="1">
        <w:r w:rsidRPr="00895EBE">
          <w:rPr>
            <w:rStyle w:val="Hyperlink"/>
            <w:rFonts w:cs="Arial"/>
            <w:noProof/>
          </w:rPr>
          <w:t>DRG-Systemzuschlag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84" w:history="1">
        <w:r w:rsidRPr="00895EBE">
          <w:rPr>
            <w:rStyle w:val="Hyperlink"/>
            <w:rFonts w:cs="Arial"/>
            <w:noProof/>
          </w:rPr>
          <w:t>Abrechnungsergänzungen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85" w:history="1">
        <w:r w:rsidRPr="00895EBE">
          <w:rPr>
            <w:rStyle w:val="Hyperlink"/>
            <w:rFonts w:cs="Arial"/>
            <w:noProof/>
          </w:rPr>
          <w:t>Berechnung nach BPflV alt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86" w:history="1">
        <w:r w:rsidRPr="00895EBE">
          <w:rPr>
            <w:rStyle w:val="Hyperlink"/>
            <w:rFonts w:cs="Arial"/>
            <w:noProof/>
          </w:rPr>
          <w:t>Fallpauschalen nach § 28 Abs. 2 BPflV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87" w:history="1">
        <w:r w:rsidRPr="00895EBE">
          <w:rPr>
            <w:rStyle w:val="Hyperlink"/>
            <w:rFonts w:cs="Arial"/>
            <w:noProof/>
          </w:rPr>
          <w:t>Sonderentgelte nach § 28 Abs. 2 BPflV in der am 31.12.1999 geltenden Fassung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88" w:history="1">
        <w:r w:rsidRPr="00895EBE">
          <w:rPr>
            <w:rStyle w:val="Hyperlink"/>
            <w:rFonts w:cs="Arial"/>
            <w:noProof/>
          </w:rPr>
          <w:t>Sonderfälle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89" w:history="1">
        <w:r w:rsidRPr="00895EBE">
          <w:rPr>
            <w:rStyle w:val="Hyperlink"/>
            <w:rFonts w:cs="Arial"/>
            <w:noProof/>
          </w:rPr>
          <w:t>Entgelte für integrierte Versorgung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90" w:history="1">
        <w:r w:rsidRPr="00895EBE">
          <w:rPr>
            <w:rStyle w:val="Hyperlink"/>
            <w:rFonts w:cs="Arial"/>
            <w:noProof/>
          </w:rPr>
          <w:t>Abschläge für Entgelte für integrierte Versorgung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91" w:history="1">
        <w:r w:rsidRPr="00895EBE">
          <w:rPr>
            <w:rStyle w:val="Hyperlink"/>
            <w:rFonts w:cs="Arial"/>
            <w:noProof/>
          </w:rPr>
          <w:t>Entgelte für Modellvorhaben nach § 63 SGB 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92" w:history="1">
        <w:r w:rsidRPr="00895EBE">
          <w:rPr>
            <w:rStyle w:val="Hyperlink"/>
            <w:rFonts w:cs="Arial"/>
            <w:noProof/>
          </w:rPr>
          <w:t>Zusatzentgelt für DMP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93" w:history="1">
        <w:r w:rsidRPr="00895EBE">
          <w:rPr>
            <w:rStyle w:val="Hyperlink"/>
            <w:rFonts w:cs="Arial"/>
            <w:noProof/>
          </w:rPr>
          <w:t>DRG-Fallpauschalen nach § 7 Nr. 1 KHEntgG (§ 1 Abs. 1 Satz 1 KFPV/FPV)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94" w:history="1">
        <w:r w:rsidRPr="00895EBE">
          <w:rPr>
            <w:rStyle w:val="Hyperlink"/>
            <w:rFonts w:cs="Arial"/>
            <w:noProof/>
          </w:rPr>
          <w:t>Entgelte bei Überschreiten der oberen GVD nach § 7 Nr. 3 KHEntgG und tagesbezogene teilstationäre DRG-Fallpauschalen ab 2. Tag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95" w:history="1">
        <w:r w:rsidRPr="00895EBE">
          <w:rPr>
            <w:rStyle w:val="Hyperlink"/>
            <w:rFonts w:cs="Arial"/>
            <w:noProof/>
          </w:rPr>
          <w:t>Abschläge bei Verlegungen nach § 1 Abs. 1 Satz 3 KFPV/FPV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96" w:history="1">
        <w:r w:rsidRPr="00895EBE">
          <w:rPr>
            <w:rStyle w:val="Hyperlink"/>
            <w:rFonts w:cs="Arial"/>
            <w:noProof/>
          </w:rPr>
          <w:t>Abschläge bei Nichterreichen der unteren GVD nach § 1 Abs. 3 Satz 1 KFPV/FPV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97" w:history="1">
        <w:r w:rsidRPr="00895EBE">
          <w:rPr>
            <w:rStyle w:val="Hyperlink"/>
            <w:rFonts w:cs="Arial"/>
            <w:noProof/>
          </w:rPr>
          <w:t>Rückforderung von Abschlägen bei Nichterreichen der unteren GVD nach § 8 Abs. 5 Satz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98" w:history="1">
        <w:r w:rsidRPr="00895EBE">
          <w:rPr>
            <w:rStyle w:val="Hyperlink"/>
            <w:rFonts w:cs="Arial"/>
            <w:noProof/>
          </w:rPr>
          <w:t>Zu- und Abschläge nach § 7 Nr. 4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5999" w:history="1">
        <w:r w:rsidRPr="00895EBE">
          <w:rPr>
            <w:rStyle w:val="Hyperlink"/>
            <w:rFonts w:cs="Arial"/>
            <w:noProof/>
          </w:rPr>
          <w:t>Zusatzentgelte nach § 7 Abs. 1 Nr. 2, 3 und 6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_Toc339265999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3"/>
        <w:tabs>
          <w:tab w:val="right" w:leader="dot" w:pos="9062"/>
        </w:tabs>
        <w:rPr>
          <w:noProof/>
        </w:rPr>
      </w:pPr>
      <w:hyperlink w:anchor="_Toc339266000" w:history="1">
        <w:r w:rsidRPr="00895EBE">
          <w:rPr>
            <w:rStyle w:val="Hyperlink"/>
            <w:rFonts w:cs="Arial"/>
            <w:noProof/>
          </w:rPr>
          <w:t>Zusatzentgelte nach Anlage 2 und 5 FPV (76ZE)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3"/>
        <w:tabs>
          <w:tab w:val="right" w:leader="dot" w:pos="9062"/>
        </w:tabs>
        <w:rPr>
          <w:noProof/>
        </w:rPr>
      </w:pPr>
      <w:hyperlink w:anchor="_Toc339266001" w:history="1">
        <w:r w:rsidRPr="00895EBE">
          <w:rPr>
            <w:rStyle w:val="Hyperlink"/>
            <w:rFonts w:cs="Arial"/>
            <w:noProof/>
          </w:rPr>
          <w:t>Zusatzentgelte nach Anlage 4 und 6 FPV (760)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132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3"/>
        <w:tabs>
          <w:tab w:val="right" w:leader="dot" w:pos="9062"/>
        </w:tabs>
        <w:rPr>
          <w:noProof/>
        </w:rPr>
      </w:pPr>
      <w:hyperlink w:anchor="_Toc339266002" w:history="1">
        <w:r w:rsidRPr="00895EBE">
          <w:rPr>
            <w:rStyle w:val="Hyperlink"/>
            <w:rFonts w:cs="Arial"/>
            <w:noProof/>
          </w:rPr>
          <w:t>Zusatzentgelte NUB nach § 6 Abs. 2 KHEntgG (761)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396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3"/>
        <w:tabs>
          <w:tab w:val="right" w:leader="dot" w:pos="9062"/>
        </w:tabs>
        <w:rPr>
          <w:noProof/>
        </w:rPr>
      </w:pPr>
      <w:hyperlink w:anchor="_Toc339266003" w:history="1">
        <w:r w:rsidRPr="00895EBE">
          <w:rPr>
            <w:rStyle w:val="Hyperlink"/>
            <w:rFonts w:cs="Arial"/>
            <w:noProof/>
          </w:rPr>
          <w:t>gesonderte Zusatzentgelte nach § 6 Abs. 2a KHEntgG (762)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513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6004" w:history="1">
        <w:r w:rsidRPr="00895EBE">
          <w:rPr>
            <w:rStyle w:val="Hyperlink"/>
            <w:rFonts w:cs="Arial"/>
            <w:noProof/>
          </w:rPr>
          <w:t>Zusatzentgelte nach § 7 Nr. 2 KHEntgG – Dialyse (KFPV 2003)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520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6005" w:history="1">
        <w:r w:rsidRPr="00895EBE">
          <w:rPr>
            <w:rStyle w:val="Hyperlink"/>
            <w:rFonts w:cs="Arial"/>
            <w:noProof/>
          </w:rPr>
          <w:t>Teilstationärer Pflegesatz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520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6006" w:history="1">
        <w:r w:rsidRPr="00895EBE">
          <w:rPr>
            <w:rStyle w:val="Hyperlink"/>
            <w:rFonts w:cs="Arial"/>
            <w:noProof/>
          </w:rPr>
          <w:t>Ausnahmeentgelt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520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6007" w:history="1">
        <w:r w:rsidRPr="00895EBE">
          <w:rPr>
            <w:rStyle w:val="Hyperlink"/>
            <w:rFonts w:cs="Arial"/>
            <w:noProof/>
          </w:rPr>
          <w:t>Entgelte für neue Untersuchungs- und Behandlungsmethoden nach § 6 Abs. 2 KHEntgG (fallbezogen)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520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6008" w:history="1">
        <w:r w:rsidRPr="00895EBE">
          <w:rPr>
            <w:rStyle w:val="Hyperlink"/>
            <w:rFonts w:cs="Arial"/>
            <w:noProof/>
          </w:rPr>
          <w:t>Entgelt bei Überschreiten der oberen GVD für fallbezogene Entgelte nach § 6 Abs.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521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6009" w:history="1">
        <w:r w:rsidRPr="00895EBE">
          <w:rPr>
            <w:rStyle w:val="Hyperlink"/>
            <w:rFonts w:cs="Arial"/>
            <w:noProof/>
          </w:rPr>
          <w:t>Abschlag bei Verlegung für fallbezogene Entgelte nach § 6 Abs.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522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6010" w:history="1">
        <w:r w:rsidRPr="00895EBE">
          <w:rPr>
            <w:rStyle w:val="Hyperlink"/>
            <w:rFonts w:cs="Arial"/>
            <w:noProof/>
          </w:rPr>
          <w:t>Abschlag bei Nichterreichen der unteren GVD für fallbezogene Entgelte nach § 6 Abs.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523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6011" w:history="1">
        <w:r w:rsidRPr="00895EBE">
          <w:rPr>
            <w:rStyle w:val="Hyperlink"/>
            <w:rFonts w:cs="Arial"/>
            <w:noProof/>
          </w:rPr>
          <w:t>Tagesbezogene Entgelte nach § 7 Nr. 5 KHEntgG (§ 6 Abs. 1 KHEntgG)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524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6012" w:history="1">
        <w:r w:rsidRPr="00895EBE">
          <w:rPr>
            <w:rStyle w:val="Hyperlink"/>
            <w:rFonts w:cs="Arial"/>
            <w:noProof/>
          </w:rPr>
          <w:t>Leistungen nach §6 Abs. 1 KHEntgG tagesbezogen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528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6013" w:history="1">
        <w:r w:rsidRPr="00895EBE">
          <w:rPr>
            <w:rStyle w:val="Hyperlink"/>
            <w:rFonts w:cs="Arial"/>
            <w:noProof/>
          </w:rPr>
          <w:t>Entgelte für besondere Einrichtungen tagesbezogen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545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6014" w:history="1">
        <w:r w:rsidRPr="00895EBE">
          <w:rPr>
            <w:rStyle w:val="Hyperlink"/>
            <w:rFonts w:cs="Arial"/>
            <w:noProof/>
          </w:rPr>
          <w:t>Entgelte für besondere Einrichtungen tagesbezogen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546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6015" w:history="1">
        <w:r w:rsidRPr="00895EBE">
          <w:rPr>
            <w:rStyle w:val="Hyperlink"/>
            <w:rFonts w:cs="Arial"/>
            <w:noProof/>
          </w:rPr>
          <w:t>Fallbezogene Entgelte nach § 7 Nr. 5 KHEntgG (§ 6 Abs. 1 KHEntgG)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554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6016" w:history="1">
        <w:r w:rsidRPr="00895EBE">
          <w:rPr>
            <w:rStyle w:val="Hyperlink"/>
            <w:rFonts w:cs="Arial"/>
            <w:noProof/>
          </w:rPr>
          <w:t>Entgelte für besondere Einrichtungen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561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6017" w:history="1">
        <w:r w:rsidRPr="00895EBE">
          <w:rPr>
            <w:rStyle w:val="Hyperlink"/>
            <w:rFonts w:cs="Arial"/>
            <w:noProof/>
          </w:rPr>
          <w:t>Entgelte für besondere Einrichtungen fallbezogen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561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6018" w:history="1">
        <w:r w:rsidRPr="00895EBE">
          <w:rPr>
            <w:rStyle w:val="Hyperlink"/>
            <w:rFonts w:cs="Arial"/>
            <w:noProof/>
          </w:rPr>
          <w:t>Entgelte bei Überschreiten der oberen GVD für fallbezogene Entgelte nach § 6 Abs. 1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563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6019" w:history="1">
        <w:r w:rsidRPr="00895EBE">
          <w:rPr>
            <w:rStyle w:val="Hyperlink"/>
            <w:rFonts w:cs="Arial"/>
            <w:noProof/>
          </w:rPr>
          <w:t>Entgelte bei Überschreiten der oberen GVD bei Leistungen nach §6 Abs. 1 KHEntgG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566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6020" w:history="1">
        <w:r w:rsidRPr="00895EBE">
          <w:rPr>
            <w:rStyle w:val="Hyperlink"/>
            <w:rFonts w:cs="Arial"/>
            <w:noProof/>
          </w:rPr>
          <w:t>Entgelte bei Überschreiten der oberen GVD  für besondere Einrichtungen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569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6021" w:history="1">
        <w:r w:rsidRPr="00895EBE">
          <w:rPr>
            <w:rStyle w:val="Hyperlink"/>
            <w:rFonts w:cs="Arial"/>
            <w:noProof/>
          </w:rPr>
          <w:t>Entgelte bei Überschreiten der oberen GVD für besondere Einrichtungen fallbezogen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570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6022" w:history="1">
        <w:r w:rsidRPr="00895EBE">
          <w:rPr>
            <w:rStyle w:val="Hyperlink"/>
            <w:rFonts w:cs="Arial"/>
            <w:noProof/>
          </w:rPr>
          <w:t>Abschläge bei Verlegung für fallbezogene Entgelte nach § 6 Abs. 1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571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6023" w:history="1">
        <w:r w:rsidRPr="00895EBE">
          <w:rPr>
            <w:rStyle w:val="Hyperlink"/>
            <w:rFonts w:cs="Arial"/>
            <w:noProof/>
          </w:rPr>
          <w:t>Abschläge bei Verlegung für Leistungen nach §6 Abs. 1 KHEntgG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575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6024" w:history="1">
        <w:r w:rsidRPr="00895EBE">
          <w:rPr>
            <w:rStyle w:val="Hyperlink"/>
            <w:rFonts w:cs="Arial"/>
            <w:noProof/>
          </w:rPr>
          <w:t>Abschläge bei Verlegung für besondere Einrichtungen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578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6025" w:history="1">
        <w:r w:rsidRPr="00895EBE">
          <w:rPr>
            <w:rStyle w:val="Hyperlink"/>
            <w:rFonts w:cs="Arial"/>
            <w:noProof/>
          </w:rPr>
          <w:t>Abschläge bei Verlegung für besondere Einrichtungen fallbezogen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578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6026" w:history="1">
        <w:r w:rsidRPr="00895EBE">
          <w:rPr>
            <w:rStyle w:val="Hyperlink"/>
            <w:rFonts w:cs="Arial"/>
            <w:noProof/>
          </w:rPr>
          <w:t>Abschläge bei Nichterreichen der unteren GVD für fallbezogene Entgelte nach § 6 Abs. 1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579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6027" w:history="1">
        <w:r w:rsidRPr="00895EBE">
          <w:rPr>
            <w:rStyle w:val="Hyperlink"/>
            <w:rFonts w:cs="Arial"/>
            <w:noProof/>
          </w:rPr>
          <w:t>Abschläge bei Nichterreichen der unteren GVD für Leistungen nach §6 Abs. 1 KHEntgG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583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6028" w:history="1">
        <w:r w:rsidRPr="00895EBE">
          <w:rPr>
            <w:rStyle w:val="Hyperlink"/>
            <w:rFonts w:cs="Arial"/>
            <w:noProof/>
          </w:rPr>
          <w:t>Abschläge bei Nichterreichen der unteren GVD für besondere Einrichtungen fallbezogen teilstationär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586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6029" w:history="1">
        <w:r w:rsidRPr="00895EBE">
          <w:rPr>
            <w:rStyle w:val="Hyperlink"/>
            <w:rFonts w:cs="Arial"/>
            <w:noProof/>
          </w:rPr>
          <w:t>Abschläge bei Nichterreichen der unteren GVD für besondere Einrichtungen fallbezogen vollstationär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586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6030" w:history="1">
        <w:r w:rsidRPr="00895EBE">
          <w:rPr>
            <w:rStyle w:val="Hyperlink"/>
            <w:rFonts w:cs="Arial"/>
            <w:noProof/>
          </w:rPr>
          <w:t>Rückforderungen von Abschlägen bei Nichterreichen der unteren GVD für fallbezogene Entgelte nach § 6 Abs. 1 KHEntgG nach § 8 Abs. 5 Satz 2 KHEntgG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588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6031" w:history="1">
        <w:r w:rsidRPr="00895EBE">
          <w:rPr>
            <w:rStyle w:val="Hyperlink"/>
            <w:rFonts w:cs="Arial"/>
            <w:noProof/>
          </w:rPr>
          <w:t>Entgelte bei Überschreiten der oberen GVD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588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6032" w:history="1">
        <w:r w:rsidRPr="00895EBE">
          <w:rPr>
            <w:rStyle w:val="Hyperlink"/>
            <w:rFonts w:cs="Arial"/>
            <w:noProof/>
          </w:rPr>
          <w:t>Abschläge bei Verlegungen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588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6033" w:history="1">
        <w:r w:rsidRPr="00895EBE">
          <w:rPr>
            <w:rStyle w:val="Hyperlink"/>
            <w:rFonts w:cs="Arial"/>
            <w:noProof/>
          </w:rPr>
          <w:t>Abschläge bei Nichterreichen der unteren GVD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588</w:t>
        </w:r>
        <w:r>
          <w:rPr>
            <w:noProof/>
            <w:webHidden/>
          </w:rPr>
          <w:fldChar w:fldCharType="end"/>
        </w:r>
      </w:hyperlink>
    </w:p>
    <w:p w:rsidR="0024714C" w:rsidRDefault="0024714C">
      <w:pPr>
        <w:pStyle w:val="TOC1"/>
        <w:tabs>
          <w:tab w:val="right" w:leader="dot" w:pos="9062"/>
        </w:tabs>
        <w:rPr>
          <w:noProof/>
        </w:rPr>
      </w:pPr>
      <w:hyperlink w:anchor="_Toc339266034" w:history="1">
        <w:r w:rsidRPr="00895EBE">
          <w:rPr>
            <w:rStyle w:val="Hyperlink"/>
            <w:rFonts w:cs="Arial"/>
            <w:noProof/>
          </w:rPr>
          <w:t>Rückforderung von Abschlägen bei Nichterreichen der unteren GVD für teilstationäre DRG-Fallpauschalen aus 2003 nach § 9 Abs. 2 KFPV 2004 bzw. § 10 Abs. 2 FPV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_Toc339266034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588</w:t>
        </w:r>
        <w:r>
          <w:rPr>
            <w:noProof/>
            <w:webHidden/>
          </w:rPr>
          <w:fldChar w:fldCharType="end"/>
        </w:r>
      </w:hyperlink>
    </w:p>
    <w:p w:rsidR="0024714C" w:rsidRDefault="0024714C">
      <w:r>
        <w:fldChar w:fldCharType="end"/>
      </w:r>
    </w:p>
    <w:p w:rsidR="0024714C" w:rsidRDefault="0024714C"/>
    <w:p w:rsidR="0024714C" w:rsidRDefault="0024714C"/>
    <w:p w:rsidR="0024714C" w:rsidRDefault="0024714C">
      <w:r>
        <w:br w:type="page"/>
      </w:r>
    </w:p>
    <w:p w:rsidR="0024714C" w:rsidRDefault="0024714C"/>
    <w:p w:rsidR="0024714C" w:rsidRPr="00C91479" w:rsidRDefault="0024714C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24714C" w:rsidRPr="00C91479" w:rsidRDefault="0024714C" w:rsidP="00C91479">
      <w:pPr>
        <w:rPr>
          <w:b/>
          <w:sz w:val="24"/>
        </w:rPr>
      </w:pPr>
      <w:r>
        <w:rPr>
          <w:b/>
          <w:sz w:val="24"/>
        </w:rPr>
        <w:t>Teil I stationäre Entgelte</w:t>
      </w:r>
    </w:p>
    <w:p w:rsidR="0024714C" w:rsidRPr="00C91479" w:rsidRDefault="0024714C" w:rsidP="00C91479">
      <w:pPr>
        <w:rPr>
          <w:b/>
          <w:sz w:val="24"/>
        </w:rPr>
      </w:pPr>
    </w:p>
    <w:p w:rsidR="0024714C" w:rsidRDefault="0024714C"/>
    <w:tbl>
      <w:tblPr>
        <w:tblW w:w="0" w:type="auto"/>
        <w:tblLook w:val="0000"/>
      </w:tblPr>
      <w:tblGrid>
        <w:gridCol w:w="4741"/>
        <w:gridCol w:w="4547"/>
      </w:tblGrid>
      <w:tr w:rsidR="0024714C">
        <w:tc>
          <w:tcPr>
            <w:tcW w:w="7000" w:type="dxa"/>
          </w:tcPr>
          <w:p w:rsidR="0024714C" w:rsidRDefault="0024714C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24714C" w:rsidRDefault="0024714C">
            <w:r>
              <w:t>71</w:t>
            </w:r>
          </w:p>
        </w:tc>
      </w:tr>
      <w:tr w:rsidR="0024714C">
        <w:tc>
          <w:tcPr>
            <w:tcW w:w="7000" w:type="dxa"/>
          </w:tcPr>
          <w:p w:rsidR="0024714C" w:rsidRDefault="0024714C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24714C" w:rsidRDefault="0024714C">
            <w:r>
              <w:t>01.12.1994</w:t>
            </w:r>
          </w:p>
        </w:tc>
      </w:tr>
      <w:tr w:rsidR="0024714C">
        <w:tc>
          <w:tcPr>
            <w:tcW w:w="7000" w:type="dxa"/>
          </w:tcPr>
          <w:p w:rsidR="0024714C" w:rsidRDefault="0024714C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24714C" w:rsidRDefault="0024714C">
            <w:r>
              <w:t>30.10.2012</w:t>
            </w:r>
          </w:p>
        </w:tc>
      </w:tr>
      <w:tr w:rsidR="0024714C">
        <w:tc>
          <w:tcPr>
            <w:tcW w:w="7000" w:type="dxa"/>
          </w:tcPr>
          <w:p w:rsidR="0024714C" w:rsidRDefault="0024714C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24714C" w:rsidRDefault="0024714C">
            <w:r>
              <w:t>07.09.2012</w:t>
            </w:r>
          </w:p>
        </w:tc>
      </w:tr>
      <w:tr w:rsidR="0024714C">
        <w:tc>
          <w:tcPr>
            <w:tcW w:w="7000" w:type="dxa"/>
          </w:tcPr>
          <w:p w:rsidR="0024714C" w:rsidRDefault="0024714C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24714C" w:rsidRDefault="0024714C">
            <w:r>
              <w:t>05.11.2012</w:t>
            </w:r>
          </w:p>
        </w:tc>
      </w:tr>
    </w:tbl>
    <w:p w:rsidR="0024714C" w:rsidRDefault="0024714C"/>
    <w:p w:rsidR="0024714C" w:rsidRDefault="0024714C"/>
    <w:p w:rsidR="0024714C" w:rsidRPr="00C91479" w:rsidRDefault="0024714C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22"/>
        <w:gridCol w:w="1417"/>
        <w:gridCol w:w="1276"/>
        <w:gridCol w:w="1134"/>
        <w:gridCol w:w="2273"/>
        <w:gridCol w:w="2405"/>
      </w:tblGrid>
      <w:tr w:rsidR="0024714C">
        <w:tc>
          <w:tcPr>
            <w:tcW w:w="922" w:type="dxa"/>
            <w:shd w:val="clear" w:color="auto" w:fill="A6A6A6"/>
          </w:tcPr>
          <w:p w:rsidR="0024714C" w:rsidRDefault="0024714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24714C" w:rsidRDefault="0024714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24714C" w:rsidRDefault="0024714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24714C" w:rsidRDefault="0024714C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24714C" w:rsidRDefault="0024714C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24714C" w:rsidRDefault="0024714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24714C" w:rsidRDefault="0024714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24714C">
        <w:tc>
          <w:tcPr>
            <w:tcW w:w="922" w:type="dxa"/>
          </w:tcPr>
          <w:p w:rsidR="0024714C" w:rsidRDefault="0024714C">
            <w:r>
              <w:t>71</w:t>
            </w:r>
          </w:p>
        </w:tc>
        <w:tc>
          <w:tcPr>
            <w:tcW w:w="1417" w:type="dxa"/>
          </w:tcPr>
          <w:p w:rsidR="0024714C" w:rsidRDefault="0024714C">
            <w:r>
              <w:t>abgestimmt</w:t>
            </w:r>
          </w:p>
        </w:tc>
        <w:tc>
          <w:tcPr>
            <w:tcW w:w="1276" w:type="dxa"/>
          </w:tcPr>
          <w:p w:rsidR="0024714C" w:rsidRDefault="0024714C">
            <w:r>
              <w:t>30.10.2012</w:t>
            </w:r>
          </w:p>
        </w:tc>
        <w:tc>
          <w:tcPr>
            <w:tcW w:w="1134" w:type="dxa"/>
          </w:tcPr>
          <w:p w:rsidR="0024714C" w:rsidRDefault="0024714C">
            <w:r>
              <w:t>GKV-SV</w:t>
            </w:r>
          </w:p>
        </w:tc>
        <w:tc>
          <w:tcPr>
            <w:tcW w:w="2273" w:type="dxa"/>
          </w:tcPr>
          <w:p w:rsidR="0024714C" w:rsidRDefault="0024714C">
            <w:r>
              <w:t xml:space="preserve"> </w:t>
            </w:r>
          </w:p>
        </w:tc>
        <w:tc>
          <w:tcPr>
            <w:tcW w:w="2405" w:type="dxa"/>
          </w:tcPr>
          <w:p w:rsidR="0024714C" w:rsidRDefault="0024714C">
            <w:r>
              <w:t>Anpassung an die Schlüsselfortschreibung vom 30.10.2012 mit Wirkung zum 05.11.2012</w:t>
            </w:r>
          </w:p>
        </w:tc>
      </w:tr>
      <w:tr w:rsidR="0024714C">
        <w:tc>
          <w:tcPr>
            <w:tcW w:w="922" w:type="dxa"/>
          </w:tcPr>
          <w:p w:rsidR="0024714C" w:rsidRDefault="0024714C">
            <w:r>
              <w:t>70</w:t>
            </w:r>
          </w:p>
        </w:tc>
        <w:tc>
          <w:tcPr>
            <w:tcW w:w="1417" w:type="dxa"/>
          </w:tcPr>
          <w:p w:rsidR="0024714C" w:rsidRDefault="0024714C">
            <w:r>
              <w:t>abgestimmt</w:t>
            </w:r>
          </w:p>
        </w:tc>
        <w:tc>
          <w:tcPr>
            <w:tcW w:w="1276" w:type="dxa"/>
          </w:tcPr>
          <w:p w:rsidR="0024714C" w:rsidRDefault="0024714C">
            <w:r>
              <w:t>07.09.2012</w:t>
            </w:r>
          </w:p>
        </w:tc>
        <w:tc>
          <w:tcPr>
            <w:tcW w:w="1134" w:type="dxa"/>
          </w:tcPr>
          <w:p w:rsidR="0024714C" w:rsidRDefault="0024714C">
            <w:r>
              <w:t>GKV-SV</w:t>
            </w:r>
          </w:p>
        </w:tc>
        <w:tc>
          <w:tcPr>
            <w:tcW w:w="2273" w:type="dxa"/>
          </w:tcPr>
          <w:p w:rsidR="0024714C" w:rsidRDefault="0024714C">
            <w:r>
              <w:t xml:space="preserve"> </w:t>
            </w:r>
          </w:p>
        </w:tc>
        <w:tc>
          <w:tcPr>
            <w:tcW w:w="2405" w:type="dxa"/>
          </w:tcPr>
          <w:p w:rsidR="0024714C" w:rsidRDefault="0024714C">
            <w:r>
              <w:t>Anpassung an die Schlüsselfortschreibung vom 07.09.2012 mit Wirkung zum 10.09.2012</w:t>
            </w:r>
          </w:p>
        </w:tc>
      </w:tr>
      <w:tr w:rsidR="0024714C">
        <w:tc>
          <w:tcPr>
            <w:tcW w:w="922" w:type="dxa"/>
          </w:tcPr>
          <w:p w:rsidR="0024714C" w:rsidRDefault="0024714C">
            <w:r>
              <w:t>69</w:t>
            </w:r>
          </w:p>
        </w:tc>
        <w:tc>
          <w:tcPr>
            <w:tcW w:w="1417" w:type="dxa"/>
          </w:tcPr>
          <w:p w:rsidR="0024714C" w:rsidRDefault="0024714C">
            <w:r>
              <w:t>abgestimmt</w:t>
            </w:r>
          </w:p>
        </w:tc>
        <w:tc>
          <w:tcPr>
            <w:tcW w:w="1276" w:type="dxa"/>
          </w:tcPr>
          <w:p w:rsidR="0024714C" w:rsidRDefault="0024714C">
            <w:r>
              <w:t>01.07.2012</w:t>
            </w:r>
          </w:p>
        </w:tc>
        <w:tc>
          <w:tcPr>
            <w:tcW w:w="1134" w:type="dxa"/>
          </w:tcPr>
          <w:p w:rsidR="0024714C" w:rsidRDefault="0024714C">
            <w:r>
              <w:t>GKV-SV</w:t>
            </w:r>
          </w:p>
        </w:tc>
        <w:tc>
          <w:tcPr>
            <w:tcW w:w="2273" w:type="dxa"/>
          </w:tcPr>
          <w:p w:rsidR="0024714C" w:rsidRDefault="0024714C">
            <w:r>
              <w:t>Umstellung des Anhang B Teil I auf neue Inhalte im Rahmen der CLAVIS Einführung.</w:t>
            </w:r>
          </w:p>
        </w:tc>
        <w:tc>
          <w:tcPr>
            <w:tcW w:w="2405" w:type="dxa"/>
          </w:tcPr>
          <w:p w:rsidR="0024714C" w:rsidRDefault="0024714C">
            <w:r>
              <w:t xml:space="preserve"> </w:t>
            </w:r>
          </w:p>
        </w:tc>
      </w:tr>
    </w:tbl>
    <w:p w:rsidR="0024714C" w:rsidRDefault="0024714C"/>
    <w:p w:rsidR="0024714C" w:rsidRDefault="0024714C">
      <w:r>
        <w:br w:type="page"/>
      </w:r>
    </w:p>
    <w:p w:rsidR="0024714C" w:rsidRDefault="0024714C"/>
    <w:p w:rsidR="0024714C" w:rsidRDefault="0024714C"/>
    <w:tbl>
      <w:tblPr>
        <w:tblW w:w="0" w:type="auto"/>
        <w:tblLook w:val="0000"/>
      </w:tblPr>
      <w:tblGrid>
        <w:gridCol w:w="5"/>
        <w:gridCol w:w="1899"/>
        <w:gridCol w:w="3848"/>
        <w:gridCol w:w="1749"/>
        <w:gridCol w:w="1749"/>
        <w:gridCol w:w="38"/>
      </w:tblGrid>
      <w:tr w:rsidR="0024714C">
        <w:trPr>
          <w:gridAfter w:val="4"/>
          <w:wAfter w:w="1440" w:type="dxa"/>
        </w:trPr>
        <w:tc>
          <w:tcPr>
            <w:tcW w:w="0" w:type="auto"/>
            <w:gridSpan w:val="2"/>
          </w:tcPr>
          <w:p w:rsidR="0024714C" w:rsidRDefault="0024714C"/>
        </w:tc>
      </w:tr>
      <w:tr w:rsidR="0024714C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" w:name="_Toc339265958"/>
            <w:r w:rsidRPr="00AF0F91">
              <w:rPr>
                <w:rFonts w:cs="Arial"/>
                <w:sz w:val="22"/>
                <w:szCs w:val="22"/>
              </w:rPr>
              <w:t>Basispflegesatz</w:t>
            </w:r>
            <w:bookmarkEnd w:id="1"/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01000001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Basispflegesatz, vollstationär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01000002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Basispflegesatz, teilstationär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4"/>
          <w:wAfter w:w="1440" w:type="dxa"/>
        </w:trPr>
        <w:tc>
          <w:tcPr>
            <w:tcW w:w="0" w:type="auto"/>
            <w:gridSpan w:val="2"/>
          </w:tcPr>
          <w:p w:rsidR="0024714C" w:rsidRDefault="0024714C"/>
        </w:tc>
      </w:tr>
      <w:tr w:rsidR="0024714C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" w:name="_Toc339265959"/>
            <w:r w:rsidRPr="00AF0F91">
              <w:rPr>
                <w:rFonts w:cs="Arial"/>
                <w:sz w:val="22"/>
                <w:szCs w:val="22"/>
              </w:rPr>
              <w:t>Abteilungspflegesätze</w:t>
            </w:r>
            <w:bookmarkEnd w:id="2"/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01010000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010129xx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010130xx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010131xx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01019000 ff.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Sonderregelung (mit Sonderschlüssel für Fachabteilung ab 9000, siehe Anlage 5)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01.01.1999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31.12.1999</w:t>
            </w:r>
          </w:p>
        </w:tc>
      </w:tr>
      <w:tr w:rsidR="0024714C">
        <w:trPr>
          <w:gridAfter w:val="4"/>
          <w:wAfter w:w="1440" w:type="dxa"/>
        </w:trPr>
        <w:tc>
          <w:tcPr>
            <w:tcW w:w="0" w:type="auto"/>
            <w:gridSpan w:val="2"/>
          </w:tcPr>
          <w:p w:rsidR="0024714C" w:rsidRDefault="0024714C"/>
        </w:tc>
      </w:tr>
      <w:tr w:rsidR="0024714C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" w:name="_Toc339265960"/>
            <w:r w:rsidRPr="00AF0F91">
              <w:rPr>
                <w:rFonts w:cs="Arial"/>
                <w:sz w:val="22"/>
                <w:szCs w:val="22"/>
              </w:rPr>
              <w:t>Pflegesätze für besondere Einrichtungen (§ 13 Abs. 2 Satz 3 BPflV in der am 31.12.2003 geltenden Fassung)</w:t>
            </w:r>
            <w:bookmarkEnd w:id="3"/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01020010 ff.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After w:val="4"/>
          <w:wAfter w:w="1440" w:type="dxa"/>
        </w:trPr>
        <w:tc>
          <w:tcPr>
            <w:tcW w:w="0" w:type="auto"/>
            <w:gridSpan w:val="2"/>
          </w:tcPr>
          <w:p w:rsidR="0024714C" w:rsidRDefault="0024714C"/>
        </w:tc>
      </w:tr>
      <w:tr w:rsidR="0024714C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" w:name="_Toc339265961"/>
            <w:r w:rsidRPr="00AF0F91">
              <w:rPr>
                <w:rFonts w:cs="Arial"/>
                <w:sz w:val="22"/>
                <w:szCs w:val="22"/>
              </w:rPr>
              <w:t>Teilstationäre Pflegesätze (§ 13 Abs. 4 BPflV)</w:t>
            </w:r>
            <w:bookmarkEnd w:id="4"/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01030000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010300[10-91]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Besondere Einrichtungen (siehe Pflegesätze für besondere Einrichtungen)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010329xx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010330xx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010331xx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01039000 ff.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Sonderregelung (mit Sonderschlüssel für Fachabteilung ab 9000, siehe Anlage 5)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01.01.1999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31.12.1999</w:t>
            </w:r>
          </w:p>
        </w:tc>
      </w:tr>
      <w:tr w:rsidR="0024714C">
        <w:trPr>
          <w:gridAfter w:val="4"/>
          <w:wAfter w:w="1440" w:type="dxa"/>
        </w:trPr>
        <w:tc>
          <w:tcPr>
            <w:tcW w:w="0" w:type="auto"/>
            <w:gridSpan w:val="2"/>
          </w:tcPr>
          <w:p w:rsidR="0024714C" w:rsidRDefault="0024714C"/>
        </w:tc>
      </w:tr>
      <w:tr w:rsidR="0024714C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" w:name="_Toc339265962"/>
            <w:r w:rsidRPr="00AF0F91">
              <w:rPr>
                <w:rFonts w:cs="Arial"/>
                <w:sz w:val="22"/>
                <w:szCs w:val="22"/>
              </w:rPr>
              <w:t>Pflegesätze für Belegpatienten (§ 13 Abs. 2 Satz 2 BPflV)</w:t>
            </w:r>
            <w:bookmarkEnd w:id="5"/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01040000 ff.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After w:val="4"/>
          <w:wAfter w:w="1440" w:type="dxa"/>
        </w:trPr>
        <w:tc>
          <w:tcPr>
            <w:tcW w:w="0" w:type="auto"/>
            <w:gridSpan w:val="2"/>
          </w:tcPr>
          <w:p w:rsidR="0024714C" w:rsidRDefault="0024714C"/>
        </w:tc>
      </w:tr>
      <w:tr w:rsidR="0024714C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" w:name="_Toc339265963"/>
            <w:r w:rsidRPr="00AF0F91">
              <w:rPr>
                <w:rFonts w:cs="Arial"/>
                <w:sz w:val="22"/>
                <w:szCs w:val="22"/>
              </w:rPr>
              <w:t>Teilstationäre Pflegesätze für Belegpatienten</w:t>
            </w:r>
            <w:bookmarkEnd w:id="6"/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01050000 ff.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After w:val="4"/>
          <w:wAfter w:w="1440" w:type="dxa"/>
        </w:trPr>
        <w:tc>
          <w:tcPr>
            <w:tcW w:w="0" w:type="auto"/>
            <w:gridSpan w:val="2"/>
          </w:tcPr>
          <w:p w:rsidR="0024714C" w:rsidRDefault="0024714C"/>
        </w:tc>
      </w:tr>
      <w:tr w:rsidR="0024714C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" w:name="_Toc339265964"/>
            <w:r w:rsidRPr="00AF0F91">
              <w:rPr>
                <w:rFonts w:cs="Arial"/>
                <w:sz w:val="22"/>
                <w:szCs w:val="22"/>
              </w:rPr>
              <w:t>Ermäßigte Abteilungspflegesätze (vollstationärer Aufenthalt)</w:t>
            </w:r>
            <w:bookmarkEnd w:id="7"/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02010000 ff.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After w:val="4"/>
          <w:wAfter w:w="1440" w:type="dxa"/>
        </w:trPr>
        <w:tc>
          <w:tcPr>
            <w:tcW w:w="0" w:type="auto"/>
            <w:gridSpan w:val="2"/>
          </w:tcPr>
          <w:p w:rsidR="0024714C" w:rsidRDefault="0024714C"/>
        </w:tc>
      </w:tr>
      <w:tr w:rsidR="0024714C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8" w:name="_Toc339265965"/>
            <w:r w:rsidRPr="00AF0F91">
              <w:rPr>
                <w:rFonts w:cs="Arial"/>
                <w:sz w:val="22"/>
                <w:szCs w:val="22"/>
              </w:rPr>
              <w:t>Ermäßigte Abteilungspflegesätze (besondere Einrichtungen)</w:t>
            </w:r>
            <w:bookmarkEnd w:id="8"/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020200[10-91]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After w:val="4"/>
          <w:wAfter w:w="1440" w:type="dxa"/>
        </w:trPr>
        <w:tc>
          <w:tcPr>
            <w:tcW w:w="0" w:type="auto"/>
            <w:gridSpan w:val="2"/>
          </w:tcPr>
          <w:p w:rsidR="0024714C" w:rsidRDefault="0024714C"/>
        </w:tc>
      </w:tr>
      <w:tr w:rsidR="0024714C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9" w:name="_Toc339265966"/>
            <w:r w:rsidRPr="00AF0F91">
              <w:rPr>
                <w:rFonts w:cs="Arial"/>
                <w:sz w:val="22"/>
                <w:szCs w:val="22"/>
              </w:rPr>
              <w:t>Ermäßigte Abteilungspflegesätze (teilstationärer Aufenthalt)</w:t>
            </w:r>
            <w:bookmarkEnd w:id="9"/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02030000 ff.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After w:val="4"/>
          <w:wAfter w:w="1440" w:type="dxa"/>
        </w:trPr>
        <w:tc>
          <w:tcPr>
            <w:tcW w:w="0" w:type="auto"/>
            <w:gridSpan w:val="2"/>
          </w:tcPr>
          <w:p w:rsidR="0024714C" w:rsidRDefault="0024714C"/>
        </w:tc>
      </w:tr>
      <w:tr w:rsidR="0024714C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0" w:name="_Toc339265967"/>
            <w:r w:rsidRPr="00AF0F91">
              <w:rPr>
                <w:rFonts w:cs="Arial"/>
                <w:sz w:val="22"/>
                <w:szCs w:val="22"/>
              </w:rPr>
              <w:t>Ermäßigte Abteilungspflegesätze (vollstationärer Aufenthalt, Belegabteilung)</w:t>
            </w:r>
            <w:bookmarkEnd w:id="10"/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02040000 ff.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After w:val="4"/>
          <w:wAfter w:w="1440" w:type="dxa"/>
        </w:trPr>
        <w:tc>
          <w:tcPr>
            <w:tcW w:w="0" w:type="auto"/>
            <w:gridSpan w:val="2"/>
          </w:tcPr>
          <w:p w:rsidR="0024714C" w:rsidRDefault="0024714C"/>
        </w:tc>
      </w:tr>
      <w:tr w:rsidR="0024714C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1" w:name="_Toc339265968"/>
            <w:r w:rsidRPr="00AF0F91">
              <w:rPr>
                <w:rFonts w:cs="Arial"/>
                <w:sz w:val="22"/>
                <w:szCs w:val="22"/>
              </w:rPr>
              <w:t>Ermäßigte Abteilungspflegesätze (teilstationärer Aufenthalt, Belegabteilung)</w:t>
            </w:r>
            <w:bookmarkEnd w:id="11"/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02050000 ff.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After w:val="4"/>
          <w:wAfter w:w="1440" w:type="dxa"/>
        </w:trPr>
        <w:tc>
          <w:tcPr>
            <w:tcW w:w="0" w:type="auto"/>
            <w:gridSpan w:val="2"/>
          </w:tcPr>
          <w:p w:rsidR="0024714C" w:rsidRDefault="0024714C"/>
        </w:tc>
      </w:tr>
      <w:tr w:rsidR="0024714C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2" w:name="_Toc339265969"/>
            <w:r w:rsidRPr="00AF0F91">
              <w:rPr>
                <w:rFonts w:cs="Arial"/>
                <w:sz w:val="22"/>
                <w:szCs w:val="22"/>
              </w:rPr>
              <w:t>Betrag nach § 14 Abs. 5 Satz 4 und 5 BPflV in der am 31.12.2003 geltenden Fassung</w:t>
            </w:r>
            <w:bookmarkEnd w:id="12"/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03000000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After w:val="4"/>
          <w:wAfter w:w="1440" w:type="dxa"/>
        </w:trPr>
        <w:tc>
          <w:tcPr>
            <w:tcW w:w="0" w:type="auto"/>
            <w:gridSpan w:val="2"/>
          </w:tcPr>
          <w:p w:rsidR="0024714C" w:rsidRDefault="0024714C"/>
        </w:tc>
      </w:tr>
      <w:tr w:rsidR="0024714C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3" w:name="_Toc339265970"/>
            <w:r w:rsidRPr="00AF0F91">
              <w:rPr>
                <w:rFonts w:cs="Arial"/>
                <w:sz w:val="22"/>
                <w:szCs w:val="22"/>
              </w:rPr>
              <w:t>Fallpauschalen</w:t>
            </w:r>
            <w:bookmarkEnd w:id="13"/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10[1-6]02010 ff.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After w:val="4"/>
          <w:wAfter w:w="1440" w:type="dxa"/>
        </w:trPr>
        <w:tc>
          <w:tcPr>
            <w:tcW w:w="0" w:type="auto"/>
            <w:gridSpan w:val="2"/>
          </w:tcPr>
          <w:p w:rsidR="0024714C" w:rsidRDefault="0024714C"/>
        </w:tc>
      </w:tr>
      <w:tr w:rsidR="0024714C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4" w:name="_Toc339265971"/>
            <w:r w:rsidRPr="00AF0F91">
              <w:rPr>
                <w:rFonts w:cs="Arial"/>
                <w:sz w:val="22"/>
                <w:szCs w:val="22"/>
              </w:rPr>
              <w:t>Zuschläge / Abschläge bei Fallpauschalen</w:t>
            </w:r>
            <w:bookmarkEnd w:id="14"/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[11-14,16-18][1-6]02010 ff.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After w:val="4"/>
          <w:wAfter w:w="1440" w:type="dxa"/>
        </w:trPr>
        <w:tc>
          <w:tcPr>
            <w:tcW w:w="0" w:type="auto"/>
            <w:gridSpan w:val="2"/>
          </w:tcPr>
          <w:p w:rsidR="0024714C" w:rsidRDefault="0024714C"/>
        </w:tc>
      </w:tr>
      <w:tr w:rsidR="0024714C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5" w:name="_Toc339265972"/>
            <w:r w:rsidRPr="00AF0F91">
              <w:rPr>
                <w:rFonts w:cs="Arial"/>
                <w:sz w:val="22"/>
                <w:szCs w:val="22"/>
              </w:rPr>
              <w:t>Sonderentgelte</w:t>
            </w:r>
            <w:bookmarkEnd w:id="15"/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20[1-6]01010 ff.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After w:val="4"/>
          <w:wAfter w:w="1440" w:type="dxa"/>
        </w:trPr>
        <w:tc>
          <w:tcPr>
            <w:tcW w:w="0" w:type="auto"/>
            <w:gridSpan w:val="2"/>
          </w:tcPr>
          <w:p w:rsidR="0024714C" w:rsidRDefault="0024714C"/>
        </w:tc>
      </w:tr>
      <w:tr w:rsidR="0024714C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6" w:name="_Toc339265973"/>
            <w:r w:rsidRPr="00AF0F91">
              <w:rPr>
                <w:rFonts w:cs="Arial"/>
                <w:sz w:val="22"/>
                <w:szCs w:val="22"/>
              </w:rPr>
              <w:t>Sonderentgelte nach § 14 Abs. 6 BPflV in der am 31.12.2003 geltenden Fassung</w:t>
            </w:r>
            <w:bookmarkEnd w:id="16"/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[21-24][1-6]01010 ff.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After w:val="4"/>
          <w:wAfter w:w="1440" w:type="dxa"/>
        </w:trPr>
        <w:tc>
          <w:tcPr>
            <w:tcW w:w="0" w:type="auto"/>
            <w:gridSpan w:val="2"/>
          </w:tcPr>
          <w:p w:rsidR="0024714C" w:rsidRDefault="0024714C"/>
        </w:tc>
      </w:tr>
      <w:tr w:rsidR="0024714C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7" w:name="_Toc339265974"/>
            <w:r w:rsidRPr="00AF0F91">
              <w:rPr>
                <w:rFonts w:cs="Arial"/>
                <w:sz w:val="22"/>
                <w:szCs w:val="22"/>
              </w:rPr>
              <w:t>Zuschläge / Abschläge bei Sonderentgelten</w:t>
            </w:r>
            <w:bookmarkEnd w:id="17"/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[25-28][1-6]01010 ff.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After w:val="4"/>
          <w:wAfter w:w="1440" w:type="dxa"/>
        </w:trPr>
        <w:tc>
          <w:tcPr>
            <w:tcW w:w="0" w:type="auto"/>
            <w:gridSpan w:val="2"/>
          </w:tcPr>
          <w:p w:rsidR="0024714C" w:rsidRDefault="0024714C"/>
        </w:tc>
      </w:tr>
      <w:tr w:rsidR="0024714C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8" w:name="_Toc339265975"/>
            <w:r w:rsidRPr="00AF0F91">
              <w:rPr>
                <w:rFonts w:cs="Arial"/>
                <w:sz w:val="22"/>
                <w:szCs w:val="22"/>
              </w:rPr>
              <w:t>Zuschlag nach § 14 Abs. 3 BPflV oder Abs. 8 BPflV in der am 31.12.2003 geltenden Fassung (Investitionszuschlag)</w:t>
            </w:r>
            <w:bookmarkEnd w:id="18"/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40000000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nach § 14 Abs. 3 BPflV oder Abs. 8 BPflV in der am 31.12.2003 geltenden Fassung (Investitionszuschlag)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4"/>
          <w:wAfter w:w="1440" w:type="dxa"/>
        </w:trPr>
        <w:tc>
          <w:tcPr>
            <w:tcW w:w="0" w:type="auto"/>
            <w:gridSpan w:val="2"/>
          </w:tcPr>
          <w:p w:rsidR="0024714C" w:rsidRDefault="0024714C"/>
        </w:tc>
      </w:tr>
      <w:tr w:rsidR="0024714C">
        <w:trPr>
          <w:gridAfter w:val="1"/>
          <w:wAfter w:w="360" w:type="dxa"/>
        </w:trPr>
        <w:tc>
          <w:tcPr>
            <w:tcW w:w="8330" w:type="dxa"/>
            <w:gridSpan w:val="5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19" w:name="_Toc339265976"/>
            <w:r w:rsidRPr="00AF0F91">
              <w:rPr>
                <w:rFonts w:cs="Arial"/>
                <w:sz w:val="22"/>
                <w:szCs w:val="22"/>
              </w:rPr>
              <w:t>Entgelte für vorstationäre Behandlung</w:t>
            </w:r>
            <w:bookmarkEnd w:id="19"/>
          </w:p>
        </w:tc>
      </w:tr>
      <w:tr w:rsidR="0024714C">
        <w:trPr>
          <w:gridAfter w:val="3"/>
          <w:wAfter w:w="1080" w:type="dxa"/>
        </w:trPr>
        <w:tc>
          <w:tcPr>
            <w:tcW w:w="0" w:type="auto"/>
            <w:gridSpan w:val="2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c>
          <w:tcPr>
            <w:tcW w:w="4500" w:type="dxa"/>
            <w:gridSpan w:val="2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Fallbezogene Pauschale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41090100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Innere 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41090200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Geriatrie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41090300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Kardiologie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41090400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Nephrologie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41090500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Hämatologie und internistische Onkologie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41090600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Endokrinologie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41090700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Gastroenterologie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41090800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Pneumologie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41090900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Rheumatologie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41091000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Pädiatrie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41091100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Kinderkardiologie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41091200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Neonatologie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41091300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Kinderchirurgie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41091400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Lungen- und Bronchialheilkunde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41091500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Allgemeine 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41091600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Unfallchirurgie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41091700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Neurochirurgie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41091800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Gefäßchirurgie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41091900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Plastische 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41092000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Thoraxchirurgie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41092100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Herzchirurgie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41092200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Urologie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41092300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Orthopädie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41092400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Frauenheilkunde und Geburtshilfe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41092500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Geburtshilfe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41092600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Hals-, Nasen-, Ohrenheilkunde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41092700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Augenheilkunde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41092800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Neurologie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41092900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Allgemeine Psychiatrie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41093000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Kinder- und Jugendpsychiatrie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41093100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Psychosomatik/Psychotherapie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41093200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Nuklearmedizin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41093300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Strahlenheilkunde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41093400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Dermatologie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41093500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41093600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Intensivmedizin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1"/>
          <w:wAfter w:w="360" w:type="dxa"/>
        </w:trPr>
        <w:tc>
          <w:tcPr>
            <w:tcW w:w="8505" w:type="dxa"/>
            <w:gridSpan w:val="2"/>
          </w:tcPr>
          <w:p w:rsidR="0024714C" w:rsidRDefault="0024714C">
            <w:r>
              <w:rPr>
                <w:sz w:val="20"/>
                <w:szCs w:val="20"/>
              </w:rPr>
              <w:t>41093700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Sonstige Fachabteilung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After w:val="3"/>
          <w:wAfter w:w="1080" w:type="dxa"/>
        </w:trPr>
        <w:tc>
          <w:tcPr>
            <w:tcW w:w="0" w:type="auto"/>
            <w:gridSpan w:val="2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c>
          <w:tcPr>
            <w:tcW w:w="4500" w:type="dxa"/>
            <w:gridSpan w:val="2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Einzelleistungsvergütung med.-tech. Großgeräte  (nach DKG-NT I/BG-T-Ziffern)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41000627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41000628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41000629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41005315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41005316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41005317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41005318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Weitere Serien im Anschluß an die Leistung nach Nummer 5317, insge- samt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41005324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41005325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Selektive Koronarangiographie aller Herzkranzgefäße oder Bypasse mit- tels Cinetechnik, eine Serie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41005326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41005327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41005328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zu den Leistungen nach den Nummern 5300 bis 5327 bei An- wendung der simultanen Zwei-Ebenen-Technik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41005369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41005370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41005371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41005372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41005373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41005374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41005375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41005376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41005377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41005378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41005380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41005488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41005489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Positronen-Emissions-Tomographie (PET) mit quantifizierender Auswer- tung   gegebenenfalls einschließlich Darstellung in mehreren Ebenen -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41005700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41005705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41005715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41005720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41005721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41005729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41005730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41005731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41005732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41005733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41005735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41005831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41005832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zu der Leistung nach Nummer 5831 bei Anwendung eines Simu- lators und Anfertigung einer Körperquerschnittszeichnung oder Be- nutzung eines Körperquerschnitts anhand vorliegender Untersuchungen (z.B. Computertomogramm), je Bestrahlungsserie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41005833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41005834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41005835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41005836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41005837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Vergütung für Leistungen nach Maßgabe des § 5 der Allgemeinen Tarifbestimmungen des DKG-NT/BG-T (z. B. Kontrastmittel) nach Einstandspreis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41080010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Vergütung vorstationär (Sonderregelung Bayern)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41010901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Schlafbezogene Atmungsstörungen bei Erwachsenen, Bayern, erster Behandlungstag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41010902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Schlafbezogene Atmungsstörungen bei Erwachsenen, Bayern, zweiter und jeder weitere Behandlungstag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Sonderregelung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410[95000-98999]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0" w:name="_Toc339265977"/>
            <w:r w:rsidRPr="00AF0F91">
              <w:rPr>
                <w:rFonts w:cs="Arial"/>
                <w:sz w:val="22"/>
                <w:szCs w:val="22"/>
              </w:rPr>
              <w:t>Entgelte für nachstationäre Behandlung</w:t>
            </w:r>
            <w:bookmarkEnd w:id="20"/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Tagesbezogene Pauschale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42090100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Innere 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42090200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Geriatrie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42090300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Kardiologie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42090400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Nephrologie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42090500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Hämatologie und internistische Onkologie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42090600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Endokrinologie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42090700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Gastroenterologie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42090800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Pneumologie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42090900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Rheumatologie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42091000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Pädiatrie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42091100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Kinderkardiologie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42091200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Neonatologie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42091300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Kinderchirurgie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42091400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Lungen- und Bronchialheilkunde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42091500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Allgemeine 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42091600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Unfallchirurgie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42091700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Neurochirurgie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42091800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Gefäßchirurgie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42091900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Plastische 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42092000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Thoraxchirurgie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42092100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Herzchirurgie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42092200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Urologie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42092300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Orthopädie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42092400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Frauenheilkunde und Geburtshilfe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42092500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Geburtshilfe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42092600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Hals-, Nasen-, Ohrenheilkunde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42092700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Augenheilkunde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42092800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Neurologie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42092900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Allgemeine Psychiatrie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42093000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Kinder- und Jugendpsychiatrie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42093100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Psychosomatik/Psychotherapie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42093200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Nuklearmedizin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42093300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Strahlenheilkunde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42093400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Dermatologie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42093500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42093600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Intensivmedizin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42093700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Sonstige Fachabteilung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Einzelleistungsvergütung med.-tech. Großgeräte  (nach DKG-NT I/BG-T-Ziffern)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42000627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42000628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42000629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42005315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42005316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42005317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42005318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Weitere Serien im Anschluß an die Leistung nach Nummer 5317, insge- samt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42005324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42005325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Selektive Koronarangiographie aller Herzkranzgefäße oder Bypasse mit- tels Cinetechnik, eine Serie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42005326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42005327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42005328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zu den Leistungen nach den Nummern 5300 bis 5327 bei An- wendung der simultanen Zwei-Ebenen-Technik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42005369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42005370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42005371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42005372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42005373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42005374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42005375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42005376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42005377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42005378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42005380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42005488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42005489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Positronen-Emissions-Tomographie (PET) mit quantifizierender Auswer- tung   gegebenenfalls einschließlich Darstellung in mehreren Ebenen -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42005700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42005705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42005715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42005720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42005721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42005729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42005730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42005731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42005732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42005733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42005735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42005831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42005832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zu der Leistung nach Nummer 5831 bei Anwendung eines Simu- lators und Anfertigung einer Körperquerschnittszeichnung oder Be- nutzung eines Körperquerschnitts anhand vorliegender Untersuchungen (z.B. Computertomogramm), je Bestrahlungsserie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42005833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42005834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42005835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42005836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42005837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Vergütung für Leistungen nach Maßgabe des § 5 der Allgemeinen Tarifbestimmungen des DKG-NT/BG-T (z. B. Kontrastmittel) nach Einstandspreis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42080010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01.01.1997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Sonderregelung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420[95000-98999]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1" w:name="_Toc339265978"/>
            <w:r w:rsidRPr="00AF0F91">
              <w:rPr>
                <w:rFonts w:cs="Arial"/>
                <w:sz w:val="22"/>
                <w:szCs w:val="22"/>
              </w:rPr>
              <w:t>Pflegesätze bei Beurlaubung</w:t>
            </w:r>
            <w:bookmarkEnd w:id="21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43000000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(krankenhausindividuelle Festlegung)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01.01.1996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430[1, 3-5]0100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Pflegesatz bei Beurlaubung / Innere Medizin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...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Pflegesatz bei Beurlaubung / weitere Fachabteilungen (siehe Anlage 2, Schl. 6)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43020010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Pflegesatz bei Beurlaubung / besondere Einrichtungen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 xml:space="preserve"> bis</w:t>
            </w:r>
          </w:p>
        </w:tc>
        <w:tc>
          <w:tcPr>
            <w:tcW w:w="4500" w:type="dxa"/>
          </w:tcPr>
          <w:p w:rsidR="0024714C" w:rsidRDefault="0024714C"/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43020091</w:t>
            </w:r>
          </w:p>
        </w:tc>
        <w:tc>
          <w:tcPr>
            <w:tcW w:w="4500" w:type="dxa"/>
          </w:tcPr>
          <w:p w:rsidR="0024714C" w:rsidRDefault="0024714C"/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2" w:name="_Toc339265979"/>
            <w:r w:rsidRPr="00AF0F91">
              <w:rPr>
                <w:rFonts w:cs="Arial"/>
                <w:sz w:val="22"/>
                <w:szCs w:val="22"/>
              </w:rPr>
              <w:t>Modellvorhaben nach § 24 BPflV oder § 26 BPflV in der am 31.12.2003 geltenden Fassung</w:t>
            </w:r>
            <w:bookmarkEnd w:id="22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/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44[0-6]01[001-999]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44[0-6]02[001-999]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44[0-6]03[001-999]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44[0-6]04[001-999]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44[0-6]05[001-999]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44[0-6]06[001-999]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44[0-6]07[001-999]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44[0-6]08[001-999]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44[0-6]09[001-999]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44[0-6]10[001-999]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44[0-6]11[001-999]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44[0-6]12[001-999]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44[0-6]13[001-999]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44[0-6]14[001-999]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44[0-6]15[001-999]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44[0-6]16[001-999]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44[0-6][95000-98999]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Rheinland-Pfalz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44007062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Erkrankung der Karotiden (PMC 101433)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44007063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Arterielle Embolie/Thrombose - mit fibrinolytischer Therapie (PMC 102444)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44007064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Arterielle Embolie/Thrombose - ohne Lyse (PMC 103444)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44007065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Arteriosklerose obliterans, - Stadium II b und III n. Fontaine (PMC 104440)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44007066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Arteriosklerose obliterans, - Stadium IV  n. Fontaine (PMC 105440)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44007067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AV-Fistel im Bereich der Extremitäten (PMC 106443)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44007068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Nierenarterienstenose (PMC 107404)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44007069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Thoracic-outlet-Syndrom, - mit fibrinolytischer Therapie (PMC 108447)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44007070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Thoracic-outlet-Syndrom, - mit physikalischer Therapie (PMC 109447)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44007071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Aneurysma der viszeralen Arterien (PMC 110441)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44007072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Tiefe venöse Thrombose,- mit fibrinolytischer Therapie (PMC 111453)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44007073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Tiefe venöse Thrombose,- ohne Lyse-Therapie (PMC 112453)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44007074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Oberfläche venöse Thrombose (PMC 113451)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44007075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Primäres und sekundäres Lymphödem (PMC 114457)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44007076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Venöse Insuffizienz (PMC 115456)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44007077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Thrombangitis obliterans (PMC 116448)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44007078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Zuschlag für Multimorbidität, - Risikofaktor: Diabetes/Übergewicht (PMC 119910)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44007079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Zuschlag für Multimorbidität, - Risikofaktor: Diabetes/Übergewicht und Hochdruck (PMC 119920)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44007080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Koronare Herzerkrankung (PMC 201414)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44007081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Hyperkinetisches Herzsyndrom (PMC 202429)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44007082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Aortenisthmusstenose (PMC 203395)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44007083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Klappenfehler (PMC 204424)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44007084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Zuschlag für Multimorbidität, - Diabetes, Übergewicht (PMC 209930)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44007085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Erkrankung der Karotiden (PMC 101433) - teilstationär -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44007086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Arterielle Embolie/Thrombose - mit fibrinolytischer Therapie (PMC 102444) - teilstationär -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44007087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Arterielle Embolie/Thrombose - ohne Lyse (PMC 103444) - teilstat. -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44007088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Arteriosklerose obliterans, - Stadium II b und III n. Fontaine (PMC 104440)- teilstationär -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44007089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Arteriosklerose obliterans, - Stadium IV  n. Fontaine (PMC 105440) - teilstationär -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44007090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AV-Fistel im Bereich der Extremitäten (PMC 106443) - teilstationär -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44007091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Nierenarterienstenose (PMC 107404) - teilstationär -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44007092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Thoracic-outlet-Syndrom, - mit fibrinolytischer Therapie (PMC 108447) - teilstationär -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44007093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Thoracic-outlet-Syndrom, - mit physikalischer Therapie (PMC 109447) - teilstationär -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44007094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Aneurysma der viszeralen Arterien (PMC 110441) - teilstationär -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44007095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Tiefe venöse Thrombose,- mit fibrinolytischer Therapie (PMC 111453) - teilstationär -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44007096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Tiefe venöse Thrombose,- ohne Lyse-Therapie (PMC 112453) - teilstationär -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44007097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Oberfläche venöse Thrombose (PMC 113451) - teilstationär -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44007098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Primäres und sekundäres Lymphödem (PMC 114457) - teilstationär -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44007099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Venöse Insuffizienz (PMC115456) - teilstationär -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44007100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Thrombangitis obliterans (PMC 116448) - teilstationär -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44007101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Zuschlag für Multimorbidität, - Risikofaktor: Diabetes/Übergewicht (PMC 119910) - teilstationär -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44007103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Koronare Herzerkrankung (PMC 201414) - teilstationär -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44007104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Hyperkinetisches Herzsyndrom (PMC 202429) - teilstationär -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44007105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Aortenisthmusstenose (PMC 203395) - teilstationär -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44007106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Klappenfehler (PMC 204424) - teilstationär -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44007102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Zuschlag für Multimorbidität, - Risikofaktor: Diabetes/Übergewicht und Hochdruck (PMC 119920) - teilstationär -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44007107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Zuschlag für Multimorbidität, - Diabetes, Übergewicht (PMC 209930) - teilstationär -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44007108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Urokinase je 600.000 Einheiten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44007109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Streptokinase je 1.500.000 Einheiten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44007110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Prostavasin je 1 Ampulle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44007112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Brustverkleinerung (in der Regel beidseitig)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44007113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Bauchdeckenplastik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44007109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Streptokinase je 1.500.000 Einheiten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44007110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Prostavasin je 1 Ampulle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44007129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einseitige Rezidiv-Varikoses oder Varikoses m. einseitgem massiven Befund unterschiedlicher Lokalisation (DRG 13)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44007130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zweiseitige rezidiv-Varikoses oder Varikoses m. zweiseitigem massiven Befund unterschiedlicher Lokalisation (DRG 14)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44007131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Ulcus cruris (chronisch venöse Insuffizienz Stadium III) und ausgeprägte stamm- u. seitenastvarikosis Stadium IV nach Hach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44007132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Meshgraft-Plastik als alleinige operative Maßnahme bei postthrom-botischem Syndrom, sekundärer Varikosis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44007133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Massive Thrombophlebitis-Gerinnselbildung im Verlauf der Vena saphena magna und parva von Daumendicke, operative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44007134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Bein- und Beckenvenenthrombose-Thrombektomie, Lysetherapie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44007135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Lungenembolie-intensivmedizinische Überwachung und Therapie (z.B. Lyse)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44007136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Arterielle Verschlußerkrankung Stadium II u. III nach vorausgegangener erfolgloser ambulanter Behandlung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44007137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Arterielle Verschlußerkrankung Stadium IV mit Gewebsuntergang: einschl. Leistungen nach DRG 03 und DRG 09 (Amputation u. Hautplastik)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44007138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Amputation von nekrotischen Gliedmaßen-Fuß-, Unterschenkel, Kniegelenk und Oberschenkelamputationen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44007139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Rekonstruktive Gefäßoperation - von Bifurkationsprothesen bis zur Rekonstruktion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44007140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Primäres und sekundäres Lymphödem- mit und ohne Folgeerkrankung (z.B. Erysipel) nach erfolgloser ambulanter Therapie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44007141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Hämorrhoiden und Hämorrhoidalvenenthrombose Grad II und IV, Rectum-prolaps, Analfisteln, Abszesse und breitbasig aufsitzende Polypen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44007142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Actilyse 10 mg Ampulle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01.03.2002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Bayern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44009105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Diagnostik und Erstversorgung (Schlaflabor)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44009106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Diagnostik und Maskenanpassung (Schlaflabor)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44009107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Kontrolluntersuchung (Schlaflabor)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3" w:name="_Toc339265980"/>
            <w:r w:rsidRPr="00AF0F91">
              <w:rPr>
                <w:rFonts w:cs="Arial"/>
                <w:sz w:val="22"/>
                <w:szCs w:val="22"/>
              </w:rPr>
              <w:t>Wahlleistung Unterkunft (nur für Knappschaft)</w:t>
            </w:r>
            <w:bookmarkEnd w:id="23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45000001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Einbettzimmer-Zuschlag (wird bei Zahlung durch übernahmefähigen Zweibettzimmer-Zuschlag ersetzt)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4500000[2-9]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Zweibettzimmer-Zuschlag, krankenhausindividuelle Staffelung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4" w:name="_Toc339265981"/>
            <w:r w:rsidRPr="00AF0F91">
              <w:rPr>
                <w:rFonts w:cs="Arial"/>
                <w:sz w:val="22"/>
                <w:szCs w:val="22"/>
              </w:rPr>
              <w:t>Zuschlag für Qualitätssicherung nach § 137 oder § 112 Abs. 1 SGB V</w:t>
            </w:r>
            <w:bookmarkEnd w:id="24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/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46000[1-2][00-01]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bundesweit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46001[0-2][00-01]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46002[0-2][00-01]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46003[0-2][00-01]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46004[0-2][00-01]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46005[0-2][00-01]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46006[0-2][00-01]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46007[0-2][00-01]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46008[0-2][00-02]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46009[0-2][00-02]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46010[0-2][00-01]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46011[0-2][00-01]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46012[0-2][00-01]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46013[0-2][00-01]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46014[0-2][00-02]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46015[0-2][00-01]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46016[0-2][00-01]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46025[0-2][00-01]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Nordrhein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46035[0-2][00-01]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Westfalen-Lippe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460[01-35]000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Allgemeiner Zuschlag ab 2004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5" w:name="_Toc339265982"/>
            <w:r w:rsidRPr="00AF0F91">
              <w:rPr>
                <w:rFonts w:cs="Arial"/>
                <w:sz w:val="22"/>
                <w:szCs w:val="22"/>
              </w:rPr>
              <w:t>Zu- und Abschläge nach GMG und sonstige Zu- und Abschläge</w:t>
            </w:r>
            <w:bookmarkEnd w:id="25"/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Zuschläge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47100000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für gemeinsamen Bundesausschuss (§ 91 Abs. 2 Satz 6 SGB V), teilstationär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47100001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für gemeinsamen Bundesausschuss (§ 91 Abs. 2 Satz 6 SGB V), vollstationär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47100002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für Institut nach § 139c SGB V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47100003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für Verbesserung der Arbeitszeitbedingungen (§ 4 Abs. 13 KHEntgG, ab 2005)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47100005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für Vorhaltekosten von besonderen Einrichtungen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47100007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für Zentren und Schwerpunkte (§ 5 Abs. 3 KHEntgG)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47100008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47100009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Telematikzuschlag vollstat. (§291a Abs.7a i.V.m. Abs.7 Satz 4 SGB V)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47100010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nach § 15 Abs. 2 KHEntgG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47100011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für Erlösausgleiche nach § 5 Abs. 4 KHEntgG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47100012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Pflegezuschlag nach § 4 Abs. 10 KHEntgG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47100013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Telematikzuschlag teilstat. (§291a Abs.7a i.V.m. Abs.7 Satz 4 SGB V)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47100015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für besondere Einrichtungen nach § 4 Abs. 7 KHEntgG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47100016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für Kappungshaus nach § 4 Abs. 9 KHEntgG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47100017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Ausgleich Erhöhungsrate (Bayern-Vereinbarung zu § 10 Abs. 5 KHEntgG)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47120001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Kostenpauschale für Verwaltungsverfahren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47120004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Gerichtskosten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Abschläge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47200000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intern reserviert (Abschlag nach § 303 SGB V)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47200002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Abschlag nach § 8 Abs. 9 KHEntgG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47200010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Abschlag nach § 15 Abs. 2 KHEntgG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47200011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Abschlag für Erlösausgleiche nach § 5 Abs. 4 KHEntgG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47200012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Abschlag für Mehrleistungen nach § 4 Abs. 2a Satz 1 KHEntgG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47200013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Abschlag zu Tariferhöhung nach § 4 Abs. 2a Satz 2 KHEntgG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47200015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Abschlag für besondere Einrichtungen nach § 4 Abs. 7 KHEntgG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25.03.2009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6" w:name="_Toc339265983"/>
            <w:r w:rsidRPr="00AF0F91">
              <w:rPr>
                <w:rFonts w:cs="Arial"/>
                <w:sz w:val="22"/>
                <w:szCs w:val="22"/>
              </w:rPr>
              <w:t>DRG-Systemzuschlag</w:t>
            </w:r>
            <w:bookmarkEnd w:id="26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48000001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DRG-Systemzuschlag, vollstationär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48000002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DRG-Systemzuschlag, teilstationär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7" w:name="_Toc339265984"/>
            <w:r w:rsidRPr="00AF0F91">
              <w:rPr>
                <w:rFonts w:cs="Arial"/>
                <w:sz w:val="22"/>
                <w:szCs w:val="22"/>
              </w:rPr>
              <w:t>Abrechnungsergänzungen</w:t>
            </w:r>
            <w:bookmarkEnd w:id="27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491[1-6][0001-0005]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Zuschläge für Zentren und Schwerpunkte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492[1-6][0001-0005]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Abschläge für Zentren und Schwerpunkte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8" w:name="_Toc339265985"/>
            <w:r w:rsidRPr="00AF0F91">
              <w:rPr>
                <w:rFonts w:cs="Arial"/>
                <w:sz w:val="22"/>
                <w:szCs w:val="22"/>
              </w:rPr>
              <w:t>Berechnung nach BPflV alt</w:t>
            </w:r>
            <w:bookmarkEnd w:id="28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50000001 ff.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29" w:name="_Toc339265986"/>
            <w:r w:rsidRPr="00AF0F91">
              <w:rPr>
                <w:rFonts w:cs="Arial"/>
                <w:sz w:val="22"/>
                <w:szCs w:val="22"/>
              </w:rPr>
              <w:t>Fallpauschalen nach § 28 Abs. 2 BPflV</w:t>
            </w:r>
            <w:bookmarkEnd w:id="29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51[0-6]01[001-999] ff.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0" w:name="_Toc339265987"/>
            <w:r w:rsidRPr="00AF0F91">
              <w:rPr>
                <w:rFonts w:cs="Arial"/>
                <w:sz w:val="22"/>
                <w:szCs w:val="22"/>
              </w:rPr>
              <w:t>Sonderentgelte nach § 28 Abs. 2 BPflV in der am 31.12.1999 geltenden Fassung</w:t>
            </w:r>
            <w:bookmarkEnd w:id="30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52[0-6]01[001-999]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1" w:name="_Toc339265988"/>
            <w:r w:rsidRPr="00AF0F91">
              <w:rPr>
                <w:rFonts w:cs="Arial"/>
                <w:sz w:val="22"/>
                <w:szCs w:val="22"/>
              </w:rPr>
              <w:t>Sonderfälle</w:t>
            </w:r>
            <w:bookmarkEnd w:id="31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60000001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Entgelt für Aufnahmeuntersuchung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60000002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Weihnachtsgeld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60000003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Taschengeld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60000004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Bekleidungsgeld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01.01.1995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60000005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Früherkennungsuntersuchungen für Neugeborene (Brandenburg)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01.01.2002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60000006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Entgelt für gutachterliche Stellungnahme bei Transplantationen nach § 7 Abs. 1 Satz 2 Nr. 2 BPflV oder § 4 Abs. 1 Nr. 4 FPV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60000007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Entgelt für Transport von Knochenmark oder hämatopoetischer Stammzellen nach § 4 Abs. 1 Nr. 6 KFPV 2004 / FPV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600[1, 3-5]0100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Entgelt für Aufnahmeuntersuchung / Innere Medizin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...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Entgelt für Aufnahmeuntersuchung / weitere Fachabteilungen (siehe Anlage 2, Schl. 6)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60020010</w:t>
            </w:r>
          </w:p>
        </w:tc>
        <w:tc>
          <w:tcPr>
            <w:tcW w:w="4500" w:type="dxa"/>
          </w:tcPr>
          <w:p w:rsidR="0024714C" w:rsidRDefault="0024714C"/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 xml:space="preserve">  bis</w:t>
            </w:r>
          </w:p>
        </w:tc>
        <w:tc>
          <w:tcPr>
            <w:tcW w:w="4500" w:type="dxa"/>
          </w:tcPr>
          <w:p w:rsidR="0024714C" w:rsidRDefault="0024714C"/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60020080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Entgelt für Aufnahmeuntersuchung / besondere Einrichtungen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2" w:name="_Toc339265989"/>
            <w:r w:rsidRPr="00AF0F91">
              <w:rPr>
                <w:rFonts w:cs="Arial"/>
                <w:sz w:val="22"/>
                <w:szCs w:val="22"/>
              </w:rPr>
              <w:t>Entgelte für integrierte Versorgung</w:t>
            </w:r>
            <w:bookmarkEnd w:id="32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611[00-99][000-üüü]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612[00-99][000-üüü]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613[00-99][000-üüü]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614[00-99][000-üüü]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615[00-99][000-üüü]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616[00-99][000-üüü]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617[00-99][000-üüü]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618[00-99][000-üüü]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3" w:name="_Toc339265990"/>
            <w:r w:rsidRPr="00AF0F91">
              <w:rPr>
                <w:rFonts w:cs="Arial"/>
                <w:sz w:val="22"/>
                <w:szCs w:val="22"/>
              </w:rPr>
              <w:t>Abschläge für Entgelte für integrierte Versorgung</w:t>
            </w:r>
            <w:bookmarkEnd w:id="33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621[00-99][000-üüü]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622[00-99][000-üüü]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623[00-99][000-üüü]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624[00-99][000-üüü]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625[00-99][000-üüü]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626[00-99][000-üüü]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627[00-99][000-üüü]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628[00-99][000-üüü]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4" w:name="_Toc339265991"/>
            <w:r w:rsidRPr="00AF0F91">
              <w:rPr>
                <w:rFonts w:cs="Arial"/>
                <w:sz w:val="22"/>
                <w:szCs w:val="22"/>
              </w:rPr>
              <w:t>Entgelte für Modellvorhaben nach § 63 SGB V</w:t>
            </w:r>
            <w:bookmarkEnd w:id="34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631[00-99][000-999]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Ortskrankenkassen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632[00-99][000-999]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Angestellten-Krankenkassen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633[00-99][000-999]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Arbeiter-Ersatzkassen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634[00-99][000-999]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Betriebskrankenkassen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635[00-99][000-999]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Innungskrankenkassen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636[00-99][000-999]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Bundesknappschaft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637[00-99][000-999]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Landwirtschaftliche Krankenkassen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638[00-99][000-999]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Seekrankenkasse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5" w:name="_Toc339265992"/>
            <w:r w:rsidRPr="00AF0F91">
              <w:rPr>
                <w:rFonts w:cs="Arial"/>
                <w:sz w:val="22"/>
                <w:szCs w:val="22"/>
              </w:rPr>
              <w:t>Zusatzentgelt für DMP</w:t>
            </w:r>
            <w:bookmarkEnd w:id="35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/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mit KV-Nummer (3. und 4. Stelle)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6501[01-27][01-06]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6502[01-27][01-06]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6503[01-27][01-06]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6517[01-27][01-06]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6520[01-27][01-06]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Westfalen-Lippe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6538[01-27][01-06]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Nordrhein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6546[01-27][01-06]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6547[01-27][01-06]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Koblenz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6548[01-27][01-06]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Rheinhessen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6549[01-27][01-06]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Pfalz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6550[01-27][01-06]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Trier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6555[01-27][01-06]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Nordbaden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6560[01-27][01-06]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Südbaden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6561[01-27][01-06]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Nordwürttemberg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6562[01-27][01-06]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Südwürttemberg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6571[01-27][01-06]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6572[01-27][01-06]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6573[01-27][01-06]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6578[01-27][01-06]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6583[01-27][01-06]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6588[01-27][01-06]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6593[01-27][01-06]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6598[01-27][01-06]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6" w:name="_Toc339265993"/>
            <w:r w:rsidRPr="00AF0F91">
              <w:rPr>
                <w:rFonts w:cs="Arial"/>
                <w:sz w:val="22"/>
                <w:szCs w:val="22"/>
              </w:rPr>
              <w:t>DRG-Fallpauschalen nach § 7 Nr. 1 KHEntgG (§ 1 Abs. 1 Satz 1 KFPV/FPV)</w:t>
            </w:r>
            <w:bookmarkEnd w:id="36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70000000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intern reserviert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70[1-8]0A01A ff.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70888888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Teilzahlung nach § 11 Abs. 1 Satz 3 KHEntgG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70999999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im Rahmen der Zusammenarbeit nach § 3 Abs. 2 KFPV (0,00 €) oder bei Wiederaufnahme wegen Komplikationen innerhalb der GVD nach § 8 Abs. 5 KHEntgG (0,00 €)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7" w:name="_Toc339265994"/>
            <w:r w:rsidRPr="00AF0F91">
              <w:rPr>
                <w:rFonts w:cs="Arial"/>
                <w:sz w:val="22"/>
                <w:szCs w:val="22"/>
              </w:rPr>
              <w:t>Entgelte bei Überschreiten der oberen GVD nach § 7 Nr. 3 KHEntgG und tagesbezogene teilstationäre DRG-Fallpauschalen ab 2. Tag</w:t>
            </w:r>
            <w:bookmarkEnd w:id="37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71[1-8]0A01A ff.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71999999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Entgelt nach Überschreiten der GVD im Rahmen der Zusammenarbeit nach § 3 Abs. 2 der KFPV (150,00 €)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8" w:name="_Toc339265995"/>
            <w:r w:rsidRPr="00AF0F91">
              <w:rPr>
                <w:rFonts w:cs="Arial"/>
                <w:sz w:val="22"/>
                <w:szCs w:val="22"/>
              </w:rPr>
              <w:t>Abschläge bei Verlegungen nach § 1 Abs. 1 Satz 3 KFPV/FPV</w:t>
            </w:r>
            <w:bookmarkEnd w:id="38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72[1-6,8]0A01A ff.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39" w:name="_Toc339265996"/>
            <w:r w:rsidRPr="00AF0F91">
              <w:rPr>
                <w:rFonts w:cs="Arial"/>
                <w:sz w:val="22"/>
                <w:szCs w:val="22"/>
              </w:rPr>
              <w:t>Abschläge bei Nichterreichen der unteren GVD nach § 1 Abs. 3 Satz 1 KFPV/FPV</w:t>
            </w:r>
            <w:bookmarkEnd w:id="39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73[1-6,8]0A01A ff.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DRG-Fallpauschalen nach Anlage 1 KFPV/FPV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0" w:name="_Toc339265997"/>
            <w:r w:rsidRPr="00AF0F91">
              <w:rPr>
                <w:rFonts w:cs="Arial"/>
                <w:sz w:val="22"/>
                <w:szCs w:val="22"/>
              </w:rPr>
              <w:t>Rückforderung von Abschlägen bei Nichterreichen der unteren GVD nach § 8 Abs. 5 Satz 2 KHEntgG</w:t>
            </w:r>
            <w:bookmarkEnd w:id="40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74[1-6]0A06Z ff.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1" w:name="_Toc339265998"/>
            <w:r w:rsidRPr="00AF0F91">
              <w:rPr>
                <w:rFonts w:cs="Arial"/>
                <w:sz w:val="22"/>
                <w:szCs w:val="22"/>
              </w:rPr>
              <w:t>Zu- und Abschläge nach § 7 Nr. 4 KHEntgG</w:t>
            </w:r>
            <w:bookmarkEnd w:id="41"/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Zuschläge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75100001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Sicherstellungszuschlag nach § 17b (1) Satz 7 KHG (Festbetrag)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75100002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Sicherstellungszuschlag auf den Basisfallwert nach § 17b(1) Satz 7 KHG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75100003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für Begleitperson nach § 17b Abs. 1 Satz 4 KHG i.V.m. § 2 Abs. 2 Satz 2 Nr. 3. 1. HS KHEntgG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75100004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Mitaufnahme Pflegekraft nach § 17 b Abs. 1 Satz 4 KHG i.V.m. § 2 Abs. 2 Satz 2 Nr. 3, 2. HS KHEntgG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75101002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Ausbildungszuschlag nach § 17a Abs. 6 u. 9 KHG Schleswig-Holstein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75102002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Ausbildungszuschlag nach § 17a Abs. 6 u. 9 KHG Hamburg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75103002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Ausbildungszuschlag nach § 17a Abs. 6 u. 9 KHG Niedersachsen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75104002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Ausbildungszuschlag nach § 17a Abs. 6 u. 9 KHG Bremen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75105002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Ausbildungszuschlag nach § 17a Abs. 6 u. 9 KHG Nordrhein-Westfalen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75106002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Ausbildungszuschlag nach § 17a Abs. 6 u. 9 KHG Hessen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75107002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Ausbildungszuschlag nach § 17a Abs. 6 u. 9 KHG Rheinland-Pfalz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75108002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Ausbildungszuschlag nach § 17a Abs. 6 u. 9 KHG Baden-Württemberg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75109002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Ausbildungszuschlag nach § 17a Abs. 6 u. 9 KHG Bayern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75110002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Ausbildungszuschlag nach § 17a Abs. 6 u. 9 KHG Saarland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75111002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Ausbildungszuschlag nach § 17a Abs. 6 u. 9 KHG Berlin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75112002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Ausbildungszuschlag nach § 17a Abs. 6 u. 9 KHG Brandenburg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75113002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Ausbildungszuschlag nach § 17a Abs. 6 u. 9 KHG Mecklenburg-Vorpommern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75114002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Ausbildungszuschlag nach § 17a Abs. 6 u. 9 KHG Sachsen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75115002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Ausbildungszuschlag nach § 17a Abs. 6 u. 9 KHG Sachsen-Anhalt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75116002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Ausbildungszuschlag nach § 17a Abs. 6 u. 9 KHG Thüringen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Abschläge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75200001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Abschlag für Nichtbeteiligung Notfallversorgung nach § 17b (1) S.4 KHG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75200002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Ausbildungsabschlag nach § 17a Abs. 6 bzw. 9 KHG Nordrhein-Westfalen (für Korrekturen)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06.10.2008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75209002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Ausbildungsabschlag nach § 17a Abs. 6 bzw. 9 KHG Bayern (für Korrekturen)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75213002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Ausbildungsabschlag nach § 17a Abs. 6 bzw. 9 KHG Mecklenburg-Vorpommern (für Korrekturen)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2" w:name="_Toc339265999"/>
            <w:r w:rsidRPr="00AF0F91">
              <w:rPr>
                <w:rFonts w:cs="Arial"/>
                <w:sz w:val="22"/>
                <w:szCs w:val="22"/>
              </w:rPr>
              <w:t>Zusatzentgelte nach § 7 Abs. 1 Nr. 2, 3 und 6 KHEntgG</w:t>
            </w:r>
            <w:bookmarkEnd w:id="42"/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24714C" w:rsidRDefault="0024714C"/>
        </w:tc>
      </w:tr>
      <w:tr w:rsidR="0024714C">
        <w:trPr>
          <w:gridBefore w:val="1"/>
          <w:gridAfter w:val="2"/>
          <w:wAfter w:w="720" w:type="dxa"/>
        </w:trPr>
        <w:tc>
          <w:tcPr>
            <w:tcW w:w="4500" w:type="dxa"/>
          </w:tcPr>
          <w:p w:rsidR="0024714C" w:rsidRDefault="0024714C"/>
        </w:tc>
        <w:tc>
          <w:tcPr>
            <w:tcW w:w="4500" w:type="auto"/>
            <w:gridSpan w:val="2"/>
          </w:tcPr>
          <w:p w:rsidR="0024714C" w:rsidRPr="00AF0F91" w:rsidRDefault="0024714C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3" w:name="_Toc339266000"/>
            <w:r w:rsidRPr="00AF0F91">
              <w:rPr>
                <w:rFonts w:cs="Arial"/>
                <w:sz w:val="22"/>
                <w:szCs w:val="22"/>
              </w:rPr>
              <w:t>Zusatzentgelte nach Anlage 2 und 5 FPV (76ZE)</w:t>
            </w:r>
            <w:bookmarkEnd w:id="43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76ZE0101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ZE0101 Hämodialyse, intermittierend, Alter &gt; 14 Jahre; OPS 8-854.2 oder 8-854.3 oder 8-854.4 oder 8-854.5 oder 8-854.8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76ZE0102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ZE0102 Hämodialyse, intermittierend, Alter &lt; 15 Jahre; OPS 8-854.2 oder 8-854.3 oder 8-854.4 oder 8-854.5 oder 8-854.8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76ZE0200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ZE02 Hämodiafiltration, intermittierend; OPS 8-855.3 oder 8-855.4 oder 8-855.5 oder 8-855.6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76ZE0500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ZE05 Stentgraft-Prothesen bei thorakalen und thorakoabdominalen Aortenaneurysmen, nicht perkutan-transluminal; OPS 5-38a.70, .71, .8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76ZE0600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ZE06 Stentgraft-Prothesen bei anderen Aortenaneurysmen, nicht perkutan-transluminal; OPS 5-38a.0, .12, .13, .14, .15, .1x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76ZE0900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ZE09 Vollimplantierbare Medikamentenpumpe mit programmierbarem variablen Tagesprofil; OPS 5-028.11 oder 5-038.41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76ZE1000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 Künstlicher Blasenschließmuskel; OPS 5-597.0* oder 5-597.3*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76ZE1101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ZE1101 Wirbelkörperersatz, Wirbelkörperersatz und komplexe Rekonstruktion der Wirbelsäule (z.B. bei Kyphose): Wirbelkörperersatz durch Implantat: 1 Wirbelkörper; OPS 5-837.00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76ZE1102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ZE1102 Wirbelkörperersatz, Wirbelkörperersatz und komplexe Rekonstruktion der Wirbelsäule (z.B. bei Kyphose): Wirbelkörperersatz durch Implantat: 2 Wirbelkörper; OPS 5-837.01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76ZE1103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ZE1103 Wirbelkörperersatz, Wirbelkörperersatz und komplexe Rekonstruktion der Wirbelsäule (z.B. bei Kyphose): Wirbelkörperersatz durch Implantat: 3 Wirbelkörper; OPS 5-837.02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76ZE1104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ZE1104 Wirbelkörperersatz, Wirbelkörperersatz und komplexe Rekonstruktion der Wirbelsäule (z.B. bei Kyphose): Wirbelkörperersatz durch Implantat: 4 Wirbelkörper; OPS 5-837.04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76ZE1105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ZE1105 Wirbelkörperersatz, Wirbelkörperersatz und komplexe Rekonstruktion der Wirbelsäule (z.B. bei Kyphose): Wirbelkörperersatz durch Implantat: 5 oder mehr Wirbelkörper; OPS 5-837.05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76ZE1301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ZE1301 Gabe von Alemtuzumab, parenteral, 30 mg bis unter 60 mg; OPS 6-001.00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76ZE1302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ZE1302 Gabe von Alemtuzumab, parenteral, 60 mg bis unter 90 mg; OPS 6-001.01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76ZE1303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ZE1303 Gabe von Alemtuzumab, parenteral, 90 mg bis unter 120 mg; OPS 6-001.02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76ZE1304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ZE1304 Gabe von Alemtuzumab, parenteral, 120 mg bis unter 150 mg; OPS 6-001.03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76ZE1305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ZE1305 Gabe von Alemtuzumab, parenteral, 150 mg bis unter 180 mg; OPS 6-001.04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76ZE1306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ZE1306 Gabe von Alemtuzumab, parenteral, 180 mg bis unter 210 mg; OPS 6-001.05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76ZE1307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ZE1307 Gabe von Alemtuzumab, parenteral, 210 mg bis unter 240 mg; OPS 6-001.06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76ZE1308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ZE1308 Gabe von Alemtuzumab, parenteral, 240 mg bis unter 270 mg; OPS 6-001.07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76ZE1309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ZE1309 Gabe von Alemtuzumab, parenteral, 270 mg bis unter 300 mg; OPS 6-001.08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76ZE1310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ZE1310 Gabe von Alemtuzumab, parenteral, 300 mg bis unter 330 mg; OPS 6-001.09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76ZE1312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ZE1312 Gabe von Alemtuzumab, parenteral, 330 mg bis unter 390 mg; OPS 6-001.0a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76ZE1313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ZE1313 Gabe von Alemtuzumab, parenteral, 390 mg bis unter 450 mg; OPS 6-001.0b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76ZE1314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ZE1314 Gabe von Alemtuzumab, parenteral, 450 mg bis unter 510 mg; OPS 6-001.0c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76ZE1315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ZE1315 Gabe von Alemtuzumab, parenteral, 510 mg bis unter 570 mg; OPS 6-001.0d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76ZE1316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ZE1316 Gabe von Alemtuzumab, parenteral, 570 mg und mehr; OPS 6-001.0e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76ZE1705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ZE1705 Gabe von Gemcitabin, parenteral, 8,5 g bis unter 10,0 g; OPS 6-001.14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76ZE1706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ZE1706 Gabe von Gemcitabin, parenteral, 10,0 g bis unter 11,5 g; OPS 6-001.15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76ZE1707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ZE1707 Gabe von Gemcitabin, parenteral, 11,5 g bis unter 13,0 g; OPS 6-001.16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76ZE1708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ZE1708 Gabe von Gemcitabin, parenteral, 13,0 g bis unter 14,5 g; OPS 6-001.17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76ZE1709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ZE1709 Gabe von Gemcitabin, parenteral, 14,5 g und mehr; OPS 6-001.18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76ZE1903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ZE1903 Gabe von Irinotecan, parenteral, 400 mg bis unter 500 mg; OPS 6-001.32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76ZE1904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ZE1904 Gabe von Irinotecan, parenteral, 500 mg bis unter 600 mg; OPS 6-001.33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76ZE1905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ZE1905 Gabe von Irinotecan, parenteral, 600 mg bis unter 700 mg; OPS 6-001.34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76ZE1906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ZE1906 Gabe von Irinotecan, parenteral, 700 mg bis unter 800 mg; OPS 6-001.35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76ZE1907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ZE1907 Gabe von Irinotecan, parenteral, 800 mg bis unter 900 mg; OPS 6-001.36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76ZE1908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ZE1908 Gabe von Irinotecan, parenteral, 900 mg bis unter 1.000 mg; OPS 6-001.37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76ZE1909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ZE1909 Gabe von Irinotecan, parenteral, 1.000 mg bis unter 1.100 mg; OPS 6-001.38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76ZE1910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ZE1910 Gabe von Irinotecan, parenteral, 1.100 mg bis unter 1.200 mg; OPS 6-001.39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76ZE1911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ZE1911 Gabe von Irinotecan, parenteral, 1.200 mg bis unter 1.300 mg; OPS 6-001.3a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76ZE1912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ZE1912 Gabe von Irinotecan, parenteral, 1.300 mg bis unter 1.400 mg; OPS 6-001.3b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76ZE1913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ZE1913 Gabe von Irinotecan, parenteral, 1.400 mg und mehr; OPS 6-001.3c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76ZE2701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ZE2701 Gabe von Trastuzumab, parenteral, 100 mg bis unter 150 mg; OPS 6-001.70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76ZE2702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ZE2702 Gabe von Trastuzumab, parenteral, 150 mg bis unter 200 mg; OPS 6-001.71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76ZE2703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ZE2703 Gabe von Trastuzumab, parenteral, 200 mg bis unter 250 mg; OPS 6-001.72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76ZE2704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ZE2704 Gabe von Trastuzumab, parenteral, 250 mg bis unter 300 mg; OPS 6-001.73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76ZE2705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ZE2705 Gabe von Trastuzumab, parenteral, 300 mg bis unter 350 mg; OPS 6-001.74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76ZE2706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ZE2706 Gabe von Trastuzumab, parenteral, 350 mg bis unter 400 mg; OPS 6-001.75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76ZE2707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ZE2707 Gabe von Trastuzumab, parenteral, 400 mg bis unter 450 mg; OPS 6-001.76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76ZE2708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ZE2708 Gabe von Trastuzumab, parenteral, 450 mg bis unter 500 mg; OPS 6-001.77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76ZE2709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ZE2709 Gabe von Trastuzumab, parenteral, 500 mg bis unter 600 mg; OPS 6-001.78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76ZE2710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ZE2710 Gabe von Trastuzumab, parenteral, 600 mg bis unter 700 mg; OPS 6-001.79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76ZE2711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ZE2711 Gabe von Trastuzumab, parenteral, 700 mg bis unter 800 mg; OPS 6-001.7a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76ZE2712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ZE2712 Gabe von Trastuzumab, parenteral, 800 mg bis unter 900 mg; OPS 6-001.7b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76ZE2713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ZE2713 Gabe von Trastuzumab, parenteral, 900 mg bis unter 1.000 mg; OPS 6-001.7c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76ZE2714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ZE2714 Gabe von Trastuzumab, parenteral, 1.000 mg bis unter 1.200 mg; OPS 6-001.7d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76ZE2715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ZE2715 Gabe von Trastuzumab, parenteral, 1.200 mg bis unter 1.400 mg; OPS 6-001.7e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76ZE2716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ZE2716 Gabe von Trastuzumab, parenteral, 1.400 mg bis unter 1.600 mg; OPS 6-001.7f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76ZE2717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ZE2717 Gabe von Trastuzumab, parenteral, 1.600 mg und mehr; OPS 6-001.7g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ZE3002 Gabe von Prothrombinkomplex, parenteral, 3.500 IE bis unter 4.500 IE; OPS 8-812.53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ZE3003 Gabe von Prothrombinkomplex, parenteral, 4.500 IE bis unter 5.500 IE; OPS 8-812.54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ZE3004 Gabe von Prothrombinkomplex, parenteral, 5.500 IE bis unter 6.500 IE; OPS 8-812.55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ZE3005 Gabe von Prothrombinkomplex, parenteral, 6.500 IE bis unter 7.500 IE; OPS 8-812.56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ZE3006 Gabe von Prothrombinkomplex, parenteral, 7.500 IE bis unter 8.500 IE; OPS 8-812.57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ZE3007 Gabe von Prothrombinkomplex, parenteral, 8.500 IE bis unter 9.500 IE; OPS 8-812.58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ZE3008 Gabe von Prothrombinkomplex, parenteral, 9.500 IE bis unter 10.500 IE; OPS 8-812.59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ZE3009 Gabe von Prothrombinkomplex, parenteral, 10.500 IE bis unter 15.500 IE; OPS 8-812.5a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ZE3010 Gabe von Prothrombinkomplex, parenteral, 15.500 IE bis unter 20.500 IE; OPS 8-812.5b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ZE3011 Gabe von Prothrombinkomplex, parenteral, 20.500 IE bis unter 25.500 IE; OPS 8-812.5c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ZE3012 Gabe von Prothrombinkomplex, parenteral, 25.500 IE bis unter 30.500 IE; OPS 8-812.5d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ZE3013 Gabe von Prothrombinkomplex, parenteral, 30.500 IE und mehr; OPS 8-812.5e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76ZE3601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ZE3601 Plasmapherese, 1 Plasmapherese oder Doppelfiltrationsplasmapherese; OPS 8-820.00 oder 8-820.10 oder 8-820.20 oder 8-826.*0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76ZE3602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ZE3602 Plasmapherese, 2 Plasmapheresen oder Doppelfiltrationsplasmapheresen; OPS 8-820.01 oder 8-820.11 oder 8-820.21 oder 8-826.*1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76ZE3603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ZE3603 Plasmapherese, 3 Plasmapheresen oder Doppelfiltrationsplasmapheresen; OPS 8-820.02 oder 8-820.12 oder 8-820.22 oder 8-826.*2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76ZE3604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ZE3604 Plasmapherese, 4 Plasmapheresen oder Doppelfiltrationsplasmapheresen; OPS 8-820.03 oder 8-820.13 oder 8-820.23 oder 8-826.*3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76ZE3605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ZE3605 Plasmapherese, 5 Plasmapheresen oder Doppelfiltrationsplasmapheresen; OPS 8-820.04 oder 8-820.14 oder 8-820.24 oder 8-826.*4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76ZE3606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ZE3606 Plasmapherese, 6 Plasmapheresen oder Doppelfiltrationsplasmapheresen; OPS 8-820.08 oder 8-820.18 oder 8-820.25 oder 8-826.*5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76ZE3607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ZE3607 Plasmapherese, 7 Plasmapheresen oder Doppelfiltrationsplasmapheresen; OPS 8-820.09 oder 8-820.19 oder 8-820.26 oder 8-826.*6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76ZE3608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ZE3608 Plasmapherese, 8 Plasmapheresen oder Doppelfiltrationsplasmapheresen; OPS 8-820.0a oder 8-820.1a oder 8-820.27 oder 8-826.*7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76ZE3609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ZE3609 Plasmapherese, 9 Plasmapheresen oder Doppelfiltrationsplasmapheresen; OPS 8-820.0b oder 8-820.1b oder 8-820.28 oder 8-826.*8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76ZE3610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ZE3610 Plasmapherese, 10 Plasmapheresen oder Doppelfiltrationsplasmapheresen; OPS 8-820.0c oder 8-820.1c oder 8-820.29 oder 8-826.*9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76ZE3611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ZE3611 Plasmapherese, 11 Plasmapheresen oder Doppelfiltrationsplasmapheresen; OPS 8-820.0d oder 8-820.1d oder 8-820.2a oder 8-826.*a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76ZE3612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ZE3612 Plasmapherese, 12 Plasmapheresen oder Doppelfiltrationsplasmapheresen; OPS 8-820.0e oder 8-820.1e oder 8-820.2b oder 8-826.*b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76ZE3613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ZE3613 Plasmapherese, 13 Plasmapheresen oder Doppelfiltrationsplasmapheresen; OPS 8-820.0f oder 8-820.1f oder 8-820.2c oder 8-826.*c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76ZE3614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ZE3614 Plasmapherese, 14 Plasmapheresen oder Doppelfiltrationsplasmapheresen; OPS 8-820.0g oder 8-820.1g oder 8-820.2d oder 8-826.*d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76ZE3615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ZE3615 Plasmapherese, 15 Plasmapheresen oder Doppelfiltrationsplasmapheresen; OPS 8-820.0h oder 8-820.1h oder 8-820.2e oder 8-826.*e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76ZE3616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ZE3616 Plasmapherese, 16 bis 17 Plasmapheresen oder Doppelfiltrationsplasmapheresen; OPS 8-820.0j oder 8-820.1j oder 8-820.2f oder 8-826.*f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76ZE3617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ZE3617 Plasmapherese, 18 bis 19 Plasmapheresen oder Doppelfiltrationsplasmapheresen; OPS 8-820.0k oder 8-820.1k oder 8-820.2g oder 8-826.*g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76ZE3618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ZE3618 Plasmapherese, 20 bis 21 Plasmapheresen oder Doppelfiltrationsplasmapheresen; OPS 8-820.0m oder 8-820.1m oder 8-820.2h oder 8-826.*h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76ZE3619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ZE3619 Plasmapherese, 22 bis 23 Plasmapheresen oder Doppelfiltrationsplasmapheresen; OPS 8-820.0n oder 8-820.1n oder 8-820.2j oder 8-826.*j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76ZE3620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ZE3620 Plasmapherese, 24 bis 25 Plasmapheresen oder Doppelfiltrationsplasmapheresen; OPS 8-820.0p oder 8-820.1p oder 8-820.2k oder 8-826.*k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76ZE3621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ZE3621 Plasmapherese, 26 bis 28 Plasmapheresen oder Doppelfiltrationsplasmapheresen; OPS 8-820.0q oder 8-820.1q oder 8-820.2m oder 8-826.*m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76ZE3622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ZE3622 Plasmapherese, 29 bis 31 Plasmapheresen oder Doppelfiltrationsplasmapheresen; OPS 8-820.0r oder 8-820.1r oder 8-820.2n oder 8-826.*n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76ZE3623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ZE3623 Plasmapherese, 32 bis 34 Plasmapheresen oder Doppelfiltrationsplasmapheresen; OPS 8-820.0s oder 8-820.1s oder 8-820.2p oder 8-826.*p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76ZE3624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ZE3624 Plasmapherese, 35 bis 39 Plasmapheresen oder Doppelfiltrationsplasmapheresen; OPS 8-820.0t oder 8-820.1t oder 8-820.2q oder 8-826.*q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76ZE3625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ZE3625 Plasmapherese, 40 bis 44 Plasmapheresen oder Doppelfiltrationsplasmapheresen; OPS 8-820.0u oder 8-820.1u oder 8-820.2r oder 8-826.*r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76ZE3626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ZE3626 Plasmapherese, 45 bis 49 Plasmapheresen oder Doppelfiltrationsplasmapheresen; OPS 8-820.0v oder 8-820.1v oder 8-820.2s oder 8-826.*s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76ZE3627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ZE3627 Plasmapherese, 50 und mehr Plasmapheresen oder Doppelfiltrationsplasmapheresen; OPS 8-820.0w oder 8-820.1w oder 8-820.2t oder 8-826.*t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76ZE3700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ZE37 Extrakorporale Photopherese; OPS 8-824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ZE4001 Gabe von Filgrastim, parenteral, 70 Mio. IE bis unter 130 Mio. IE; OPS 6-002.10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ZE4002 Gabe von Filgrastim, parenteral, 130 Mio. IE bis unter 190 Mio. IE; OPS 6-002.11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ZE4003 Gabe von Filgrastim, parenteral, 190 Mio. IE bis unter 250 Mio. IE; OPS 6-002.12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ZE4004 Gabe von Filgrastim, parenteral, 250 Mio. IE bis unter 350 Mio. IE; OPS 6-002.13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ZE4005 Gabe von Filgrastim, parenteral, 350 Mio. IE bis unter 450 Mio. IE; OPS 6-002.14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ZE4006 Gabe von Filgrastim, parenteral, 450 Mio. IE bis unter 550 Mio. IE; OPS 6-002.15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ZE4007 Gabe von Filgrastim, parenteral, 550 Mio. IE bis unter 650 Mio. IE; OPS 6-002.16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ZE4008 Gabe von Filgrastim, parenteral, 650 Mio. IE bis unter 750 Mio. IE; OPS 6-002.17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ZE4009 Gabe von Filgrastim, parenteral, 750 Mio. IE bis unter 850 Mio. IE; OPS 6-002.18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ZE4010 Gabe von Filgrastim, parenteral, 850 Mio. IE bis unter 950 Mio. IE; OPS 6-002.19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ZE4011 Gabe von Filgrastim, parenteral, 950 Mio. IE bis unter 1.050 Mio. IE; OPS 6-002.1a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ZE4012 Gabe von Filgrastim, parenteral, 1.050 Mio. IE bis unter 1.250 Mio. IE; OPS 6-002.1b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ZE4013 Gabe von Filgrastim, parenteral, 1.250 Mio. IE bis unter 1.450 Mio. IE; OPS 6-002.1c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ZE4014 Gabe von Filgrastim, parenteral, 1.450 Mio. IE bis unter 1.650 Mio. IE; OPS 6-002.1d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ZE4015 Gabe von Filgrastim, parenteral, 1.650 Mio. IE bis unter 1.850 Mio. IE; OPS 6-002.1e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ZE4016 Gabe von Filgrastim, parenteral, 1.850 Mio. IE bis unter 2.050 Mio. IE; OPS 6-002.1f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ZE4017 Gabe von Filgrastim, parenteral, 2.050 Mio. IE bis unter 2.250 Mio. IE; OPS 6-002.1g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76ZE4018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ZE4018 Gabe von Filgrastim, parenteral, 2.250 Mio. IE bis unter 2.450 Mio. IE; OPS 6-002.1h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ZE4019 Gabe von Filgrastim, parenteral, 2.450 Mio. IE und mehr; OPS 6-002.1j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76ZE4201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ZE4201 Gabe von Lenograstim, parenteral, 75 Mio. IE bis unter 150 Mio. IE; OPS 6-002.20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76ZE4202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ZE4202 Gabe von Lenograstim, parenteral, 150 Mio. IE bis unter 225 Mio. IE; OPS 6-002.21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76ZE4203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ZE4203 Gabe von Lenograstim, parenteral, 225 Mio. IE bis unter 300 Mio. IE; OPS 6-002.22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76ZE4204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ZE4204 Gabe von Lenograstim, parenteral, 300 Mio. IE bis unter 400 Mio. IE; OPS 6-002.23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76ZE4205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ZE4205 Gabe von Lenograstim, parenteral, 400 Mio. IE bis unter 500 Mio. IE; OPS 6-002.24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76ZE4206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ZE4206 Gabe von Lenograstim, parenteral, 500 Mio. IE bis unter 600 Mio. IE; OPS 6-002.25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76ZE4207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ZE4207 Gabe von Lenograstim, parenteral, 600 Mio. IE bis unter 800 Mio. IE; OPS 6-002.26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76ZE4208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ZE4208 Gabe von Lenograstim, parenteral, 800 Mio. IE bis unter 1.000 Mio. IE; OPS 6-002.27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76ZE4209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ZE4209 Gabe von Lenograstim, parenteral, 1.000 Mio. IE bis unter 1.200 Mio. IE; OPS 6-002.28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76ZE4210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ZE4210 Gabe von Lenograstim, parenteral, 1.200 Mio. IE bis unter 1.400 Mio. IE; OPS 6-002.29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76ZE4211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ZE4211 Gabe von Lenograstim, parenteral, 1.400 Mio. IE bis unter 1.600 Mio. IE; OPS 6-002.2a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76ZE4212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ZE4212 Gabe von Lenograstim, parenteral, 1.600 Mio. IE bis unter 1.800 Mio. IE; OPS 6-002.2b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76ZE4213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ZE4213 Gabe von Lenograstim, parenteral, 1.800 Mio. IE bis unter 2.000 Mio. IE; OPS 6-002.2c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76ZE4214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ZE4214 Gabe von Lenograstim, parenteral, 2.000 Mio. IE bis unter 2.200 Mio. IE; OPS 6-002.2d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76ZE4215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ZE4215 Gabe von Lenograstim, parenteral, 2.200 Mio. IE bis unter 2.400 Mio. IE; OPS 6-002.2e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76ZE4216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ZE4216 Gabe von Lenograstim, parenteral, 2.400 Mio. IE bis unter 2.600 Mio. IE; OPS 6-002.2f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76ZE4217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ZE4217 Gabe von Lenograstim, parenteral, 2.600 Mio. IE bis unter 2.800 Mio. IE; OPS 6-002.2g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76ZE4218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ZE4218 Gabe von Lenograstim, parenteral, 2.800 Mio. IE bis unter 3.000 Mio. IE; OPS 6-002.2h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76ZE4219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ZE4219 Gabe von Lenograstim, parenteral, 3.000 Mio. IE und mehr; OPS 6-002.2j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76ZE4401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ZE4401 Gabe von Topotecan, parenteral, 2,0 mg bis unter 3,0 mg; OPS 6-002.40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76ZE4402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ZE4402 Gabe von Topotecan, parenteral, 3,0 mg bis unter 4,5 mg; OPS 6-002.41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76ZE4403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ZE4403 Gabe von Topotecan, parenteral, 4,5 mg bis unter 6,0 mg; OPS 6-002.42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76ZE4404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ZE4404 Gabe von Topotecan, parenteral, 6,0 mg bis unter 9,0 mg; OPS 6-002.43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76ZE4405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ZE4405 Gabe von Topotecan, parenteral, 9,0 mg bis unter 12,0 mg; OPS 6-002.44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76ZE4406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ZE4406 Gabe von Topotecan, parenteral, 12,0 mg bis unter 15,0 mg; OPS 6-002.45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76ZE4407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ZE4407 Gabe von Topotecan, parenteral, 15,0 mg bis unter 18,0 mg; OPS 6-002.46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76ZE4408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ZE4408 Gabe von Topotecan, parenteral, 18,0 mg bis unter 21,0 mg; OPS 6-002.47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76ZE4409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ZE4409 Gabe von Topotecan, parenteral, 21,0 mg bis unter 24,0 mg; OPS 6-002.48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76ZE4410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ZE4410 Gabe von Topotecan, parenteral, 24,0 mg bis unter 27,0 mg; OPS 6-002.49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76ZE4411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ZE4411 Gabe von Topotecan, parenteral, 27,0 mg bis unter 30,0 mg; OPS 6-002.4a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76ZE4412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ZE4412 Gabe von Topotecan, parenteral, 30,0 mg und mehr; OPS 6-002.4b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76ZE4701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ZE4701 Gabe von Antithrombin III, parenteral, 2.000 IE bis unter 3.500 IE; OPS 8-810.g1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76ZE4702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ZE4702 Gabe von Antithrombin III, parenteral, 3.500 IE bis unter 5.000 IE; OPS 8-810.g2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76ZE4703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ZE4703 Gabe von Antithrombin III, parenteral, 5.000 lE bis unter 7.000 IE; OPS 8-810.g3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76ZE4704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ZE4704 Gabe von Antithrombin III, parenteral, 7.000 IE bis unter 10.000 IE; OPS 8-810.g4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76ZE4705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ZE4705 Gabe von Antithrombin III, parenteral, 10.000 IE bis unter 15.000 IE; OPS 8-810.g5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76ZE4706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ZE4706 Gabe von Antithrombin III, parenteral, 15.000 lE bis unter 20.000 lE; OPS 8-810.g6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76ZE4707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ZE4707 Gabe von Antithrombin III, parenteral, 20.000 lE bis unter 25.000 lE; OPS 8-810.g7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76ZE4708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ZE4708 Gabe von Antithrombin III, parenteral, 25.000 lE bis unter 30.000 lE; OPS 8-810.g8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76ZE4709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ZE4709 Gabe von Antithrombin III, parenteral, 30.000 lE bis unter 40.000 IE; OPS 8-810.ga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76ZE4710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ZE4710 Gabe von Antithrombin III, parenteral, 40.000 IE bis unter 50.000 IE; OPS 8-810.gb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76ZE4711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ZE4711 Gabe von Antithrombin III, parenteral, 50.000 IE bis unter 60.000 IE; OPS 8-810.gc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76ZE4712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ZE4712 Gabe von Antithrombin III, parenteral, 60.000 IE bis unter 70.000 IE; OPS 8-810.gd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76ZE4713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ZE4713 Gabe von Antithrombin III, parenteral, 70.000 IE bis unter 90.000 IE; OPS 8-810.ge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76ZE4714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ZE4714 Gabe von Antithrombin III, parenteral, 90.000 IE bis unter 110.000 IE; OPS 8-810.gf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76ZE4715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ZE4715 Gabe von Antithrombin III, parenteral, 110.000 IE bis unter 130.000 IE; OPS 8-810.gg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76ZE4716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ZE4716 Gabe von Antithrombin III, parenteral, 130.000 IE bis unter 150.000 IE; OPS 8-810.gh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76ZE4717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ZE4717 Gabe von Antithrombin III, parenteral, 150.000 IE und mehr; OPS 8-810.gj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76ZE4801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ZE4801 Gabe von Aldesleukin, parenteral, 45 Mio. IE bis unter 65 Mio. IE; OPS 6-001.80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76ZE4802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ZE4802 Gabe von Aldesleukin, parenteral, 65 Mio. IE bis unter 85 Mio. IE; OPS 6-001.81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76ZE4803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ZE4803 Gabe von Aldesleukin, parenteral, 85 Mio. IE bis unter 105 Mio. IE; OPS 6-001.82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76ZE4804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ZE4804 Gabe von Aldesleukin, parenteral, 105 Mio. IE bis unter 125 Mio. IE; OPS 6-001.83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76ZE4805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ZE4805 Gabe von Aldesleukin, parenteral, 125 Mio. IE bis unter 145 Mio. IE; OPS 6-001.84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76ZE4806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ZE4806 Gabe von Aldesleukin, parenteral, 145 Mio. IE bis unter 165 Mio. IE; OPS 6-001.85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76ZE4807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ZE4807 Gabe von Aldesleukin, parenteral, 165 Mio. IE bis unter 185 Mio. IE; OPS 6-001.86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76ZE4808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ZE4808 Gabe von Aldesleukin, parenteral, 185 Mio. IE bis unter 205 Mio. IE; OPS 6-001.87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76ZE4809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ZE4809 Gabe von Aldesleukin, parenteral, 205 Mio. IE bis unter 245 Mio. IE; OPS 6-001.88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76ZE4810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ZE4810 Gabe von Aldesleukin, parenteral, 245 Mio. IE bis unter 285 Mio. IE; OPS 6-001.89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76ZE4811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ZE4811 Gabe von Aldesleukin, parenteral, 285 Mio. IE bis unter 325 Mio. IE; OPS 6-001.8a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76ZE4812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ZE4812 Gabe von Aldesleukin, parenteral, 325 Mio. IE bis unter 365 Mio. IE; OPS 6-001.8b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76ZE4813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ZE4813 Gabe von Aldesleukin, parenteral, 365 Mio. IE bis unter 405 Mio. IE; OPS 6-001.8c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76ZE4814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ZE4814 Gabe von Aldesleukin, parenteral, 405 Mio. IE bis unter 445 Mio. IE; OPS 6-001.8d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76ZE4815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ZE4815 Gabe von Aldesleukin, parenteral, 445 Mio. IE bis unter 485 Mio. IE; OPS 6-001.8e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76ZE4816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ZE4816 Gabe von Aldesleukin, parenteral, 485 Mio. IE bis unter 525 Mio. IE; OPS 6-001.8f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76ZE4817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ZE4817 Gabe von Aldesleukin, parenteral, 525 Mio. IE bis unter 565 Mio. IE; OPS 6-001.8g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76ZE4818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ZE4818 Gabe von Aldesleukin, parenteral, 565 Mio. IE bis unter 625 Mio. IE; OPS 6-001.8h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76ZE4819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ZE4819 Gabe von Aldesleukin, parenteral, 625 Mio. IE bis unter 685 Mio. IE; OPS 6-001.8j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76ZE4820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ZE4820 Gabe von Aldesleukin, parenteral, 685 Mio. IE bis unter 745 Mio. IE; OPS 6-001.8k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76ZE4821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ZE4821 Gabe von Aldesleukin, parenteral, 745 Mio. IE bis unter 805 Mio. IE; OPS 6-001.8m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76ZE4822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ZE4822 Gabe von Aldesleukin, parenteral, 805 Mio. IE und mehr; OPS 6-001.8n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76ZE4901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ZE4901 Gabe von Bortezomib, parenteral, 1,5 mg bis unter 2,5 mg; OPS 6-001.90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76ZE4902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ZE4902 Gabe von Bortezomib, parenteral, 2,5 mg bis unter 3,5 mg; OPS 6-001.91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76ZE4903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ZE4903 Gabe von Bortezomib, parenteral, 3,5 mg bis unter 4,5 mg; OPS 6-001.92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76ZE4904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ZE4904 Gabe von Bortezomib, parenteral, 4,5 mg bis unter 5,5 mg; OPS 6-001.93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76ZE4905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ZE4905 Gabe von Bortezomib, parenteral, 5,5 mg bis unter 6,5 mg; OPS 6-001.94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76ZE4906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ZE4906 Gabe von Bortezomib, parenteral, 6,5 mg bis unter 7,5 mg; OPS 6-001.95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76ZE4907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ZE4907 Gabe von Bortezomib, parenteral, 7,5 mg bis unter 8,5 mg; OPS 6-001.96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76ZE4908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ZE4908 Gabe von Bortezomib, parenteral, 8,5 mg bis unter 9,5 mg; OPS 6-001.97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76ZE4909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ZE4909 Gabe von Bortezomib, parenteral, 9,5 mg bis unter 10,5 mg; OPS 6-001.98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76ZE4910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ZE4910 Gabe von Bortezomib, parenteral, 10,5 mg bis unter 11,5 mg; OPS 6-001.99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76ZE4911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ZE4911 Gabe von Bortezomib, parenteral, 11,5 mg bis unter 13,5 mg; OPS 6-001.9a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76ZE4912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ZE4912 Gabe von Bortezomib, parenteral, 13,5 mg bis unter 15,5 mg; OPS 6-001.9b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76ZE4913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ZE4913 Gabe von Bortezomib, parenteral, 15,5 mg bis unter 17,5 mg; OPS 6-001.9c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76ZE4914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ZE4914 Gabe von Bortezomib, parenteral, 17,5 mg bis unter 19,5 mg; OPS 6-001.9d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76ZE4915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ZE4915 Gabe von Bortezomib, parenteral, 19,5 mg bis unter 21,5 mg; OPS 6-001.9e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76ZE4916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ZE4916 Gabe von Bortezomib, parenteral, 21,5 mg bis unter 23,5 mg; OPS 6-001.9f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76ZE4917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ZE4917 Gabe von Bortezomib, parenteral, 23,5 mg bis unter 25,5 mg; OPS 6-001.9g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76ZE4918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ZE4918 Gabe von Bortezomib, parenteral, 25,5 mg bis unter 27,5 mg; OPS 6-001.9h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76ZE4919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ZE4919 Gabe von Bortezomib, parenteral, 27,5 mg bis unter 29,5 mg; OPS 6-001.9j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76ZE4920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ZE4920 Gabe von Bortezomib, parenteral, 29,5 mg und mehr; OPS 6-001.9k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ZE5001 Gabe von Cetuximab, parenteral, 250 mg bis unter 350 mg; OPS 6-001.a0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ZE5002 Gabe von Cetuximab, parenteral, 350 mg bis unter 450 mg; OPS 6-001.a1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ZE5003 Gabe von Cetuximab, parenteral, 450 mg bis unter 550 mg; OPS 6-001.a2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ZE5004 Gabe von Cetuximab, parenteral, 550 mg bis unter 650 mg; OPS 6-001.a3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ZE5005 Gabe von Cetuximab, parenteral, 650 mg bis unter 750 mg; OPS 6-001.a4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ZE5006 Gabe von Cetuximab, parenteral, 750 mg bis unter 850 mg; OPS 6-001.a5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ZE5007 Gabe von Cetuximab, parenteral, 850 mg bis unter 1.050 mg; OPS 6-001.a6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ZE5008 Gabe von Cetuximab, parenteral, 1.050 mg bis unter 1.250 mg; OPS 6-001.a7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ZE5009 Gabe von Cetuximab, parenteral, 1.250 mg bis unter 1.450 mg; OPS 6-001.a8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ZE5010 Gabe von Cetuximab, parenteral, 1.450 mg bis unter 1.650 mg; OPS 6-001.a9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ZE5011 Gabe von Cetuximab, parenteral, 1.650 mg bis unter 1.850 mg; OPS 6-001.aa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ZE5012 Gabe von Cetuximab, parenteral, 1.850 mg bis unter 2.150 mg; OPS 6-001.ab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ZE5013 Gabe von Cetuximab, parenteral, 2.150 mg bis unter 2.450 mg; OPS 6-001.ac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ZE5014 Gabe von Cetuximab, parenteral, 2.450 mg bis unter 2.750 mg; OPS 6-001.ad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ZE5015 Gabe von Cetuximab, parenteral, 2.750 mg bis unter 3.050 mg; OPS 6-001.ae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ZE5016 Gabe von Cetuximab, parenteral, 3.050 mg bis unter 3.350 mg; OPS 6-001.af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ZE5017 Gabe von Cetuximab, parenteral, 3.350 mg und mehr; OPS 6-001.ag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76ZE5101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ZE5101 Gabe von Human-Immunglobulin, spezifisch gegen Hepatitis-B-surface-Antigen, parenteral, 2.000 IE bis unter 4.000 IE; OPS 8-810.q0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76ZE5102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ZE5102 Gabe von Human-Immunglobulin, spezifisch gegen Hepatitis-B-surface-Antigen, parenteral, 4.000 IE bis unter 6.000 IE; OPS 8-810.q1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76ZE5103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ZE5103 Gabe von Human-Immunglobulin, spezifisch gegen Hepatitis-B-surface-Antigen, parenteral, 6.000 IE bis unter 8.000 IE; OPS 8-810.q2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76ZE5104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ZE5104 Gabe von Human-Immunglobulin, spezifisch gegen Hepatitis-B-surface-Antigen, parenteral, 8.000 IE bis unter 10.000 IE; OPS 8-810.q3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76ZE5105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ZE5105 Gabe von Human-Immunglobulin, spezifisch gegen Hepatitis-B-surface-Antigen, parenteral, 10.000 IE bis unter 12.000 IE; OPS 8-810.q4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76ZE5106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ZE5106 Gabe von Human-Immunglobulin, spezifisch gegen Hepatitis-B-surface-Antigen, parenteral, 12.000 IE bis unter 14.000 IE; OPS 8-810.q5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76ZE5107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ZE5107 Gabe von Human-Immunglobulin, spezifisch gegen Hepatitis-B-surface-Antigen, parenteral, 14.000 IE bis unter 16.000 IE; OPS 8-810.q6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76ZE5108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ZE5108 Gabe von Human-Immunglobulin, spezifisch gegen Hepatitis-B-surface-Antigen, parenteral, 16.000 IE bis unter 18.000 IE; OPS 8-810.q7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76ZE5109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ZE5109 Gabe von Human-Immunglobulin, spezifisch gegen Hepatitis-B-surface-Antigen, parenteral, 18.000 IE bis unter 20.000 IE; OPS 8-810.q8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76ZE5110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ZE5110 Gabe von Human-Immunglobulin, spezifisch gegen Hepatitis-B-surface-Antigen, parenteral, 20.000 IE bis unter 22.000 IE; OPS 8-810.q9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76ZE5111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ZE5111 Gabe von Human-Immunglobulin, spezifisch gegen Hepatitis-B-surface-Antigen, parenteral, 22.000 IE bis unter 24.000 IE; OPS 8-810.qa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76ZE5112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ZE5112 Gabe von Human-Immunglobulin, spezifisch gegen Hepatitis-B-surface-Antigen, parenteral, 24.000 IE bis unter 28.000 IE; OPS 8-810.qb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76ZE5113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ZE5113 Gabe von Human-Immunglobulin, spezifisch gegen Hepatitis-B-surface-Antigen, parenteral, 28.000 IE bis unter 32.000 IE; OPS 8-810.qc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76ZE5114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ZE5114 Gabe von Human-Immunglobulin, spezifisch gegen Hepatitis-B-surface-Antigen, parenteral, 32.000 IE bis unter 36.000 IE; OPS 8-810.qd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76ZE5115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ZE5115 Gabe von Human-Immunglobulin, spezifisch gegen Hepatitis-B-surface-Antigen, parenteral, 36.000 IE bis unter 40.000 IE; OPS 8-810.qe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76ZE5116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ZE5116 Gabe von Human-Immunglobulin, spezifisch gegen Hepatitis-B-surface-Antigen, parenteral, 40.000 IE bis unter 46.000 IE; OPS 8-810.qf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76ZE5117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ZE5117 Gabe von Human-Immunglobulin, spezifisch gegen Hepatitis-B-surface-Antigen, parenteral, 46.000 IE bis unter 52.000 IE; OPS 8-810.qg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76ZE5118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ZE5118 Gabe von Human-Immunglobulin, spezifisch gegen Hepatitis-B-surface-Antigen, parenteral, 52.000 IE bis unter 58.000 IE; OPS 8-810.qh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76ZE5119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ZE5119 Gabe von Human-Immunglobulin, spezifisch gegen Hepatitis-B-surface-Antigen, parenteral, 58.000 IE bis unter 64.000 IE; OPS 8-810.qj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76ZE5120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ZE5120 Gabe von Human-Immunglobulin, spezifisch gegen Hepatitis-B-surface-Antigen, parenteral, 64.000 IE und mehr; OPS 8-810.qk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76ZE5201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ZE5201 Gabe von Liposomalem Doxorubicin, parenteral, 10 mg bis unter 20 mg; OPS 6-001.b0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76ZE5202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ZE5202 Gabe von Liposomalem Doxorubicin, parenteral, 20 mg bis unter 30 mg; OPS 6-001.b1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76ZE5203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ZE5203 Gabe von Liposomalem Doxorubicin, parenteral, 30 mg bis unter 40 mg; OPS 6-001.b2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76ZE5204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ZE5204 Gabe von Liposomalem Doxorubicin, parenteral, 40 mg bis unter 50 mg; OPS 6-001.b3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76ZE5205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ZE5205 Gabe von Liposomalem Doxorubicin, parenteral, 50 mg bis unter 60 mg; OPS 6-001.b4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76ZE5206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ZE5206 Gabe von Liposomalem Doxorubicin, parenteral, 60 mg bis unter 70 mg; OPS 6-001.b5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76ZE5207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ZE5207 Gabe von Liposomalem Doxorubicin, parenteral, 70 mg bis unter 80 mg; OPS 6-001.b6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76ZE5208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ZE5208 Gabe von Liposomalem Doxorubicin, parenteral, 80 mg bis unter 90 mg; OPS 6-001.b7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76ZE5209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ZE5209 Gabe von Liposomalem Doxorubicin, parenteral, 90 mg bis unter 100 mg; OPS 6-001.b8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76ZE5210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ZE5210 Gabe von Liposomalem Doxorubicin, parenteral, 100 mg bis unter 110 mg; OPS 6-001.b9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76ZE5211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ZE5211 Gabe von Liposomalem Doxorubicin, parenteral, 110 mg bis unter 120 mg; OPS 6-001.ba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76ZE5212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ZE5212 Gabe von Liposomalem Doxorubicin, parenteral, 120 mg bis unter 140 mg; OPS 6-001.bb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76ZE5213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ZE5213 Gabe von Liposomalem Doxorubicin, parenteral, 140 mg bis unter 160 mg; OPS 6-001.bc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76ZE5214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ZE5214 Gabe von Liposomalem Doxorubicin, parenteral, 160 mg bis unter 180 mg; OPS 6-001.bd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76ZE5215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ZE5215 Gabe von Liposomalem Doxorubicin, parenteral, 180 mg bis unter 200 mg; OPS 6-001.be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76ZE5216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ZE5216 Gabe von Liposomalem Doxorubicin, parenteral, 200 mg bis unter 220 mg; OPS 6-001.bf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76ZE5217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ZE5217 Gabe von Liposomalem Doxorubicin, parenteral, 220 mg bis unter 240 mg; OPS 6-001.bg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76ZE5218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ZE5218 Gabe von Liposomalem Doxorubicin, parenteral, 240 mg bis unter 260 mg; OPS 6-001.bh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76ZE5219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ZE5219 Gabe von Liposomalem Doxorubicin, parenteral, 260 mg bis unter 280 mg; OPS 6-001.bj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76ZE5220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ZE5220 Gabe von Liposomalem Doxorubicin, parenteral, 280 mg bis unter 300 mg; OPS 6-001.bk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76ZE5221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ZE5221 Gabe von Liposomalem Doxorubicin, parenteral, 300 mg bis unter 320 mg; OPS 6-001.bm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76ZE5222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ZE5222 Gabe von Liposomalem Doxorubicin, parenteral, 320 mg und mehr; OPS 6-001.bn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76ZE5301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ZE5301 Gabe von Pemetrexed, parenteral, 600 mg bis unter 700 mg; OPS 6-001.c0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76ZE5302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ZE5302 Gabe von Pemetrexed, parenteral, 700 mg bis unter 800 mg; OPS 6-001.c1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76ZE5303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ZE5303 Gabe von Pemetrexed, parenteral, 800 mg bis unter 900 mg; OPS 6-001.c2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76ZE5304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ZE5304 Gabe von Pemetrexed, parenteral, 900 mg bis unter 1.000 mg; OPS 6-001.c3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76ZE5305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ZE5305 Gabe von Pemetrexed, parenteral, 1.000 mg bis unter 1.100 mg; OPS 6-001.c4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76ZE5306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ZE5306 Gabe von Pemetrexed, parenteral, 1.100 mg bis unter 1.200 mg; OPS 6-001.c5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76ZE5307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ZE5307 Gabe von Pemetrexed, parenteral, 1.200 mg bis unter 1.400 mg; OPS 6-001.c6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76ZE5308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ZE5308 Gabe von Pemetrexed, parenteral, 1.400 mg bis unter 1.600 mg; OPS 6-001.c7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76ZE5309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ZE5309 Gabe von Pemetrexed, parenteral, 1.600 mg bis unter 1.800 mg; OPS 6-001.c8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76ZE5310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ZE5310 Gabe von Pemetrexed, parenteral, 1.800 mg bis unter 2.000 mg; OPS 6-001.c9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76ZE5311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ZE5311 Gabe von Pemetrexed, parenteral, 2.000 mg bis unter 2.200 mg; OPS 6-001.ca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76ZE5312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ZE5312 Gabe von Pemetrexed, parenteral, 2.200 mg bis unter 2.400 mg; OPS 6-001.cb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76ZE5313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ZE5313 Gabe von Pemetrexed, parenteral, 2.400 mg bis unter 2.600 mg; OPS 6-001.cc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76ZE5314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ZE5314 Gabe von Pemetrexed, parenteral, 2.600 mg bis unter 2.800 mg; OPS 6-001.cd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76ZE5315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ZE5315 Gabe von Pemetrexed, parenteral, 2.800 mg bis unter 3.000 mg; OPS 6-001.ce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76ZE5316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ZE5316 Gabe von Pemetrexed, parenteral, 3.000 mg bis unter 3.300 mg; OPS 6-001.cf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76ZE5317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ZE5317 Gabe von Pemetrexed, parenteral, 3.300 mg bis unter 3.600 mg; OPS 6-001.cg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76ZE5318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ZE5318 Gabe von Pemetrexed, parenteral, 3.600 mg bis unter 3.900 mg; OPS 6-001.ch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76ZE5319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ZE5319 Gabe von Pemetrexed, parenteral, 3.900 mg und mehr; OPS 6-001.cj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76ZE5600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ZE56 Vollimplantierbare Medikamentenpumpe mit konstanter Flussrate; OPS 5-028.10 oder 5-038.40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76ZE5800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ZE58 Hydraulische Penisprothesen; OPS 5-649.51 oder 5-649.71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76ZE5900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ZE59 Neurostimulatoren zur Rückenmarkstimulation oder zur Stimulation des peripheren Nervensystems, Mehrkanalsystem; OPS 5-039.22, .23, 5-059.02, .03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ZE6001 Palliativmedizinische Komplexbehandlung, Spezialisierte stationäre palliativmedizinische Komplexbehandlung: Mindestens 7 bis höchstens 13 Behandlungstage; OPS 8-982.1 oder 8-98e.1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ZE6002 Palliativmedizinische Komplexbehandlung, Spezialisierte stationäre palliativmedizinische Komplexbehandlung: Mindestens 14 bis höchstens 20 Behandlungstage; OPS 8-982.2 oder 8-98e.2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ZE6003 Palliativmedizinische Komplexbehandlung, Spezialisierte stationäre palliativmedizinische Komplexbehandlung: Mindestens 21 Behandlungstage ; OPS 8-982.3 oder 8-98e.3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76ZE6100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ZE61 LDL-Apherese; OPS 8-822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76ZE6200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ZE62 Hämofiltration, intermittierend; OPS 8-853.3 oder 8-853.4 oder 8-853.5 oder 8-853.6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76ZE6301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ZE6301 Gabe von Paclitaxel, parenteral, 180 mg bis unter 240 mg; OPS 6-001.f0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76ZE6302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ZE6302 Gabe von Paclitaxel, parenteral, 240 mg bis unter 360 mg; OPS 6-001.f1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76ZE6303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ZE6303 Gabe von Paclitaxel, parenteral, 360 mg bis unter 480 mg; OPS 6-001.f2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76ZE6304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ZE6304 Gabe von Paclitaxel, parenteral, 480 mg bis unter 600 mg; OPS 6-001.f3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76ZE6305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ZE6305 Gabe von Paclitaxel, parenteral, 600 mg bis unter 720 mg; OPS 6-001.f4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76ZE6306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ZE6306 Gabe von Paclitaxel, parenteral, 720 mg bis unter 840 mg; OPS 6-001.f5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76ZE6307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ZE6307 Gabe von Paclitaxel, parenteral, 840 mg und mehr; OPS 6-001.f6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76ZE6401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ZE6401 Gabe von Human-Immunglobulin, spezifisch gegen Zytomegalie-Virus, parenteral, 1,0 g bis unter 2,0 g; OPS 8-810.s0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76ZE6402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ZE6402 Gabe von Human-Immunglobulin, spezifisch gegen Zytomegalie-Virus, parenteral, 2,0 g bis unter 3,0 g; OPS 8-810.s1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76ZE6403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ZE6403 Gabe von Human-Immunglobulin, spezifisch gegen Zytomegalie-Virus, parenteral, 3,0 g bis unter 5,0 g; OPS 8-810.s2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76ZE6404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ZE6404 Gabe von Human-Immunglobulin, spezifisch gegen Zytomegalie-Virus, parenteral, 5,0 g bis unter 7,5 g; OPS 8-810.s3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76ZE6405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ZE6405 Gabe von Human-Immunglobulin, spezifisch gegen Zytomegalie-Virus, parenteral, 7,5 g bis unter 10,0 g; OPS 8-810.s4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76ZE6406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ZE6406 Gabe von Human-Immunglobulin, spezifisch gegen Zytomegalie-Virus, parenteral, 10,0 g bis unter 12,5 g; OPS 8-810.s5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76ZE6407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ZE6407 Gabe von Human-Immunglobulin, spezifisch gegen Zytomegalie-Virus, parenteral, 12,5 g bis unter 15,0 g; OPS 8-810.s6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76ZE6408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ZE6408 Gabe von Human-Immunglobulin, spezifisch gegen Zytomegalie-Virus, parenteral, 15,0 g bis unter 20,0 g; OPS 8-810.s7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76ZE6409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ZE6409 Gabe von Human-Immunglobulin, spezifisch gegen Zytomegalie-Virus, parenteral, 20,0 g bis unter 25,0 g; OPS 8-810.s8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76ZE6410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ZE6410 Gabe von Human-Immunglobulin, spezifisch gegen Zytomegalie-Virus, parenteral, 25,0 g bis unter 30,0 g; OPS 8-810.s9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76ZE6411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ZE6411 Gabe von Human-Immunglobulin, spezifisch gegen Zytomegalie-Virus, parenteral, 30,0 g bis unter 35,0 g; OPS 8-810.sa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76ZE6412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ZE6412 Gabe von Human-Immunglobulin, spezifisch gegen Zytomegalie-Virus, parenteral, 35,0 g bis unter 40,0 g; OPS 8-810.sb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76ZE6413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ZE6413 Gabe von Human-Immunglobulin, spezifisch gegen Zytomegalie-Virus, parenteral, 40,0 g bis unter 45,0 g; OPS 8-810.sc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76ZE6414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ZE6414 Gabe von Human-Immunglobulin, spezifisch gegen Zytomegalie-Virus, parenteral, 45,0 g bis unter 50,0 g; OPS 8-810.sd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76ZE6415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ZE6415 Gabe von Human-Immunglobulin, spezifisch gegen Zytomegalie-Virus, parenteral, 50,0 g und mehr; OPS 8-810.se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76ZE6601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ZE6601 Gabe von Adalimumab, parenteral, 10 mg bis unter 25 mg; OPS 6-001.d0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76ZE6602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ZE6602 Gabe von Adalimumab, parenteral, 25 mg bis unter 40 mg; OPS 6-001.d1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76ZE6603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ZE6603 Gabe von Adalimumab, parenteral, 40 mg bis unter 80 mg; OPS 6-001.d2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76ZE6604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ZE6604 Gabe von Adalimumab, parenteral, 80 mg bis unter 120 mg; OPS 6-001.d3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76ZE6605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ZE6605 Gabe von Adalimumab, parenteral, 120 mg bis unter 160 mg; OPS 6-001.d4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76ZE6606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ZE6606 Gabe von Adalimumab, parenteral, 160 mg bis unter 200 mg; OPS 6-001.d5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76ZE6607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ZE6607 Gabe von Adalimumab, parenteral, 200 mg bis unter 240 mg; OPS 6-001.d6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76ZE6608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ZE6608 Gabe von Adalimumab, parenteral, 240 mg bis unter 280 mg; OPS 6-001.d7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76ZE6609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ZE6609 Gabe von Adalimumab, parenteral, 280 mg bis unter 320 mg; OPS 6-001.d8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76ZE6610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ZE6610 Gabe von Adalimumab, parenteral, 320 mg bis unter 360 mg; OPS 6-001.d9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76ZE6611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ZE6611 Gabe von Adalimumab, parenteral, 360 mg bis unter 400 mg; OPS 6-001.da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76ZE6612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ZE6612 Gabe von Adalimumab, parenteral, 400 mg bis unter 440 mg; OPS 6-001.db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76ZE6613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ZE6613 Gabe von Adalimumab, parenteral, 440 mg und mehr; OPS 6-001.dc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76ZE6701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ZE6701 Gabe von Human-Immunglobulin, spezifisch gegen Varicella-Zoster-Virus, parenteral, 250 IE bis unter 500 IE; OPS 8-810.t0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76ZE6702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ZE6702 Gabe von Human-Immunglobulin, spezifisch gegen Varicella-Zoster-Virus, parenteral, 500 IE bis unter 750 IE; OPS 8-810.t1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76ZE6703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ZE6703 Gabe von Human-Immunglobulin, spezifisch gegen Varicella-Zoster-Virus, parenteral, 750 IE bis unter 1.000 IE; OPS 8-810.t2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76ZE6704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ZE6704 Gabe von Human-Immunglobulin, spezifisch gegen Varicella-Zoster-Virus, parenteral, 1.000 IE bis unter 1.500 IE; OPS 8-810.t3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76ZE6705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ZE6705 Gabe von Human-Immunglobulin, spezifisch gegen Varicella-Zoster-Virus, parenteral, 1.500 IE bis unter 2.000 IE; OPS 8-810.t4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76ZE6706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ZE6706 Gabe von Human-Immunglobulin, spezifisch gegen Varicella-Zoster-Virus, parenteral, 2.000 IE bis unter 2.500 IE; OPS 8-810.t5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76ZE6707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ZE6707 Gabe von Human-Immunglobulin, spezifisch gegen Varicella-Zoster-Virus, parenteral, 2.500 IE bis unter 3.000 IE; OPS 8-810.t6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76ZE6708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ZE6708 Gabe von Human-Immunglobulin, spezifisch gegen Varicella-Zoster-Virus, parenteral, 3.000 IE bis unter 3.500 IE; OPS 8-810.t7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76ZE6709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ZE6709 Gabe von Human-Immunglobulin, spezifisch gegen Varicella-Zoster-Virus, parenteral, 3.500 IE bis unter 4.000 IE; OPS 8-810.t8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76ZE6710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ZE6710 Gabe von Human-Immunglobulin, spezifisch gegen Varicella-Zoster-Virus, parenteral, 4.000 IE bis unter 5.000 IE; OPS 8-810.t9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76ZE6711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ZE6711 Gabe von Human-Immunglobulin, spezifisch gegen Varicella-Zoster-Virus, parenteral, 5.000 IE bis unter 6.000 IE; OPS 8-810.ta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76ZE6712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ZE6712 Gabe von Human-Immunglobulin, spezifisch gegen Varicella-Zoster-Virus, parenteral, 6.000 IE bis unter 7.000 IE; OPS 8-810.tb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76ZE6713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ZE6713 Gabe von Human-Immunglobulin, spezifisch gegen Varicella-Zoster-Virus, parenteral, 7.000 IE bis unter 8.000 IE; OPS 8-810.tc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76ZE6714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ZE6714 Gabe von Human-Immunglobulin, spezifisch gegen Varicella-Zoster-Virus, parenteral, 8.000 IE und mehr; OPS 8-810.td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76ZE6801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ZE6801 Gabe von Infliximab, parenteral, 50 mg bis unter 100 mg; OPS 6-001.e0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76ZE6802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ZE6802 Gabe von Infliximab, parenteral, 100 mg bis unter 150 mg; OPS 6-001.e1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76ZE6803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ZE6803 Gabe von Infliximab, parenteral, 150 mg bis unter 200 mg; OPS 6-001.e2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76ZE6804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ZE6804 Gabe von Infliximab, parenteral, 200 mg bis unter 300 mg; OPS 6-001.e3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76ZE6805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ZE6805 Gabe von Infliximab, parenteral, 300 mg bis unter 400 mg; OPS 6-001.e4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76ZE6806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ZE6806 Gabe von Infliximab, parenteral, 400 mg bis unter 500 mg; OPS 6-001.e5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76ZE6807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ZE6807 Gabe von Infliximab, parenteral, 500 mg bis unter 600 mg; OPS 6-001.e6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76ZE6808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ZE6808 Gabe von Infliximab, parenteral, 600 mg bis unter 700 mg; OPS 6-001.e7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76ZE6809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ZE6809 Gabe von Infliximab, parenteral, 700 mg bis unter 800 mg; OPS 6-001.e8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76ZE6810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ZE6810 Gabe von Infliximab, parenteral, 800 mg bis unter 900 mg; OPS 6-001.e9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76ZE6811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ZE6811 Gabe von Infliximab, parenteral, 900 mg bis unter 1.000 mg; OPS 6-001.ea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76ZE6812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ZE6812 Gabe von Infliximab, parenteral, 1.000 mg bis unter 1.200 mg; OPS 6-001.eb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76ZE6813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ZE6813 Gabe von Infliximab, parenteral, 1.200 mg bis unter 1.400 mg; OPS 6-001.ec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76ZE6814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ZE6814 Gabe von Infliximab, parenteral, 1.400 mg bis unter 1.600 mg; OPS 6-001.ed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76ZE6815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ZE6815 Gabe von Infliximab, parenteral, 1.600 mg bis unter 1.800 mg; OPS 6-001.ee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76ZE6816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ZE6816 Gabe von Infliximab, parenteral, 1.800 mg bis unter 2.000 mg; OPS 6-001.ef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76ZE6817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ZE6817 Gabe von Infliximab, parenteral, 2.000 mg und mehr; OPS 6-001.eg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ZE7001 Gabe von C1-Esteraseinhibitor, parenteral, 500 Einheiten bis unter 1.000 Einheiten; OPS 8-810.h3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ZE7002 Gabe von C1-Esteraseinhibitor, parenteral, 1.000 Einheiten bis unter 1.500 Einheiten; OPS 8-810.h4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ZE7003 Gabe von C1-Esteraseinhibitor, parenteral, 1.500 Einheiten bis unter 2.000 Einheiten; OPS 8-810.h5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ZE7004 Gabe von C1-Esteraseinhibitor, parenteral, 2.000 Einheiten bis unter 2.500 Einheiten; OPS 8-810.h6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ZE7005 Gabe von C1-Esteraseinhibitor, parenteral, 2.500 Einheiten bis unter 3.000 Einheiten; OPS 8-810.h7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ZE7006 Gabe von C1-Esteraseinhibitor, parenteral, 3.000 Einheiten bis unter 4.000 Einheiten; OPS 8-810.h8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ZE7007 Gabe von C1-Esteraseinhibitor, parenteral, 4.000 Einheiten bis unter 5.000 Einheiten; OPS 8-810.h9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ZE7008 Gabe von C1-Esteraseinhibitor, parenteral, 5.000 Einheiten bis unter 6.000 Einheiten; OPS 8-810.ha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ZE7009 Gabe von C1-Esteraseinhibitor, parenteral, 6.000 Einheiten bis unter 7.000 Einheiten; OPS 8-810.hb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ZE7010 Gabe von C1-Esteraseinhibitor, parenteral, 7.000 Einheiten bis unter 9.000 Einheiten; OPS 8-810.hc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ZE7011 Gabe von C1-Esteraseinhibitor, parenteral, 9.000 Einheiten bis unter 11.000 Einheiten; OPS 8-810.hd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ZE7012 Gabe von C1-Esteraseinhibitor, parenteral, 11.000 Einheiten und mehr; OPS 8-810.he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76ZE7101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ZE7101 Gabe von Pegfilgrastim, parenteral, 1 mg bis unter 3 mg; OPS 6-002.70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76ZE7102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ZE7102 Gabe von Pegfilgrastim, parenteral, 3 mg bis unter 6 mg; OPS 6-002.71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76ZE7103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ZE7103 Gabe von Pegfilgrastim, parenteral, 6 mg bis unter 12 mg; OPS 6-002.72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76ZE7104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ZE7104 Gabe von Pegfilgrastim, parenteral, 12 mg bis unter 18 mg; OPS 6-002.73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76ZE7105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ZE7105 Gabe von Pegfilgrastim, parenteral, 18 mg bis unter 24 mg; OPS 6-002.74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76ZE7106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ZE7106 Gabe von Pegfilgrastim, parenteral, 24 mg bis unter 30 mg; OPS 6-002.75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76ZE7107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ZE7107 Gabe von Pegfilgrastim, parenteral, 30 mg und mehr; OPS 6-002.76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76ZE7201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ZE7201 Gabe von Pegyliertem liposomalen Doxorubicin, parenteral, 10 mg bis unter 20 mg; OPS 6-002.80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76ZE7202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ZE7202 Gabe von Pegyliertem liposomalen Doxorubicin, parenteral, 20 mg bis unter 30 mg; OPS 6-002.81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76ZE7203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ZE7203 Gabe von Pegyliertem liposomalen Doxorubicin, parenteral, 30 mg bis unter 40 mg; OPS 6-002.82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76ZE7204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ZE7204 Gabe von Pegyliertem liposomalen Doxorubicin, parenteral, 40 mg bis unter 50 mg; OPS 6-002.83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76ZE7205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ZE7205 Gabe von Pegyliertem liposomalen Doxorubicin, parenteral, 50 mg bis unter 60 mg; OPS 6-002.84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76ZE7206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ZE7206 Gabe von Pegyliertem liposomalen Doxorubicin, parenteral, 60 mg bis unter 70 mg; OPS 6-002.85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76ZE7207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ZE7207 Gabe von Pegyliertem liposomalen Doxorubicin, parenteral, 70 mg bis unter 80 mg; OPS 6-002.86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76ZE7208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ZE7208 Gabe von Pegyliertem liposomalen Doxorubicin, parenteral, 80 mg bis unter 90 mg; OPS 6-002.87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76ZE7209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ZE7209 Gabe von Pegyliertem liposomalen Doxorubicin, parenteral, 90 mg bis unter 100 mg; OPS 6-002.88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76ZE7210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ZE7210 Gabe von Pegyliertem liposomalen Doxorubicin, parenteral, 100 mg bis unter 110 mg; OPS 6-002.89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76ZE7211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ZE7211 Gabe von Pegyliertem liposomalen Doxorubicin, parenteral, 110 mg bis unter 120 mg; OPS 6-002.8a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76ZE7212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ZE7212 Gabe von Pegyliertem liposomalen Doxorubicin, parenteral, 120 mg bis unter 140 mg; OPS 6-002.8b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76ZE7213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ZE7213 Gabe von Pegyliertem liposomalen Doxorubicin, parenteral, 140 mg bis unter 160 mg; OPS 6-002.8c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76ZE7214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ZE7214 Gabe von Pegyliertem liposomalen Doxorubicin, parenteral, 160 mg bis unter 180 mg; OPS 6-002.8d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76ZE7215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ZE7215 Gabe von Pegyliertem liposomalen Doxorubicin, parenteral, 180 mg bis unter 200 mg; OPS 6-002.8e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76ZE7216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ZE7216 Gabe von Pegyliertem liposomalen Doxorubicin, parenteral, 200 mg bis unter 220 mg; OPS 6-002.8f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76ZE7217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ZE7217 Gabe von Pegyliertem liposomalen Doxorubicin, parenteral, 220 mg bis unter 240 mg; OPS 6-002.8g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76ZE7218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ZE7218 Gabe von Pegyliertem liposomalen Doxorubicin, parenteral, 240 mg und mehr; OPS 6-002.8h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76ZE7301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ZE7301 Gabe von Rekombinantem aktivierten Protein C, parenteral, 20 mg bis unter 40 mg; OPS 8-810.k3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76ZE7302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ZE7302 Gabe von Rekombinantem aktivierten Protein C, parenteral, 40 mg bis unter 60 mg; OPS 8-810.k4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76ZE7303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ZE7303 Gabe von Rekombinantem aktivierten Protein C, parenteral, 60 mg bis unter 80 mg; OPS 8-810.k5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76ZE7304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ZE7304 Gabe von Rekombinantem aktivierten Protein C, parenteral, 80 mg bis unter 100 mg; OPS 8-810.k6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76ZE7305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ZE7305 Gabe von Rekombinantem aktivierten Protein C, parenteral, 100 mg bis unter 120 mg; OPS 8-810.k7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76ZE7306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ZE7306 Gabe von Rekombinantem aktivierten Protein C, parenteral, 120 mg bis unter 140 mg; OPS 8-810.k8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76ZE7307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ZE7307 Gabe von Rekombinantem aktivierten Protein C, parenteral, 140 mg bis unter 160 mg; OPS 8-810.k9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76ZE7308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ZE7308 Gabe von Rekombinantem aktivierten Protein C, parenteral, 160 mg bis unter 180 mg; OPS 8-810.ka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76ZE7309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ZE7309 Gabe von Rekombinantem aktivierten Protein C, parenteral, 180 mg bis unter 200 mg; OPS 8-810.kb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76ZE7310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ZE7310 Gabe von Rekombinantem aktivierten Protein C, parenteral, 200 mg bis unter 220 mg; OPS 8-810.kc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76ZE7311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ZE7311 Gabe von Rekombinantem aktivierten Protein C, parenteral, 220 mg bis unter 240 mg; OPS 8-810.kd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76ZE7312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ZE7312 Gabe von Rekombinantem aktivierten Protein C, parenteral, 240 mg bis unter 260 mg; OPS 8-810.ke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76ZE7313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ZE7313 Gabe von Rekombinantem aktivierten Protein C, parenteral, 260 mg bis unter 280 mg; OPS 8-810.kf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76ZE7314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ZE7314 Gabe von Rekombinantem aktivierten Protein C, parenteral, 280 mg und mehr; OPS 8-810.kg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76ZE7401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ZE7401 Gabe von Bevacizumab, parenteral, 150 mg bis unter 250 mg; OPS 6-002.90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76ZE7402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ZE7402 Gabe von Bevacizumab, parenteral, 250 mg bis unter 350 mg; OPS 6-002.91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76ZE7403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ZE7403 Gabe von Bevacizumab, parenteral, 350 mg bis unter 450 mg; OPS 6-002.92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76ZE7404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ZE7404 Gabe von Bevacizumab, parenteral, 450 mg bis unter 550 mg; OPS 6-002.93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76ZE7405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ZE7405 Gabe von Bevacizumab, parenteral, 550 mg bis unter 650 mg; OPS 6-002.94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76ZE7406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ZE7406 Gabe von Bevacizumab, parenteral, 650 mg bis unter 750 mg; OPS 6-002.95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76ZE7407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ZE7407 Gabe von Bevacizumab, parenteral, 750 mg bis unter 850 mg; OPS 6-002.96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76ZE7408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ZE7408 Gabe von Bevacizumab, parenteral, 850 mg bis unter 950 mg; OPS 6-002.97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76ZE7409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ZE7409 Gabe von Bevacizumab, parenteral, 950 mg bis unter 1.150 mg; OPS 6-002.98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76ZE7410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ZE7410 Gabe von Bevacizumab, parenteral, 1.150 mg bis unter 1.350 mg; OPS 6-002.99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76ZE7411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ZE7411 Gabe von Bevacizumab, parenteral, 1.350 mg bis unter 1.550 mg; OPS 6-002.9a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76ZE7412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ZE7412 Gabe von Bevacizumab, parenteral, 1.550 mg bis unter 1.750 mg; OPS 6-002.9b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76ZE7413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ZE7413 Gabe von Bevacizumab, parenteral, 1.750 mg bis unter 1.950 mg; OPS 6-002.9c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76ZE7414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ZE7414 Gabe von Bevacizumab, parenteral, 1.950 mg bis unter 2.350 mg; OPS 6-002.9d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76ZE7415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ZE7415 Gabe von Bevacizumab, parenteral, 2.350 mg bis unter 2.750 mg; OPS 6-002.9e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76ZE7416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ZE7416 Gabe von Bevacizumab, parenteral, 2.750 mg und mehr; OPS 6-002.9f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76ZE7501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ZE7501 Gabe von Liposomalem Cytarabin, intrathekal, 25 mg bis unter 50 mg; OPS 6-002.a0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76ZE7502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ZE7502 Gabe von Liposomalem Cytarabin, intrathekal, 50 mg bis unter 100 mg; OPS 6-002.a1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76ZE7503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ZE7503 Gabe von Liposomalem Cytarabin, intrathekal, 100 mg bis unter 150 mg; OPS 6-002.a2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76ZE7504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ZE7504 Gabe von Liposomalem Cytarabin, intrathekal, 150 mg bis unter 200 mg; OPS 6-002.a3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76ZE7505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ZE7505 Gabe von Liposomalem Cytarabin, intrathekal, 200 mg und mehr; OPS 6-002.a4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76ZE7601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ZE7601 Gabe von Etanercept, parenteral, 25 mg bis unter 50 mg; OPS 6-002.b0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76ZE7602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ZE7602 Gabe von Etanercept, parenteral, 50 mg bis unter 75 mg; OPS 6-002.b1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76ZE7603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ZE7603 Gabe von Etanercept, parenteral, 75 mg bis unter 100 mg; OPS 6-002.b2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76ZE7604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ZE7604 Gabe von Etanercept, parenteral, 100 mg bis unter 125 mg; OPS 6-002.b3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76ZE7605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ZE7605 Gabe von Etanercept, parenteral, 125 mg bis unter 150 mg; OPS 6-002.b4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76ZE7606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ZE7606 Gabe von Etanercept, parenteral, 150 mg bis unter 200 mg; OPS 6-002.b5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76ZE7607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ZE7607 Gabe von Etanercept, parenteral, 200 mg bis unter 250 mg; OPS 6-002.b6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76ZE7608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ZE7608 Gabe von Etanercept, parenteral, 250 mg bis unter 300 mg; OPS 6-002.b7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76ZE7609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ZE7609 Gabe von Etanercept, parenteral, 300 mg und mehr; OPS 6-002.b8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76ZE7801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ZE7801 Gabe von Temozolomid, oral, 200 mg bis unter 350 mg; OPS 6-002.e0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76ZE7802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ZE7802 Gabe von Temozolomid, oral, 350 mg bis unter 500 mg; OPS 6-002.e1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76ZE7803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ZE7803 Gabe von Temozolomid, oral, 500 mg bis unter 750 mg; OPS 6-002.e2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76ZE7804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ZE7804 Gabe von Temozolomid, oral, 750 mg bis unter 1.000 mg; OPS 6-002.e3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76ZE7805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ZE7805 Gabe von Temozolomid, oral, 1.000 mg bis unter 1.250 mg; OPS 6-002.e4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76ZE7806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ZE7806 Gabe von Temozolomid, oral, 1.250 mg bis unter 1.500 mg; OPS 6-002.e5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76ZE7807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ZE7807 Gabe von Temozolomid, oral, 1.500 mg bis unter 1.750 mg; OPS 6-002.e6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76ZE7808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ZE7808 Gabe von Temozolomid, oral, 1.750 mg bis unter 2.000 mg; OPS 6-002.e7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76ZE7809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ZE7809 Gabe von Temozolomid, oral, 2.000 mg bis unter 2.250 mg; OPS 6-002.e8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76ZE7810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ZE7810 Gabe von Temozolomid, oral, 2.250 mg bis unter 2.500 mg; OPS 6-002.e9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76ZE7811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ZE7811 Gabe von Temozolomid, oral, 2.500 mg bis unter 2.750 mg; OPS 6-002.ea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76ZE7812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ZE7812 Gabe von Temozolomid, oral, 2.750 mg bis unter 3.000 mg; OPS 6-002.eb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76ZE7813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ZE7813 Gabe von Temozolomid, oral, 3.000 mg bis unter 3.500 mg; OPS 6-002.ec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76ZE7814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ZE7814 Gabe von Temozolomid, oral, 3.500 mg bis unter 4.000 mg; OPS 6-002.ed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76ZE7815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ZE7815 Gabe von Temozolomid, oral, 4.000 mg bis unter 4.500 mg; OPS 6-002.ee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76ZE7816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ZE7816 Gabe von Temozolomid, oral, 4.500 mg bis unter 5.000 mg; OPS 6-002.ef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76ZE7817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ZE7817 Gabe von Temozolomid, oral, 5.000 mg bis unter 5.500 mg; OPS 6-002.eg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76ZE7818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ZE7818 Gabe von Temozolomid, oral, 5.500 mg bis unter 6.000 mg; OPS 6-002.eh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76ZE7819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ZE7819 Gabe von Temozolomid, oral, 6.000 mg bis unter 7.000 mg; OPS 6-002.ej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76ZE7820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ZE7820 Gabe von Temozolomid, oral, 7.000 mg und mehr; OPS 6-002.ek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76ZE7901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ZE7901 Gabe von Busulfan, parenteral, 25 mg bis unter 50 mg; OPS 6-002.d0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76ZE7902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ZE7902 Gabe von Busulfan, parenteral, 50 mg bis unter 75 mg; OPS 6-002.d1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76ZE7903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ZE7903 Gabe von Busulfan, parenteral, 75 mg bis unter 100 mg; OPS 6-002.d2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76ZE7904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ZE7904 Gabe von Busulfan, parenteral, 100 mg bis unter 150 mg; OPS 6-002.d3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76ZE7905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ZE7905 Gabe von Busulfan, parenteral, 150 mg bis unter 200 mg; OPS 6-002.d4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76ZE7906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ZE7906 Gabe von Busulfan, parenteral, 200 mg bis unter 250 mg; OPS 6-002.d5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76ZE7907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ZE7907 Gabe von Busulfan, parenteral, 250 mg bis unter 300 mg; OPS 6-002.d6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76ZE7908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ZE7908 Gabe von Busulfan, parenteral, 300 mg bis unter 350 mg; OPS 6-002.d7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76ZE7909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ZE7909 Gabe von Busulfan, parenteral, 350 mg bis unter 400 mg; OPS 6-002.d8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76ZE7910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ZE7910 Gabe von Busulfan, parenteral, 400 mg bis unter 450 mg; OPS 6-002.d9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76ZE7911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ZE7911 Gabe von Busulfan, parenteral, 450 mg bis unter 500 mg; OPS 6-002.da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76ZE7912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ZE7912 Gabe von Busulfan, parenteral, 500 mg bis unter 600 mg; OPS 6-002.db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76ZE7913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ZE7913 Gabe von Busulfan, parenteral, 600 mg bis unter 700 mg; OPS 6-002.dc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76ZE7914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ZE7914 Gabe von Busulfan, parenteral, 700 mg bis unter 800 mg; OPS 6-002.dd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76ZE7915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ZE7915 Gabe von Busulfan, parenteral, 800 mg bis unter 900 mg; OPS 6-002.de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76ZE7916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ZE7916 Gabe von Busulfan, parenteral, 900 mg bis unter 1.000 mg; OPS 6-002.df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76ZE7917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ZE7917 Gabe von Busulfan, parenteral, 1.000 mg und mehr; OPS 6-002.dg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ZE8001 Gabe von Docetaxel, parenteral, 50 mg bis unter 80 mg; OPS 6-002.h0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ZE8002 Gabe von Docetaxel, parenteral, 80 mg bis unter 120 mg; OPS 6-002.h1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ZE8003 Gabe von Docetaxel, parenteral, 120 mg bis unter 160 mg; OPS 6-002.h2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ZE8004 Gabe von Docetaxel, parenteral, 160 mg bis unter 200 mg; OPS 6-002.h3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ZE8005 Gabe von Docetaxel, parenteral, 200 mg bis unter 240 mg; OPS 6-002.h4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ZE8006 Gabe von Docetaxel, parenteral, 240 mg bis unter 280 mg; OPS 6-002.h5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ZE8007 Gabe von Docetaxel, parenteral, 280 mg bis unter 320 mg; OPS 6-002.h6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ZE8008 Gabe von Docetaxel, parenteral, 320 mg bis unter 360 mg; OPS 6-002.h7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ZE8009 Gabe von Docetaxel, parenteral, 360 mg bis unter 400 mg; OPS 6-002.h8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ZE8010 Gabe von Docetaxel, parenteral, 400 mg bis unter 440 mg; OPS 6-002.h9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ZE8011 Gabe von Docetaxel, parenteral, 440 mg bis unter 480 mg; OPS 6-002.ha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ZE8012 Gabe von Docetaxel, parenteral, 480 mg und mehr; OPS 6-002.hb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76ZE8201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ZE8201 Gabe von Rituximab, parenteral, 150 mg bis unter 250 mg; OPS 6-001.60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76ZE8202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ZE8202 Gabe von Rituximab, parenteral, 250 mg bis unter 350 mg; OPS 6-001.61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76ZE8203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ZE8203 Gabe von Rituximab, parenteral, 350 mg bis unter 450 mg; OPS 6-001.62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76ZE8204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ZE8204 Gabe von Rituximab, parenteral, 450 mg bis unter 550 mg; OPS 6-001.63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76ZE8205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ZE8205 Gabe von Rituximab, parenteral, 550 mg bis unter 650 mg; OPS 6-001.64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76ZE8206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ZE8206 Gabe von Rituximab, parenteral, 650 mg bis unter 750 mg; OPS 6-001.65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76ZE8207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ZE8207 Gabe von Rituximab, parenteral, 750 mg bis unter 850 mg; OPS 6-001.66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76ZE8208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ZE8208 Gabe von Rituximab, parenteral, 850 mg bis unter 950 mg; OPS 6-001.67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76ZE8209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ZE8209 Gabe von Rituximab, parenteral, 950 mg bis unter 1.050 mg; OPS 6-001.68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76ZE8210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ZE8210 Gabe von Rituximab, parenteral, 1.050 mg bis unter 1.250 mg; OPS 6-001.69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76ZE8211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ZE8211 Gabe von Rituximab, parenteral, 1.250 mg bis unter 1.450 mg; OPS 6-001.6a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76ZE8212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ZE8212 Gabe von Rituximab, parenteral, 1.450 mg bis unter 1.650 mg; OPS 6-001.6b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76ZE8213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ZE8213 Gabe von Rituximab, parenteral, 1.650 mg bis unter 1.850 mg; OPS 6-001.6c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76ZE8214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ZE8214 Gabe von Rituximab, parenteral, 1.850 mg bis unter 2.050 mg; OPS 6-001.6d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76ZE8215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ZE8215 Gabe von Rituximab, parenteral, 2.050 mg bis unter 2.450 mg; OPS 6-001.6e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76ZE8216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ZE8216 Gabe von Rituximab, parenteral, 2.450 mg bis unter 2.850 mg; OPS 6-001.6f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76ZE8217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ZE8217 Gabe von Rituximab, parenteral, 2.850 mg bis unter 3.250 mg; OPS 6-001.6g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76ZE8218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ZE8218 Gabe von Rituximab, parenteral, 3.250 mg bis unter 3.650 mg; OPS 6-001.6h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76ZE8219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ZE8219 Gabe von Rituximab, parenteral, 3.650 mg und mehr; OPS 6-001.6j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76ZE8401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ZE8401 Gabe von Apherese-Thrombozytenkonzentraten, 1 Apherese-Thrombozytenkonzentrat; OPS 8-800.9v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76ZE8402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ZE8402 Gabe von Apherese-Thrombozytenkonzentraten, 2 Apherese-Thrombozytenkonzentrate; OPS 8-800.90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76ZE8403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ZE8403 Gabe von Apherese-Thrombozytenkonzentraten, 3 Apherese-Thrombozytenkonzentrate; OPS 8-800.91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76ZE8404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ZE8404 Gabe von Apherese-Thrombozytenkonzentraten, 4 Apherese-Thrombozytenkonzentrate; OPS 8-800.92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76ZE8405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ZE8405 Gabe von Apherese-Thrombozytenkonzentraten, 5 Apherese-Thrombozytenkonzentrate; OPS 8-800.93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76ZE8406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ZE8406 Gabe von Apherese-Thrombozytenkonzentraten, 6 bis unter 8 Apherese-Thrombozytenkonzentrate; OPS 8-800.94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76ZE8407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ZE8407 Gabe von Apherese-Thrombozytenkonzentraten, 8 bis unter 10 Apherese-Thrombozytenkonzentrate; OPS 8-800.95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76ZE8408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ZE8408 Gabe von Apherese-Thrombozytenkonzentraten, 10 bis unter 12 Apherese-Thrombozytenkonzentrate; OPS 8-800.96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76ZE8409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ZE8409 Gabe von Apherese-Thrombozytenkonzentraten, 12 bis unter 14 Apherese-Thrombozytenkonzentrate; OPS 8-800.97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76ZE8410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ZE8410 Gabe von Apherese-Thrombozytenkonzentraten, 14 bis unter 16 Apherese-Thrombozytenkonzentrate; OPS 8-800.98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76ZE8411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ZE8411 Gabe von Apherese-Thrombozytenkonzentraten, 16 bis unter 18 Apherese-Thrombozytenkonzentrate; OPS 8-800.99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76ZE8412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ZE8412 Gabe von Apherese-Thrombozytenkonzentraten, 18 bis unter 20 Apherese-Thrombozytenkonzentrate; OPS 8-800.9a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76ZE8413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ZE8413 Gabe von Apherese-Thrombozytenkonzentraten, 20 bis unter 24 Apherese-Thrombozytenkonzentrate; OPS 8-800.9b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76ZE8414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ZE8414 Gabe von Apherese-Thrombozytenkonzentraten, 24 bis unter 28 Apherese-Thrombozytenkonzentrate; OPS 8-800.9c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76ZE8415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ZE8415 Gabe von Apherese-Thrombozytenkonzentraten, 28 bis unter 32 Apherese-Thrombozytenkonzentrate; OPS 8-800.9d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76ZE8416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ZE8416 Gabe von Apherese-Thrombozytenkonzentraten, 32 bis unter 36 Apherese-Thrombozytenkonzentrate; OPS 8-800.9e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76ZE8417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ZE8417 Gabe von Apherese-Thrombozytenkonzentraten, 36 bis unter 40 Apherese-Thrombozytenkonzentrate; OPS 8-800.9f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76ZE8418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ZE8418 Gabe von Apherese-Thrombozytenkonzentraten, 40 bis unter 46 Apherese-Thrombozytenkonzentrate; OPS 8-800.9g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76ZE8419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ZE8419 Gabe von Apherese-Thrombozytenkonzentraten, 46 bis unter 52 Apherese-Thrombozytenkonzentrate; OPS 8-800.9h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76ZE8420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ZE8420 Gabe von Apherese-Thrombozytenkonzentraten, 52 bis unter 58 Apherese-Thrombozytenkonzentrate; OPS 8-800.9j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76ZE8421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ZE8421 Gabe von Apherese-Thrombozytenkonzentraten, 58 bis unter 64 Apherese-Thrombozytenkonzentrate; OPS 8-800.9k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76ZE8422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ZE8422 Gabe von Apherese-Thrombozytenkonzentraten, 64 bis unter 70 Apherese-Thrombozytenkonzentrate; OPS 8-800.9m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76ZE8423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ZE8423 Gabe von Apherese-Thrombozytenkonzentraten, 70 bis unter 78 Apherese-Thrombozytenkonzentrate; OPS 8-800.9n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76ZE8424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ZE8424 Gabe von Apherese-Thrombozytenkonzentraten, 78 bis unter 86 Apherese-Thrombozytenkonzentrate; OPS 8-800.9p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76ZE8425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ZE8425 Gabe von Apherese-Thrombozytenkonzentraten, 86 bis unter 94 Apherese-Thrombozytenkonzentrate; OPS 8-800.9q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76ZE8426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ZE8426 Gabe von Apherese-Thrombozytenkonzentraten, 94 bis unter 102 Apherese-Thrombozytenkonzentrate; OPS 8-800.9r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76ZE8427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ZE8427 Gabe von Apherese-Thrombozytenkonzentraten, 102 bis unter 110 Apherese-Thrombozytenkonzentrate; OPS 8-800.9s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76ZE8428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ZE8428 Gabe von Apherese-Thrombozytenkonzentraten, 110 bis unter 118 Apherese-Thrombozytenkonzentrate; OPS 8-800.9t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76ZE8429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ZE8429 Gabe von Apherese-Thrombozytenkonzentraten, 118 Apherese-Thrombozytenkonzentrate und mehr; OPS 8-800.9u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76ZE8600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ZE86 Neurostimulatoren zur Hirnstimulation, Einkanalsystem; OPS 5-028.90 oder 5-028.a0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76ZE8700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ZE87 Neurostimulatoren zur Rückenmarkstimulation oder zur Stimulation des peripheren Nerven-systems, Einkanalsystem; OPS 5-039.e0 oder 5-039.f0 oder 5-059.c0 oder 5-059.d0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76ZE9000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ZE90 Adjustierbare Harnkontinenztherapie; OPS 5-596.70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76ZE9201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ZE9201 Gabe von Imatinib, oral, 800 mg bis unter 1.200 mg; OPS 6-001.g0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76ZE9202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ZE9202 Gabe von Imatinib, oral, 1.200 mg bis unter 2.000 mg; OPS 6-001.g1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76ZE9203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ZE9203 Gabe von Imatinib, oral, 2.000 mg bis unter 2.800 mg; OPS 6-001.g2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76ZE9204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ZE9204 Gabe von Imatinib, oral, 2.800 mg bis unter 4.000 mg; OPS 6-001.g3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76ZE9205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ZE9205 Gabe von Imatinib, oral, 4.000 mg bis unter 5.200 mg; OPS 6-001.g4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76ZE9206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ZE9206 Gabe von Imatinib, oral, 5.200 mg bis unter 6.400 mg; OPS 6-001.g5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76ZE9207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ZE9207 Gabe von Imatinib, oral, 6.400 mg bis unter 7.600 mg; OPS 6-001.g6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76ZE9208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ZE9208 Gabe von Imatinib, oral, 7.600 mg bis unter 8.800 mg; OPS 6-001.g7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76ZE9209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ZE9209 Gabe von Imatinib, oral, 8.800 mg bis unter 11.200 mg; OPS 6-001.g8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76ZE9210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ZE9210 Gabe von Imatinib, oral, 11.200 mg bis unter 13.600 mg; OPS 6-001.g9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76ZE9211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ZE9211 Gabe von Imatinib, oral, 13.600 mg bis unter 16.000 mg; OPS 6-001.ga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76ZE9212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ZE9212 Gabe von Imatinib, oral, 16.000 mg bis unter 18.400 mg; OPS 6-001.gb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76ZE9213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ZE9213 Gabe von Imatinib, oral, 18.400 mg bis unter 20.800 mg; OPS 6-001.gd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76ZE9214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ZE9214 Gabe von Imatinib, oral, 20.800 mg bis unter 23.200 mg; OPS 6-001.ge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76ZE9215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ZE9215 Gabe von Imatinib, oral, 23.200 mg bis unter 25.600 mg; OPS 6-001.gf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76ZE9216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ZE9216 Gabe von Imatinib, oral, 25.600 mg bis unter 30.400 mg; OPS 6-001.gg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76ZE9217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ZE9217 Gabe von Imatinib, oral, 30.400 mg bis unter 35.200 mg; OPS 6-001.gh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76ZE9218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ZE9218 Gabe von Imatinib, oral, 35.200 mg und mehr; OPS 6-001.gj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76ZE9301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ZE9301 Gabe von Human-Immunglobulin, polyvalent, parenteral, 2,5 g bis unter 5 g; OPS 8-810.w0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76ZE9302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ZE9302 Gabe von Human-Immunglobulin, polyvalent, parenteral, 5 g bis unter 10 g; OPS 8-810.w1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76ZE9303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ZE9303 Gabe von Human-Immunglobulin, polyvalent, parenteral, 10 g bis unter 15 g; OPS 8-810.w2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76ZE9304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ZE9304 Gabe von Human-Immunglobulin, polyvalent, parenteral, 15 g bis unter 25 g; OPS 8-810.w3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76ZE9305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ZE9305 Gabe von Human-Immunglobulin, polyvalent, parenteral, 25 g bis unter 35 g; OPS 8-810.w4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76ZE9306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ZE9306 Gabe von Human-Immunglobulin, polyvalent, parenteral, 35 g bis unter 45 g; OPS 8-810.w5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76ZE9307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ZE9307 Gabe von Human-Immunglobulin, polyvalent, parenteral, 45 g bis unter 55 g; OPS 8-810.w6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76ZE9308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ZE9308 Gabe von Human-Immunglobulin, polyvalent, parenteral, 55 g bis unter 65 g; OPS 8-810.w7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76ZE9309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ZE9309 Gabe von Human-Immunglobulin, polyvalent, parenteral, 65 g bis unter 75 g; OPS 8-810.w8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76ZE9310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ZE9310 Gabe von Human-Immunglobulin, polyvalent, parenteral, 75 g bis unter 85 g; OPS 8-810.w9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76ZE9311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ZE9311 Gabe von Human-Immunglobulin, polyvalent, parenteral, 85 g bis unter 105 g; OPS 8-810.wa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76ZE9312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ZE9312 Gabe von Human-Immunglobulin, polyvalent, parenteral, 105 g bis unter 125 g; OPS 8-810.wb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76ZE9313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ZE9313 Gabe von Human-Immunglobulin, polyvalent, parenteral, 125 g bis unter 145 g; OPS 8-810.wc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76ZE9314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ZE9314 Gabe von Human-Immunglobulin, polyvalent, parenteral, 145 g bis unter 165 g; OPS 8-810.wd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76ZE9315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ZE9315 Gabe von Human-Immunglobulin, polyvalent, parenteral, 165 g bis unter 185 g; OPS 8-810.we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76ZE9316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ZE9316 Gabe von Human-Immunglobulin, polyvalent, parenteral, 185 g bis unter 205 g; OPS 8-810.wf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76ZE9317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ZE9317 Gabe von Human-Immunglobulin, polyvalent, parenteral, 205 g bis unter 225 g; OPS 8-810.wg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76ZE9318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ZE9318 Gabe von Human-Immunglobulin, polyvalent, parenteral, 225 g bis unter 245 g; OPS 8-810.wh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76ZE9319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ZE9319 Gabe von Human-Immunglobulin, polyvalent, parenteral, 245 g bis unter 285 g; OPS 8-810.wj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76ZE9320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ZE9320 Gabe von Human-Immunglobulin, polyvalent, parenteral, 285 g bis unter 325 g; OPS 8-810.wk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76ZE9321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ZE9321 Gabe von Human-Immunglobulin, polyvalent, parenteral, 325 g bis unter 365 g; OPS 8-810.wm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76ZE9322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ZE9322 Gabe von Human-Immunglobulin, polyvalent, parenteral, 365 g bis unter 445 g; OPS 8-810.wn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76ZE9323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ZE9323 Gabe von Human-Immunglobulin, polyvalent, parenteral, 445 g bis unter 525 g; OPS 8-810.wp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76ZE9324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ZE9324 Gabe von Human-Immunglobulin, polyvalent, parenteral, 525 g bis unter 605 g; OPS 8-810.wq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76ZE9325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ZE9325 Gabe von Human-Immunglobulin, polyvalent, parenteral, 605 g bis unter 685 g; OPS 8-810.wr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76ZE9326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ZE9326 Gabe von Human-Immunglobulin, polyvalent, parenteral, 685 g bis unter 765 g; OPS 8-810.ws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76ZE9327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ZE9327 Gabe von Human-Immunglobulin, polyvalent, parenteral, 765 g bis unter 845 g; OPS 8-810.wt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76ZE9328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ZE9328 Gabe von Human-Immunglobulin, polyvalent, parenteral, 845 g und mehr; OPS 8-810.wu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76ZE9401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ZE9401 Gabe von Thrombozytenkonzentraten, 2 Thrombozytenkonzentrate; OPS 8-800.b1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76ZE9402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ZE9402 Gabe von Thrombozytenkonzentraten, 3 Thrombozytenkonzentrate; OPS 8-800.b2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76ZE9403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ZE9403 Gabe von Thrombozytenkonzentraten, 4 bis unter 6 Thrombozytenkonzentrate; OPS 8-800.b3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76ZE9404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ZE9404 Gabe von Thrombozytenkonzentraten, 6 bis unter 8 Thrombozytenkonzentrate; OPS 8-800.b4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76ZE9405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ZE9405 Gabe von Thrombozytenkonzentraten, 8 bis unter 10 Thrombozytenkonzentrate; OPS 8-800.b5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76ZE9406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ZE9406 Gabe von Thrombozytenkonzentraten, 10 bis unter 12 Thrombozytenkonzentrate; OPS 8-800.b6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76ZE9407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ZE9407 Gabe von Thrombozytenkonzentraten, 12 bis unter 14 Thrombozytenkonzentrate; OPS 8-800.b7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76ZE9408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ZE9408 Gabe von Thrombozytenkonzentraten, 14 bis unter 16 Thrombozytenkonzentrate; OPS 8-800.b8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76ZE9409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ZE9409 Gabe von Thrombozytenkonzentraten, 16 bis unter 18 Thrombozytenkonzentrate; OPS 8-800.b9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76ZE9410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ZE9410 Gabe von Thrombozytenkonzentraten, 18 bis unter 20 Thrombozytenkonzentrate; OPS 8-800.ba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76ZE9411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ZE9411 Gabe von Thrombozytenkonzentraten, 20 bis unter 22 Thrombozytenkonzentrate; OPS 8-800.bb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76ZE9412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ZE9412 Gabe von Thrombozytenkonzentraten, 22 bis unter 24 Thrombozytenkonzentrate; OPS 8-800.bc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76ZE9413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ZE9413 Gabe von Thrombozytenkonzentraten, 24 bis unter 28 Thrombozytenkonzentrate; OPS 8-800.bd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76ZE9414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ZE9414 Gabe von Thrombozytenkonzentraten, 28 bis unter 32 Thrombozytenkonzentrate; OPS 8-800.be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76ZE9415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ZE9415 Gabe von Thrombozytenkonzentraten, 32 bis unter 36 Thrombozytenkonzentrate; OPS 8-800.bf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76ZE9416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ZE9416 Gabe von Thrombozytenkonzentraten, 36 bis unter 40 Thrombozytenkonzentrate; OPS 8-800.bg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76ZE9417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ZE9417 Gabe von Thrombozytenkonzentraten, 40 bis unter 44 Thrombozytenkonzentrate; OPS 8-800.bh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76ZE9418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ZE9418 Gabe von Thrombozytenkonzentraten, 44 bis unter 48 Thrombozytenkonzentrate; OPS 8-800.bj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76ZE9419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ZE9419 Gabe von Thrombozytenkonzentraten, 48 bis unter 56 Thrombozytenkonzentrate; OPS 8-800.bk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76ZE9420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ZE9420 Gabe von Thrombozytenkonzentraten, 56 bis unter 64 Thrombozytenkonzentrate; OPS 8-800.bm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76ZE9421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ZE9421 Gabe von Thrombozytenkonzentraten, 64 bis unter 72 Thrombozytenkonzentrate; OPS 8-800.bn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76ZE9423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ZE9423 Gabe von Thrombozytenkonzentraten, 72 bis unter 80 Thrombozytenkonzentrate; OPS 8-800.bp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76ZE9424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ZE9424 Gabe von Thrombozytenkonzentraten, 80 bis unter 88 Thrombozytenkonzentrate; OPS 8-800.bq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76ZE9425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ZE9425 Gabe von Thrombozytenkonzentraten, 88 bis unter 96 Thrombozytenkonzentrate; OPS 8-800.br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76ZE9426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ZE9426 Gabe von Thrombozytenkonzentraten, 96 bis unter 104 Thrombozytenkonzentrate; OPS 8-800.bs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76ZE9427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ZE9427 Gabe von Thrombozytenkonzentraten, 104 bis unter 112 Thrombozytenkonzentrate; OPS 8-800.bt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76ZE9428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ZE9428 Gabe von Thrombozytenkonzentraten, 112 bis unter 120 Thrombozytenkonzentrate; OPS 8-800.bu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76ZE9429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ZE9429 Gabe von Thrombozytenkonzentraten, 120 bis unter 128 Thrombozytenkonzentrate; OPS 8-800.bv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76ZE9430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ZE9430 Gabe von Thrombozytenkonzentraten, 128 Thrombozytenkonzentrate und mehr; OPS 8-800.bw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76ZE9501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ZE9501 Gabe von Palifermin, parenteral, 1,25 mg bis unter 2,50 mg; OPS 6-003.20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76ZE9502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ZE9502 Gabe von Palifermin, parenteral, 2,50 mg bis unter 3,75 mg; OPS 6-003.21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76ZE9503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ZE9503 Gabe von Palifermin, parenteral, 3,75 mg bis unter 5,00 mg; OPS 6-003.22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76ZE9504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ZE9504 Gabe von Palifermin, parenteral, 5,00 mg bis unter 10,0 mg; OPS 6-003.23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76ZE9505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ZE9505 Gabe von Palifermin, parenteral, 10,0 mg bis unter 15,0 mg; OPS 6-003.24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76ZE9506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ZE9506 Gabe von Palifermin, parenteral, 15,0 mg bis unter 20,0 mg; OPS 6-003.25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76ZE9507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ZE9507 Gabe von Palifermin, parenteral, 20,0 mg bis unter 25,0 mg; OPS 6-003.26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76ZE9508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ZE9508 Gabe von Palifermin, parenteral, 25,0 mg bis unter 30,0 mg; OPS 6-003.27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76ZE9509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ZE9509 Gabe von Palifermin, parenteral, 30,0 mg bis unter 35,0 mg; OPS 6-003.28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76ZE9510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ZE9510 Gabe von Palifermin, parenteral, 35,0 mg bis unter 40,0 mg; OPS 6-003.29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76ZE9511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ZE9511 Gabe von Palifermin, parenteral, 40,0 mg bis unter 50,0 mg; OPS 6-003.2a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76ZE9512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ZE9512 Gabe von Palifermin, parenteral, 50,0 mg und mehr; OPS 6-003.2b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76ZE9601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ZE9601 Gabe von Carmustin-Implantaten, intrathekal, 4 Implantate bis unter 7 Implantate; OPS 6-003.30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76ZE9602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ZE9602 Gabe von Carmustin-Implantaten, intrathekal, 7 Implantate bis unter 10 Implantate; OPS 6-003.31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76ZE9603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ZE9603 Gabe von Carmustin-Implantaten, intrathekal, 10 Implantate und mehr; OPS 6-003.32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76ZE9701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ZE9701 Gabe von Natalizumab, parenteral, 300 mg bis unter 600 mg; OPS 6-003.f0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76ZE9702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ZE9702 Gabe von Natalizumab, parenteral, 600 mg bis unter 900 mg; OPS 6-003.f1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76ZE9703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ZE9703 Gabe von Natalizumab, parenteral, 900 mg und mehr; OPS 6-003.f2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76ZE9801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ZE9801 Gabe von Palivizumab, parenteral, 15 mg bis unter 30 mg; OPS 6-004.00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76ZE9802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ZE9802 Gabe von Palivizumab, parenteral, 30 mg bis unter 45 mg; OPS 6-004.01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76ZE9803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ZE9803 Gabe von Palivizumab, parenteral, 45 mg bis unter 60 mg; OPS 6-004.02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76ZE9804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ZE9804 Gabe von Palivizumab, parenteral, 60 mg bis unter 75 mg; OPS 6-004.03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76ZE9805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ZE9805 Gabe von Palivizumab, parenteral, 75 mg bis unter 90 mg; OPS 6-004.04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76ZE9806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ZE9806 Gabe von Palivizumab, parenteral, 90 mg bis unter 120 mg; OPS 6-004.05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76ZE9807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ZE9807 Gabe von Palivizumab, parenteral, 120 mg bis unter 150 mg; OPS 6-004.06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76ZE9808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ZE9808 Gabe von Palivizumab, parenteral, 150 mg bis unter 180 mg; OPS 6-004.07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76ZE9809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ZE9809 Gabe von Palivizumab, parenteral, 180 mg bis unter 240 mg; OPS 6-004.08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76ZE9810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ZE9810 Gabe von Palivizumab, parenteral, 240 mg bis unter 300 mg; OPS 6-004.09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76ZE9811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ZE9811 Gabe von Palivizumab, parenteral, 300 mg bis unter 360 mg; OPS 6-004.0a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76ZE9812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ZE9812 Gabe von Palivizumab, parenteral, 360 mg bis unter 420 mg; OPS 6-004.0b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76ZE9813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ZE9813 Gabe von Palivizumab, parenteral, 420 mg bis unter 480 mg; OPS 6-004.0c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76ZE9814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ZE9814 Gabe von Palivizumab, parenteral, 480 mg bis unter 540 mg; OPS 6-004.0d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76ZE9815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ZE9815 Gabe von Palivizumab, parenteral, 540 mg bis unter 600 mg; OPS 6-004.0e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76ZE9816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ZE9816 Gabe von Palivizumab, parenteral, 600 mg und mehr; OPS 6-004.0f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76ZE9900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ZE99 Distraktionsmarknagel, nicht motorisiert; OPS 5-786.j0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ZE10001 Implantation eines endobronchialen Klappensystems, Andere Operationen an Lunge und Bronchien: Implantation oder Wechsel eines endobronchialen Klappensystems, endoskopisch: 1 Ventil; OPS 5-339.50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ZE10002 Implantation eines endobronchialen Klappensystems, Andere Operationen an Lunge und Bronchien: Implantation oder Wechsel eines endobronchialen Klappensystems, endoskopisch: 2 Ventile; OPS 5-339.51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ZE10003 Implantation eines endobronchialen Klappensystems, Andere Operationen an Lunge und Bronchien: Implantation oder Wechsel eines endobronchialen Klappensystems, endoskopisch: 3 Ventile; OPS 5-339.52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ZE10004 Implantation eines endobronchialen Klappensystems, Andere Operationen an Lunge und Bronchien: Implantation oder Wechsel eines endobronchialen Klappensystems, endoskopisch: 4 Ventile; OPS 5-339.53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ZE10005 Implantation eines endobronchialen Klappensystems, Andere Operationen an Lunge und Bronchien: Implantation oder Wechsel eines endobronchialen Klappensystems, endoskopisch: 5 oder mehr Ventile; OPS 5-339.54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76ZEA101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ZE10101 Medikamente-freisetzende Koronarstents, Perkutan-transluminale Gefäßintervention an Herz und Koronargefäßen: Einlegen eines medikamente-freisetzenden Stents: Ein Stent in eine Koronararterie; OPS 8-837.m0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76ZEA102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ZE10102 Medikamente-freisetzende Koronarstents, Perkutan-transluminale Gefäßintervention an Herz und Koronargefäßen: Einlegen eines medikamente-freisetzenden Stents: 2 Stents in eine oder mehrere Koronararterien; OPS 8-837.m1 oder 8-837.m2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76ZEA103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ZE10103 Medikamente-freisetzende Koronarstents, Perkutan-transluminale Gefäßintervention an Herz und Koronargefäßen: Einlegen eines medikamente-freisetzenden Stents: 3 Stents in eine oder mehrere Koronararterien; OPS 8-837.m3 oder 8-837.m4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76ZEA104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ZE10104 Medikamente-freisetzende Koronarstents, Perkutan-transluminale Gefäßintervention an Herz und Koronargefäßen: Einlegen eines medikamente-freisetzenden Stents: 4 Stents in eine oder mehrere Koronararterien; OPS 8-837.m5 oder 8-837.m6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76ZEA105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ZE10105 Medikamente-freisetzende Koronarstents, Perkutan-transluminale Gefäßintervention an Herz und Koronargefäßen: Einlegen eines medikamente-freisetzenden Stents: 5 Stents in eine oder mehrere Koronararterien; OPS 8-837.m7 oder 8-837.m8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76ZEA106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ZE10106 Medikamente-freisetzende Koronarstents, Perkutan-transluminale Gefäßintervention an Herz und Koronargefäßen: Einlegen eines medikamente-freisetzenden Stents: Mindestens 6 Stents in eine oder mehrere Koronararterien; OPS 8-837.m9 oder 8-837.ma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76ZEA200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ZE102 Vagusnervstimulationssysteme; OPS 5-059.c3 oder 5-059.d3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76ZEA501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ZE10501 Selektive Embolisation mit Metallspiralen (Coils) an Kopf, Hals (intra- und extrakraniell) und spinalen Gefäßen oder mit großlumigem Gefäßverschlusskörper, Anzahl der Metallspiralen: 1 Metallspirale; OPS 8-836.m0 oder 8-836.m1 oder 8-836.mf oder 8-83b.34 in Verbindung mit OPS 8-836.n1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76ZEA502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ZE10502 Selektive Embolisation mit Metallspiralen (Coils) an Kopf, Hals (intra- und extrakraniell) und spinalen Gefäßen oder mit großlumigem Gefäßverschlusskörper, Anzahl der Metallspiralen: 2 Metallspiralen; OPS 8-836.m0 oder 8-836.m1 oder 8-836.mf oder 8-83b.34 in Verbindung mit OPS 8-836.n2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76ZEA503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ZE10503 Selektive Embolisation mit Metallspiralen (Coils) an Kopf, Hals (intra- und extrakraniell) und spinalen Gefäßen oder mit großlumigem Gefäßverschlusskörper, Anzahl der Metallspiralen: 3 Metallspiralen; OPS 8-836.m0 oder 8-836.m1 oder 8-836.mf oder 8-83b.34 in Verbindung mit OPS 8-836.n3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76ZEA504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ZE10504 Selektive Embolisation mit Metallspiralen (Coils) an Kopf, Hals (intra- und extrakraniell) und spinalen Gefäßen oder mit großlumigem Gefäßverschlusskörper, Anzahl der Metallspiralen: 4 Metallspiralen; OPS 8-836.m0 oder 8-836.m1 oder 8-836.mf oder 8-83b.34 in Verbindung mit OPS 8-836.n4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76ZEA505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ZE10505 Selektive Embolisation mit Metallspiralen (Coils) an Kopf, Hals (intra- und extrakraniell) und spinalen Gefäßen oder mit großlumigem Gefäßverschlusskörper, Anzahl der Metallspiralen: 5 Metallspiralen; OPS 8-836.m0 oder 8-836.m1 oder 8-836.mf oder 8-83b.34 in Verbindung mit OPS 8-836.n5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76ZEA506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ZE10506 Selektive Embolisation mit Metallspiralen (Coils) an Kopf, Hals (intra- und extrakraniell) und spinalen Gefäßen oder mit großlumigem Gefäßverschlusskörper, Anzahl der Metallspiralen: 6 Metallspiralen; OPS 8-836.m0 oder 8-836.m1 oder 8-836.mf oder 8-83b.34 in Verbindung mit OPS 8-836.n6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76ZEA507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ZE10507 Selektive Embolisation mit Metallspiralen (Coils) an Kopf, Hals (intra- und extrakraniell) und spinalen Gefäßen oder mit großlumigem Gefäßverschlusskörper, Anzahl der Metallspiralen: 7 Metallspiralen; OPS 8-836.m0 oder 8-836.m1 oder 8-836.mf oder 8-83b.34 in Verbindung mit OPS 8-836.n7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76ZEA508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ZE10508 Selektive Embolisation mit Metallspiralen (Coils) an Kopf, Hals (intra- und extrakraniell) und spinalen Gefäßen oder mit großlumigem Gefäßverschlusskörper, Anzahl der Metallspiralen: 8 Metallspiralen; OPS 8-836.m0 oder 8-836.m1 oder 8-836.mf oder 8-83b.34 in Verbindung mit OPS 8-836.n8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76ZEA509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ZE10509 Selektive Embolisation mit Metallspiralen (Coils) an Kopf, Hals (intra- und extrakraniell) und spinalen Gefäßen oder mit großlumigem Gefäßverschlusskörper, Anzahl der Metallspiralen: 9 Metallspiralen; OPS 8-836.m0 oder 8-836.m1 oder 8-836.mf oder 8-83b.34 in Verbindung mit OPS 8-836.n9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76ZEA510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ZE10510 Selektive Embolisation mit Metallspiralen (Coils) an Kopf, Hals (intra- und extrakraniell) und spinalen Gefäßen oder mit großlumigem Gefäßverschlusskörper, Anzahl der Metallspiralen: 10 Metallspiralen; OPS 8-836.m0 oder 8-836.m1 oder 8-836.mf oder 8-83b.34 in Verbindung mit OPS 8-836.na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76ZEA511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ZE10511 Selektive Embolisation mit Metallspiralen (Coils) an Kopf, Hals (intra- und extrakraniell) und spinalen Gefäßen oder mit großlumigem Gefäßverschlusskörper, Anzahl der Metallspiralen: 11 Metallspiralen; OPS 8-836.m0 oder 8-836.m1 oder 8-836.mf oder 8-83b.34 in Verbindung mit OPS 8-836.nb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76ZEA512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ZE10512 Selektive Embolisation mit Metallspiralen (Coils) an Kopf, Hals (intra- und extrakraniell) und spinalen Gefäßen oder mit großlumigem Gefäßverschlusskörper, Anzahl der Metallspiralen: 12 Metallspiralen; OPS 8-836.m0 oder 8-836.m1 oder 8-836.mf oder 8-83b.34 in Verbindung mit OPS 8-836.nc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76ZEA513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ZE10513 Selektive Embolisation mit Metallspiralen (Coils) an Kopf, Hals (intra- und extrakraniell) und spinalen Gefäßen oder mit großlumigem Gefäßverschlusskörper, Anzahl der Metallspiralen: 13 Metallspiralen; OPS 8-836.m0 oder 8-836.m1 oder 8-836.mf oder 8-83b.34 in Verbindung mit OPS 8-836.nd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76ZEA514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ZE10514 Selektive Embolisation mit Metallspiralen (Coils) an Kopf, Hals (intra- und extrakraniell) und spinalen Gefäßen oder mit großlumigem Gefäßverschlusskörper, Anzahl der Metallspiralen: 14 Metallspiralen; OPS 8-836.m0 oder 8-836.m1 oder 8-836.mf oder 8-83b.34 in Verbindung mit OPS 8-836.ne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76ZEA515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ZE10515 Selektive Embolisation mit Metallspiralen (Coils) an Kopf, Hals (intra- und extrakraniell) und spinalen Gefäßen oder mit großlumigem Gefäßverschlusskörper, Anzahl der Metallspiralen: 15 Metallspiralen; OPS 8-836.m0 oder 8-836.m1 oder 8-836.mf oder 8-83b.34 in Verbindung mit OPS 8-836.nf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76ZEA516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ZE10516 Selektive Embolisation mit Metallspiralen (Coils) an Kopf, Hals (intra- und extrakraniell) und spinalen Gefäßen oder mit großlumigem Gefäßverschlusskörper, Anzahl der Metallspiralen: 16 Metallspiralen; OPS 8-836.m0 oder 8-836.m1 oder 8-836.mf oder 8-83b.34 in Verbindung mit OPS 8-836.ng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76ZEA517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ZE10517 Selektive Embolisation mit Metallspiralen (Coils) an Kopf, Hals (intra- und extrakraniell) und spinalen Gefäßen oder mit großlumigem Gefäßverschlusskörper, Anzahl der Metallspiralen: 17 Metallspiralen; OPS 8-836.m0 oder 8-836.m1 oder 8-836.mf oder 8-83b.34 in Verbindung mit OPS 8-836.nh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76ZEA518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ZE10518 Selektive Embolisation mit Metallspiralen (Coils) an Kopf, Hals (intra- und extrakraniell) und spinalen Gefäßen oder mit großlumigem Gefäßverschlusskörper, Anzahl der Metallspiralen: 18 Metallspiralen; OPS 8-836.m0 oder 8-836.m1 oder 8-836.mf oder 8-83b.34 in Verbindung mit OPS 8-836.nj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76ZEA519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ZE10519 Selektive Embolisation mit Metallspiralen (Coils) an Kopf, Hals (intra- und extrakraniell) und spinalen Gefäßen oder mit großlumigem Gefäßverschlusskörper, Anzahl der Metallspiralen: 19 Metallspiralen; OPS 8-836.m0 oder 8-836.m1 oder 8-836.mf oder 8-83b.34 in Verbindung mit OPS 8-836.nk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76ZEA520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ZE10520 Selektive Embolisation mit Metallspiralen (Coils) an Kopf, Hals (intra- und extrakraniell) und spinalen Gefäßen oder mit großlumigem Gefäßverschlusskörper, Anzahl der Metallspiralen: 20 Metallspiralen; OPS 8-836.m0 oder 8-836.m1 oder 8-836.mf oder 8-83b.34 in Verbindung mit OPS 8-836.nm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76ZEA521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ZE10521 Selektive Embolisation mit Metallspiralen (Coils) an Kopf, Hals (intra- und extrakraniell) und spinalen Gefäßen oder mit großlumigem Gefäßverschlusskörper, Anzahl der Metallspiralen: Mehr als 20 Metallspiralen; OPS 8-836.m0 oder 8-836.m1 oder 8-836.mf oder 8-83b.34 in Verbindung mit OPS 8-836.nn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76ZEA601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ZE10601 Selektive Embolisation mit Metallspiralen (Coils), andere Lokalisationen, Anzahl der Metallspiralen: 1 Metallspirale;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76ZEA602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ZE10602 Selektive Embolisation mit Metallspiralen (Coils), andere Lokalisationen, Anzahl der Metallspiralen: 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76ZEA603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ZE10603 Selektive Embolisation mit Metallspiralen (Coils), andere Lokalisationen, Anzahl der Metallspiralen: 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76ZEA604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ZE10604 Selektive Embolisation mit Metallspiralen (Coils), andere Lokalisationen, Anzahl der Metallspiralen: 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76ZEA605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ZE10605 Selektive Embolisation mit Metallspiralen (Coils), andere Lokalisationen, Anzahl der Metallspiralen: 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76ZEA606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ZE10606 Selektive Embolisation mit Metallspiralen (Coils), andere Lokalisationen, Anzahl der Metallspiralen: 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76ZEA607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ZE10607 Selektive Embolisation mit Metallspiralen (Coils), andere Lokalisationen, Anzahl der Metallspiralen: 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76ZEA608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ZE10608 Selektive Embolisation mit Metallspiralen (Coils), andere Lokalisationen, Anzahl der Metallspiralen: 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76ZEA609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ZE10609 Selektive Embolisation mit Metallspiralen (Coils), andere Lokalisationen, Anzahl der Metallspiralen: 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76ZEA610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ZE10610 Selektive Embolisation mit Metallspiralen (Coils), andere Lokalisationen, Anzahl der Metallspiralen: 10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76ZEA611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ZE10611 Selektive Embolisation mit Metallspiralen (Coils), andere Lokalisationen, Anzahl der Metallspiralen: 11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76ZEA612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ZE10612 Selektive Embolisation mit Metallspiralen (Coils), andere Lokalisationen, Anzahl der Metallspiralen: 12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76ZEA613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ZE10613 Selektive Embolisation mit Metallspiralen (Coils), andere Lokalisationen, Anzahl der Metallspiralen: 13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76ZEA614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ZE10614 Selektive Embolisation mit Metallspiralen (Coils), andere Lokalisationen, Anzahl der Metallspiralen: 14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76ZEA615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ZE10615 Selektive Embolisation mit Metallspiralen (Coils), andere Lokalisationen, Anzahl der Metallspiralen: 15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76ZEA616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ZE10616 Selektive Embolisation mit Metallspiralen (Coils), andere Lokalisationen, Anzahl der Metallspiralen: 16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76ZEA617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ZE10617 Selektive Embolisation mit Metallspiralen (Coils), andere Lokalisationen, Anzahl der Metallspiralen: 17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76ZEA618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ZE10618 Selektive Embolisation mit Metallspiralen (Coils), andere Lokalisationen, Anzahl der Metallspiralen: 18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76ZEA619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ZE10619 Selektive Embolisation mit Metallspiralen (Coils), andere Lokalisationen, Anzahl der Metallspiralen: 19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76ZEA620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ZE10620 Selektive Embolisation mit Metallspiralen (Coils), andere Lokalisationen, Anzahl der Metallspiralen: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76ZEA621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ZE10621 Selektive Embolisation mit Metallspiralen (Coils), andere Lokalisationen, Anzahl der Metallspiralen: Mehr als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76ZEA701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ZE10701 Gabe von Erythrozytenkonzentraten, 6 TE bis unter 11 TE; OPS 8-800.c1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76ZEA702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ZE10702 Gabe von Erythrozytenkonzentraten, 11 TE bis unter 16 TE; OPS 8-800.c2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76ZEA703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ZE10703 Gabe von Erythrozytenkonzentraten, 16 TE bis unter 24 TE; OPS 8-800.c3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76ZEA704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ZE10704 Gabe von Erythrozytenkonzentraten, 24 TE bis unter 32 TE; OPS 8-800.c4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76ZEA705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ZE10705 Gabe von Erythrozytenkonzentraten, 32 TE bis unter 40 TE; OPS 8-800.c5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76ZEA706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ZE10706 Gabe von Erythrozytenkonzentraten, 40 TE bis unter 48 TE; OPS 8-800.c6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76ZEA707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ZE10707 Gabe von Erythrozytenkonzentraten, 48 TE bis unter 56 TE; OPS 8-800.c7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76ZEA708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ZE10708 Gabe von Erythrozytenkonzentraten, 56 TE bis unter 64 TE; OPS 8-800.c8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76ZEA709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ZE10709 Gabe von Erythrozytenkonzentraten, 64 TE bis unter 72 TE; OPS 8-800.c9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76ZEA710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ZE10710 Gabe von Erythrozytenkonzentraten, 72 TE bis unter 80 TE; OPS 8-800.ca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76ZEA711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ZE10711 Gabe von Erythrozytenkonzentraten, 80 TE bis unter 88 TE; OPS 8-800.cb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76ZEA712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ZE10712 Gabe von Erythrozytenkonzentraten, 88 TE bis unter 104 TE; OPS 8-800.cc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76ZEA713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ZE10713 Gabe von Erythrozytenkonzentraten, 104 TE bis unter 120 TE; OPS 8-800.cd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76ZEA714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ZE10714 Gabe von Erythrozytenkonzentraten, 120 TE bis unter 136 TE; OPS 8-800.ce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76ZEA715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ZE10715 Gabe von Erythrozytenkonzentraten, 136 TE bis unter 152 TE; OPS 8-800.cf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76ZEA716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ZE10716 Gabe von Erythrozytenkonzentraten, 152 TE bis unter 168 TE; OPS 8-800.cg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76ZEA717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ZE10717 Gabe von Erythrozytenkonzentraten, 168 TE bis unter 184 TE; OPS 8-800.ch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76ZEA718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ZE10718 Gabe von Erythrozytenkonzentraten, 184 TE bis unter 200 TE; OPS 8-800.cj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76ZEA719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ZE10719 Gabe von Erythrozytenkonzentraten, 200 TE bis unter 216 TE; OPS 8-800.ck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76ZEA720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ZE10720 Gabe von Erythrozytenkonzentraten, 216 TE bis unter 232 TE; OPS 8-800.cm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76ZEA721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ZE10721 Gabe von Erythrozytenkonzentraten, 232 TE bis unter 248 TE; OPS 8-800.cn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76ZEA722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ZE10722 Gabe von Erythrozytenkonzentraten, 248 TE bis unter 264 TE; OPS 8-800.cp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76ZEA723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ZE10723 Gabe von Erythrozytenkonzentraten, 264 TE bis unter 280 TE; OPS 8-800.cq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76ZEA724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ZE10724 Gabe von Erythrozytenkonzentraten, 280 TE und mehr; OPS 8-800.cr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76ZEA801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ZE10801 Gabe von patientenbezogenen Thrombozytenkonzentraten, 1 patientenbezogenes Thrombozytenkonzentrat; OPS 8-800.60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76ZEA802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ZE10802 Gabe von patientenbezogenen Thrombozytenkonzentraten, 2 patientenbezogene Thrombozytenkonzentrate; OPS 8-800.61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76ZEA803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ZE10803 Gabe von patientenbezogenen Thrombozytenkonzentraten, 3 bis unter 5 patientenbezogene Thrombozytenkonzentrate; OPS 8-800.62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76ZEA804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ZE10804 Gabe von patientenbezogenen Thrombozytenkonzentraten, 5 bis unter 7 patientenbezogene Thrombozytenkonzentrate; OPS 8-800.63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76ZEA805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ZE10805 Gabe von patientenbezogenen Thrombozytenkonzentraten, 7 bis unter 9 patientenbezogene Thrombozytenkonzentrate; OPS 8-800.64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76ZEA806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ZE10806 Gabe von patientenbezogenen Thrombozytenkonzentraten, 9 bis unter 11 patientenbezogene Thrombozytenkonzentrate; OPS 8-800.65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76ZEA807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ZE10807 Gabe von patientenbezogenen Thrombozytenkonzentraten, 11 bis unter 13 patientenbezogene Thrombozytenkonzentrate; OPS 8-800.66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76ZEA808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ZE10808 Gabe von patientenbezogenen Thrombozytenkonzentraten, 13 bis unter 15 patientenbezogene Thrombozytenkonzentrate; OPS 8-800.67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76ZEA809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ZE10809 Gabe von patientenbezogenen Thrombozytenkonzentraten, 15 bis unter 17 patientenbezogene Thrombozytenkonzentrate; OPS 8-800.68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76ZEA810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ZE10810 Gabe von patientenbezogenen Thrombozytenkonzentraten, 17 bis unter 19 patientenbezogene Thrombozytenkonzentrate; OPS 8-800.69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76ZEA811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ZE10811 Gabe von patientenbezogenen Thrombozytenkonzentraten, 19 bis unter 23 patientenbezogene Thrombozytenkonzentrate; OPS 8-800.6a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76ZEA812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ZE10812 Gabe von patientenbezogenen Thrombozytenkonzentraten, 23 bis unter 27 patientenbezogene Thrombozytenkonzentrate; OPS 8-800.6b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76ZEA813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ZE10813 Gabe von patientenbezogenen Thrombozytenkonzentraten, 27 bis unter 31 patientenbezogene Thrombozytenkonzentrate; OPS 8-800.6c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76ZEA814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ZE10814 Gabe von patientenbezogenen Thrombozytenkonzentraten, 31 bis unter 35 patientenbezogene Thrombozytenkonzentrate; OPS 8-800.6d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76ZEA815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ZE10815 Gabe von patientenbezogenen Thrombozytenkonzentraten, 35 bis unter 39 patientenbezogene Thrombozytenkonzentrate; OPS 8-800.6e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76ZEA816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ZE10816 Gabe von patientenbezogenen Thrombozytenkonzentraten, 39 bis unter 43 patientenbezogene Thrombozytenkonzentrate; OPS 8-800.6g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76ZEA817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ZE10817 Gabe von patientenbezogenen Thrombozytenkonzentraten, 43 bis unter 47 patientenbezogene Thrombozytenkonzentrate; OPS 8-800.6h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76ZEA818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ZE10818 Gabe von patientenbezogenen Thrombozytenkonzentraten, 47 bis unter 51 patientenbezogene Thrombozytenkonzentrate; OPS 8-800.6j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76ZEA819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ZE10819 Gabe von patientenbezogenen Thrombozytenkonzentraten, 51 bis unter 55 patientenbezogene Thrombozytenkonzentrate; OPS 8-800.6k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76ZEA820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ZE10820 Gabe von patientenbezogenen Thrombozytenkonzentraten, 55 bis unter 59 patientenbezogene Thrombozytenkonzentrate; OPS 8-800.6m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76ZEA821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ZE10821 Gabe von patientenbezogenen Thrombozytenkonzentraten, 59 bis unter 63 patientenbezogene Thrombozytenkonzentrate; OPS 8-800.6n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76ZEA822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ZE10822 Gabe von patientenbezogenen Thrombozytenkonzentraten, 63 bis unter 67 patientenbezogene Thrombozytenkonzentrate; OPS 8-800.6p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76ZEA823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ZE10823 Gabe von patientenbezogenen Thrombozytenkonzentraten, 67 bis unter 71 patientenbezogene Thrombozytenkonzentrate; OPS 8-800.6q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76ZEA824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ZE10824 Gabe von patientenbezogenen Thrombozytenkonzentraten, 71 patientenbezogene Thrombozytenkonzentrate und mehr; OPS 8-800.6r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76ZEA901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ZE10901 Gabe von Caspofungin, parenteral, 35 mg bis unter 65 mg; OPS 6-002.p0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76ZEA902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ZE10902 Gabe von Caspofungin, parenteral, 65 mg bis unter 100 mg; OPS 6-002.p1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76ZEA903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ZE10903 Gabe von Caspofungin, parenteral, 100 mg bis unter 150 mg; OPS 6-002.p2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76ZEA904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ZE10904 Gabe von Caspofungin, parenteral, 150 mg bis unter 200 mg; OPS 6-002.p3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76ZEA905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ZE10905 Gabe von Caspofungin, parenteral, 200 mg bis unter 250 mg; OPS 6-002.p4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76ZEA906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ZE10906 Gabe von Caspofungin, parenteral, 250 mg bis unter 300 mg; OPS 6-002.p5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76ZEA907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ZE10907 Gabe von Caspofungin, parenteral, 300 mg bis unter 350 mg; OPS 6-002.p6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76ZEA908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ZE10908 Gabe von Caspofungin, parenteral, 350 mg bis unter 400 mg; OPS 6-002.p7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76ZEA909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ZE10909 Gabe von Caspofungin, parenteral, 400 mg bis unter 450 mg; OPS 6-002.p8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76ZEA910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ZE10910 Gabe von Caspofungin, parenteral, 450 mg bis unter 500 mg; OPS 6-002.p9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76ZEA911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ZE10911 Gabe von Caspofungin, parenteral, 500 mg bis unter 600 mg; OPS 6-002.pa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76ZEA912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ZE10912 Gabe von Caspofungin, parenteral, 600 mg bis unter 700 mg; OPS 6-002.pb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76ZEA913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ZE10913 Gabe von Caspofungin, parenteral, 700 mg bis unter 800 mg; OPS 6-002.pc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76ZEA914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ZE10914 Gabe von Caspofungin, parenteral, 800 mg bis unter 900 mg; OPS 6-002.pd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76ZEA915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ZE10915 Gabe von Caspofungin, parenteral, 900 mg bis unter 1.000 mg; OPS 6-002.pe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76ZEA916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ZE10916 Gabe von Caspofungin, parenteral, 1.000 mg bis unter 1.200 mg; OPS 6-002.pf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76ZEA917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ZE10917 Gabe von Caspofungin, parenteral, 1.200 mg bis unter 1.400 mg; OPS 6-002.pg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76ZEA918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ZE10918 Gabe von Caspofungin, parenteral, 1.400 mg bis unter 1.600 mg; OPS 6-002.ph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76ZEA919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ZE10919 Gabe von Caspofungin, parenteral, 1.600 mg bis unter 2.000 mg; OPS 6-002.pj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76ZEA920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ZE10920 Gabe von Caspofungin, parenteral, 2.000 mg bis unter 2.400 mg; OPS 6-002.pk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76ZEA921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ZE10921 Gabe von Caspofungin, parenteral, 2.400 mg bis unter 2.800 mg; OPS 6-002.pm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76ZEA922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ZE10922 Gabe von Caspofungin, parenteral, 2.800 mg bis unter 3.600 mg; OPS 6-002.pn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76ZEA923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ZE10923 Gabe von Caspofungin, parenteral, 3.600 mg bis unter 4.400 mg; OPS 6-002.pp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76ZEA924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ZE10924 Gabe von Caspofungin, parenteral, 4.400 mg bis unter 5.200 mg; OPS 6-002.pq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76ZEA925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ZE10925 Gabe von Caspofungin, parenteral, 5.200 mg bis unter 6.000 mg; OPS 6-002.pr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76ZEA926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ZE10926 Gabe von Caspofungin, parenteral, 6.000 mg bis unter 6.800 mg; OPS 6-002.ps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76ZEA927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ZE10927 Gabe von Caspofungin, parenteral, 6.800 mg bis unter 7.600 mg; OPS 6-002.pt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76ZEA928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ZE10928 Gabe von Caspofungin, parenteral, 7.600 mg bis unter 8.400 mg; OPS 6-002.pu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76ZEA929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ZE10929 Gabe von Caspofungin, parenteral, 8.400 mg und mehr; OPS 6-002.pv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ZE11001 Gabe von Liposomalem Amphotericin B, parenteral, 100 mg bis unter 175 mg; OPS 6-002.q0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ZE11002 Gabe von Liposomalem Amphotericin B, parenteral, 175 mg bis unter 250 mg; OPS 6-002.q1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ZE11003 Gabe von Liposomalem Amphotericin B, parenteral, 250 mg bis unter 350 mg; OPS 6-002.q2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ZE11004 Gabe von Liposomalem Amphotericin B, parenteral, 350 mg bis unter 450 mg; OPS 6-002.q3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ZE11005 Gabe von Liposomalem Amphotericin B, parenteral, 450 mg bis unter 550 mg; OPS 6-002.q4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ZE11006 Gabe von Liposomalem Amphotericin B, parenteral, 550 mg bis unter 650 mg; OPS 6-002.q5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ZE11007 Gabe von Liposomalem Amphotericin B, parenteral, 650 mg bis unter 750 mg; OPS 6-002.q6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ZE11008 Gabe von Liposomalem Amphotericin B, parenteral, 750 mg bis unter 850 mg; OPS 6-002.q7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ZE11009 Gabe von Liposomalem Amphotericin B, parenteral, 850 mg bis unter 950 mg; OPS 6-002.q8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ZE11010 Gabe von Liposomalem Amphotericin B, parenteral, 950 mg bis unter 1.150 mg; OPS 6-002.q9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ZE11011 Gabe von Liposomalem Amphotericin B, parenteral, 1.150 mg bis unter 1.350 mg; OPS 6-002.qa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ZE11012 Gabe von Liposomalem Amphotericin B, parenteral, 1.350 mg bis unter 1.550 mg; OPS 6-002.qb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ZE11013 Gabe von Liposomalem Amphotericin B, parenteral, 1.550 mg bis unter 1.750 mg; OPS 6-002.qc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ZE11014 Gabe von Liposomalem Amphotericin B, parenteral, 1.750 mg bis unter 1.950 mg; OPS 6-002.qd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ZE11015 Gabe von Liposomalem Amphotericin B, parenteral, 1.950 mg bis unter 2.150 mg; OPS 6-002.qe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ZE11016 Gabe von Liposomalem Amphotericin B, parenteral, 2.150 mg bis unter 3.150 mg; OPS 6-002.qf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ZE11017 Gabe von Liposomalem Amphotericin B, parenteral, 3.150 mg bis unter 4.150 mg; OPS 6-002.qg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76ZEB018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ZE11018 Gabe von Liposomalem Amphotericin B, parenteral, 4.150 mg bis unter 5.150 mg; OPS 6-002.qh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ZE11019 Gabe von Liposomalem Amphotericin B, parenteral, 5.150 mg bis unter 6.150 mg; OPS 6-002.qj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76ZEB020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ZE11020 Gabe von Liposomalem Amphotericin B, parenteral, 6.150 mg bis unter 8.650 mg; OPS 6-002.qk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76ZEB021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ZE11021 Gabe von Liposomalem Amphotericin B, parenteral, 8.650 mg bis unter 11.150 mg; OPS 6-002.qm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76ZEB022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ZE11022 Gabe von Liposomalem Amphotericin B, parenteral, 11.150 mg bis unter 13.650 mg; OPS 6-002.qn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76ZEB023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ZE11023 Gabe von Liposomalem Amphotericin B, parenteral, 13.650 mg bis unter 18.650 mg; OPS 6-002.qp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76ZEB024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ZE11024 Gabe von Liposomalem Amphotericin B, parenteral, 18.650 mg bis unter 23.650 mg; OPS 6-002.qq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76ZEB025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ZE11025 Gabe von Liposomalem Amphotericin B, parenteral, 23.650 mg bis unter 28.650 mg; OPS 6-002.qr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76ZEB026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ZE11026 Gabe von Liposomalem Amphotericin B, parenteral, 28.650 mg bis unter 33.650 mg; OPS 6-002.qs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76ZEB027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ZE11027 Gabe von Liposomalem Amphotericin B, parenteral, 33.650 mg bis unter 38.650 mg; OPS 6-002.qt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76ZEB028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ZE11028 Gabe von Liposomalem Amphotericin B, parenteral, 38.650 mg bis unter 43.650 mg; OPS 6-002.qu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76ZEB029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ZE11029 Gabe von Liposomalem Amphotericin B, parenteral, 43.650 mg und mehr; OPS 6-002.qv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76ZEB101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ZE11101 Gabe von Voriconazol, oral, 1,00 g bis unter 1,75 g; OPS 6-002.50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76ZEB102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ZE11102 Gabe von Voriconazol, oral, 1,75 g bis unter 2,50 g; OPS 6-002.51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76ZEB103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ZE11103 Gabe von Voriconazol, oral, 2,50 g bis unter 3,50 g; OPS 6-002.52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76ZEB104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ZE11104 Gabe von Voriconazol, oral, 3,50 g bis unter 4,50 g; OPS 6-002.53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76ZEB105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ZE11105 Gabe von Voriconazol, oral, 4,50 g bis unter 6,50 g; OPS 6-002.54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76ZEB106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ZE11106 Gabe von Voriconazol, oral, 6,50 g bis unter 8,50 g; OPS 6-002.55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76ZEB107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ZE11107 Gabe von Voriconazol, oral, 8,50 g bis unter 10,50 g; OPS 6-002.56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76ZEB108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ZE11108 Gabe von Voriconazol, oral, 10,50 g bis unter 15,50 g; OPS 6-002.57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76ZEB109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ZE11109 Gabe von Voriconazol, oral, 15,50 g bis unter 20,50 g; OPS 6-002.58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76ZEB110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ZE11110 Gabe von Voriconazol, oral, 20,50 g bis unter 25,50 g; OPS 6-002.59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76ZEB111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ZE11111 Gabe von Voriconazol, oral, 25,50 g bis unter 30,50 g; OPS 6-002.5a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76ZEB112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ZE11112 Gabe von Voriconazol, oral, 30,50 g bis unter 35,50 g; OPS 6-002.5c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76ZEB113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ZE11113 Gabe von Voriconazol, oral, 35,50 g bis unter 40,50 g; OPS 6-002.5d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76ZEB114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ZE11114 Gabe von Voriconazol, oral, 40,50 g bis unter 45,50 g; OPS 6-002.5e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76ZEB115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ZE11115 Gabe von Voriconazol, oral, 45,50 g und mehr; OPS 6-002.5f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76ZEB201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ZE11201 Gabe von Voriconazol, parenteral, 0,4 g bis unter 0,6 g; OPS 6-002.r0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76ZEB202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ZE11202 Gabe von Voriconazol, parenteral, 0,6 g bis unter 0,8 g; OPS 6-002.r1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76ZEB203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ZE11203 Gabe von Voriconazol, parenteral, 0,8 g bis unter 1,2 g; OPS 6-002.r2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76ZEB204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ZE11204 Gabe von Voriconazol, parenteral, 1,2 g bis unter 1,6 g; OPS 6-002.r3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76ZEB205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ZE11205 Gabe von Voriconazol, parenteral, 1,6 g bis unter 2,0 g; OPS 6-002.r4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76ZEB206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ZE11206 Gabe von Voriconazol, parenteral, 2,0 g bis unter 2,4 g; OPS 6-002.r5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76ZEB207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ZE11207 Gabe von Voriconazol, parenteral, 2,4 g bis unter 3,2 g; OPS 6-002.r6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76ZEB208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ZE11208 Gabe von Voriconazol, parenteral, 3,2 g bis unter 4,0 g; OPS 6-002.r7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76ZEB209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ZE11209 Gabe von Voriconazol, parenteral, 4,0 g bis unter 4,8 g; OPS 6-002.r8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76ZEB210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ZE11210 Gabe von Voriconazol, parenteral, 4,8 g bis unter 5,6 g; OPS 6-002.r9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76ZEB211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ZE11211 Gabe von Voriconazol, parenteral, 5,6 g bis unter 6,4 g; OPS 6-002.ra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76ZEB212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ZE11212 Gabe von Voriconazol, parenteral, 6,4 g bis unter 7,2 g; OPS 6-002.rb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76ZEB213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ZE11213 Gabe von Voriconazol, parenteral, 7,2 g bis unter 8,8 g; OPS 6-002.rc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76ZEB214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ZE11214 Gabe von Voriconazol, parenteral, 8,8 g bis unter 10,4 g; OPS 6-002.rd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76ZEB215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ZE11215 Gabe von Voriconazol, parenteral, 10,4 g bis unter 12,0 g; OPS 6-002.re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76ZEB216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ZE11216 Gabe von Voriconazol, parenteral, 12,0 g bis unter 13,6 g; OPS 6-002.rf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76ZEB217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ZE11217 Gabe von Voriconazol, parenteral, 13,6 g bis unter 16,8 g; OPS 6-002.rg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76ZEB218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ZE11218 Gabe von Voriconazol, parenteral, 16,8 g bis unter 20,0 g; OPS 6-002.rh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76ZEB219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ZE11219 Gabe von Voriconazol, parenteral, 20,0 g bis unter 23,2 g; OPS 6-002.rj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76ZEB220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ZE11220 Gabe von Voriconazol, parenteral, 23,2 g bis unter 26,4 g; OPS 6-002.rk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76ZEB221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ZE11221 Gabe von Voriconazol, parenteral, 26,4 g bis unter 32,8 g; OPS 6-002.rm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76ZEB222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ZE11222 Gabe von Voriconazol, parenteral, 32,8 g bis unter 39,2 g; OPS 6-002.rn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76ZEB223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ZE11223 Gabe von Voriconazol, parenteral, 39,2 g bis unter 45,6 g; OPS 6-002.rp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76ZEB224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ZE11224 Gabe von Voriconazol, parenteral, 45,6 g bis unter 52,0 g; OPS 6-002.rq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76ZEB225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ZE11225 Gabe von Voriconazol, parenteral, 52,0 g bis unter 64,8 g; OPS 6-002.rr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76ZEB226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ZE11226 Gabe von Voriconazol, parenteral, 64,8 g bis unter 77,6 g; OPS 6-002.rs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76ZEB227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ZE11227 Gabe von Voriconazol, parenteral, 77,6 g bis unter 90,4 g; OPS 6-002.rt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76ZEB228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ZE11228 Gabe von Voriconazol, parenteral, 90,4 g und mehr; OPS 6-002.ru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76ZEB301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ZE11301 Gabe von Itraconazol, parenteral, 400 mg bis unter 800 mg; OPS 6-002.c0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76ZEB302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ZE11302 Gabe von Itraconazol, parenteral, 800 mg bis unter 1.200 mg; OPS 6-002.c1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76ZEB303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ZE11303 Gabe von Itraconazol, parenteral, 1.200 mg bis unter 1.600 mg; OPS 6-002.c2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76ZEB304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ZE11304 Gabe von Itraconazol, parenteral, 1.600 mg bis unter 2.000 mg; OPS 6-002.c3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76ZEB305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ZE11305 Gabe von Itraconazol, parenteral, 2.000 mg bis unter 2.400 mg; OPS 6-002.c4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76ZEB306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ZE11306 Gabe von Itraconazol, parenteral, 2.400 mg bis unter 2.800 mg; OPS 6-002.c5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76ZEB307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ZE11307 Gabe von Itraconazol, parenteral, 2.800 mg bis unter 3.200 mg; OPS 6-002.c6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76ZEB308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ZE11308 Gabe von Itraconazol, parenteral, 3.200 mg bis unter 3.600 mg; OPS 6-002.c7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76ZEB309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ZE11309 Gabe von Itraconazol, parenteral, 3.600 mg bis unter 4.000 mg; OPS 6-002.c8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76ZEB310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ZE11310 Gabe von Itraconazol, parenteral, 4.000 mg bis unter 4.800 mg; OPS 6-002.c9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76ZEB311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ZE11311 Gabe von Itraconazol, parenteral, 4.800 mg bis unter 5.600 mg; OPS 6-002.ca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76ZEB312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ZE11312 Gabe von Itraconazol, parenteral, 5.600 mg bis unter 6.400 mg; OPS 6-002.cb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76ZEB313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ZE11313 Gabe von Itraconazol, parenteral, 6.400 mg bis unter 7.200 mg; OPS 6-002.cc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76ZEB314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ZE11314 Gabe von Itraconazol, parenteral, 7.200 mg bis unter 8.000 mg; OPS 6-002.cd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76ZEB315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ZE11315 Gabe von Itraconazol, parenteral, 8.000 mg bis unter 8.800 mg; OPS 6-002.ce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76ZEB316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ZE11316 Gabe von Itraconazol, parenteral, 8.800 mg bis unter 10.400 mg; OPS 6-002.cg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76ZEB317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ZE11317 Gabe von Itraconazol, parenteral, 10.400 mg bis unter 12.000 mg; OPS 6-002.ch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76ZEB318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ZE11318 Gabe von Itraconazol, parenteral, 12.000 mg bis unter 13.600 mg; OPS 6-002.cj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76ZEB319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ZE11319 Gabe von Itraconazol, parenteral, 13.600 mg bis unter 16.800 mg; OPS 6-002.ck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76ZEB320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ZE11320 Gabe von Itraconazol, parenteral, 16.800 mg bis unter 20.000 mg; OPS 6-002.cm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76ZEB321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ZE11321 Gabe von Itraconazol, parenteral, 20.000 mg bis unter 23.200 mg; OPS 6-002.cn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76ZEB322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ZE11322 Gabe von Itraconazol, parenteral, 23.200 mg und mehr; OPS 6-002.cp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76ZEB401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ZE11401 Gabe von Posaconazol, oral, 1.000 mg bis unter 2.000 mg; OPS 6-003.00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76ZEB402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ZE11402 Gabe von Posaconazol, oral, 2.000 mg bis unter 3.000 mg; OPS 6-003.01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76ZEB403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ZE11403 Gabe von Posaconazol, oral, 3.000 mg bis unter 4.200 mg; OPS 6-003.02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76ZEB404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ZE11404 Gabe von Posaconazol, oral, 4.200 mg bis unter 5.400 mg; OPS 6-003.03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76ZEB405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ZE11405 Gabe von Posaconazol, oral, 5.400 mg bis unter 6.600 mg; OPS 6-003.04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76ZEB406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ZE11406 Gabe von Posaconazol, oral, 6.600 mg bis unter 7.800 mg; OPS 6-003.05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76ZEB407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ZE11407 Gabe von Posaconazol, oral, 7.800 mg bis unter 9.000 mg; OPS 6-003.06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76ZEB408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ZE11408 Gabe von Posaconazol, oral, 9.000 mg bis unter 11.400 mg; OPS 6-003.07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76ZEB409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ZE11409 Gabe von Posaconazol, oral, 11.400 mg bis unter 13.800 mg; OPS 6-003.08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76ZEB410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ZE11410 Gabe von Posaconazol, oral, 13.800 mg bis unter 16.200 mg; OPS 6-003.09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76ZEB411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ZE11411 Gabe von Posaconazol, oral, 16.200 mg bis unter 18.600 mg; OPS 6-003.0a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76ZEB412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ZE11412 Gabe von Posaconazol, oral, 18.600 mg bis unter 21.000 mg; OPS 6-003.0b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76ZEB413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ZE11413 Gabe von Posaconazol, oral, 21.000 mg bis unter 25.800 mg; OPS 6-003.0c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76ZEB414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ZE11414 Gabe von Posaconazol, oral, 25.800 mg bis unter 30.600 mg; OPS 6-003.0d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76ZEB415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ZE11415 Gabe von Posaconazol, oral, 30.600 mg bis unter 35.400 mg; OPS 6-003.0e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76ZEB416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ZE11416 Gabe von Posaconazol, oral, 35.400 mg bis unter 40.200 mg; OPS 6-003.0g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76ZEB417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ZE11417 Gabe von Posaconazol, oral, 40.200 mg bis unter 45.000 mg; OPS 6-003.0h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76ZEB418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ZE11418 Gabe von Posaconazol, oral, 45.000 mg bis unter 54.600 mg; OPS 6-003.0j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76ZEB419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ZE11419 Gabe von Posaconazol, oral, 54.600 mg bis unter 64.200 mg; OPS 6-003.0k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76ZEB420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ZE11420 Gabe von Posaconazol, oral, 64.200 mg bis unter 73.800 mg; OPS 6-003.0m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76ZEB421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ZE11421 Gabe von Posaconazol, oral, 73.800 mg bis unter 83.400 mg; OPS 6-003.0n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76ZEB422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ZE11422 Gabe von Posaconazol, oral, 83.400 mg bis unter 93.000 mg; OPS 6-003.0p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76ZEB423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ZE11423 Gabe von Posaconazol, oral, 93.000 mg und mehr; OPS 6-003.0q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76ZEB501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ZE11501 Gabe von Anidulafungin, parenteral, 75 mg bis unter 125 mg; OPS 6-003.k0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76ZEB502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ZE11502 Gabe von Anidulafungin, parenteral, 125 mg bis unter 200 mg; OPS 6-003.k1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76ZEB503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ZE11503 Gabe von Anidulafungin, parenteral, 200 mg bis unter 300 mg; OPS 6-003.k2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76ZEB504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ZE11504 Gabe von Anidulafungin, parenteral, 300 mg bis unter 400 mg; OPS 6-003.k3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76ZEB505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ZE11505 Gabe von Anidulafungin, parenteral, 400 mg bis unter 500 mg; OPS 6-003.k4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76ZEB506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ZE11506 Gabe von Anidulafungin, parenteral, 500 mg bis unter 600 mg; OPS 6-003.k5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76ZEB507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ZE11507 Gabe von Anidulafungin, parenteral, 600 mg bis unter 700 mg; OPS 6-003.k6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76ZEB508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ZE11508 Gabe von Anidulafungin, parenteral, 700 mg bis unter 800 mg; OPS 6-003.k7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76ZEB509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ZE11509 Gabe von Anidulafungin, parenteral, 800 mg bis unter 900 mg; OPS 6-003.k8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76ZEB510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ZE11510 Gabe von Anidulafungin, parenteral, 900 mg bis unter 1.000 mg; OPS 6-003.k9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76ZEB511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ZE11511 Gabe von Anidulafungin, parenteral, 1.000 mg bis unter 1.200 mg; OPS 6-003.ka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76ZEB512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ZE11512 Gabe von Anidulafungin, parenteral, 1.200 mg bis unter 1.400 mg; OPS 6-003.kb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76ZEB513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ZE11513 Gabe von Anidulafungin, parenteral, 1.400 mg bis unter 1.600 mg; OPS 6-003.kc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76ZEB514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ZE11514 Gabe von Anidulafungin, parenteral, 1.600 mg bis unter 1.800 mg; OPS 6-003.kd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76ZEB515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ZE11515 Gabe von Anidulafungin, parenteral, 1.800 mg bis unter 2.000 mg; OPS 6-003.ke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76ZEB516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ZE11516 Gabe von Anidulafungin, parenteral, 2.000 mg bis unter 2.400 mg; OPS 6-003.kf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76ZEB517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ZE11517 Gabe von Anidulafungin, parenteral, 2.400 mg bis unter 2.800 mg; OPS 6-003.kg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76ZEB518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ZE11518 Gabe von Anidulafungin, parenteral, 2.800 mg bis unter 3.200 mg; OPS 6-003.kh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76ZEB519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ZE11519 Gabe von Anidulafungin, parenteral, 3.200 mg bis unter 4.000 mg; OPS 6-003.kj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76ZEB520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ZE11520 Gabe von Anidulafungin, parenteral, 4.000 mg bis unter 4.800 mg; OPS 6-003.kk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76ZEB521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ZE11521 Gabe von Anidulafungin, parenteral, 4.800 mg bis unter 5.600 mg; OPS 6-003.km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76ZEB522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ZE11522 Gabe von Anidulafungin, parenteral, 5.600 mg bis unter 6.400 mg; OPS 6-003.kn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76ZEB523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ZE11523 Gabe von Anidulafungin, parenteral, 6.400 mg bis unter 8.000 mg; OPS 6-003.kp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76ZEB524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ZE11524 Gabe von Anidulafungin, parenteral, 8.000 mg bis unter 9.600 mg; OPS 6-003.kq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76ZEB525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ZE11525 Gabe von Anidulafungin, parenteral, 9.600 mg bis unter 11.200 mg; OPS 6-003.kr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76ZEB526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ZE11526 Gabe von Anidulafungin, parenteral, 11.200 mg bis unter 12.800 mg; OPS 6-003.ks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76ZEB527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ZE11527 Gabe von Anidulafungin, parenteral, 12.800 mg und mehr; OPS 6-003.kt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76ZEB601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ZE11601 Gabe von Panitumumab, parenteral, 180 mg bis unter 300 mg; OPS 6-004.70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76ZEB602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ZE11602 Gabe von Panitumumab, parenteral, 300 mg bis unter 420 mg; OPS 6-004.71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76ZEB603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ZE11603 Gabe von Panitumumab, parenteral, 420 mg bis unter 540 mg; OPS 6-004.72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76ZEB604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ZE11604 Gabe von Panitumumab, parenteral, 540 mg bis unter 660 mg; OPS 6-004.73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76ZEB605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ZE11605 Gabe von Panitumumab, parenteral, 660 mg bis unter 780 mg; OPS 6-004.74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76ZEB606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ZE11606 Gabe von Panitumumab, parenteral, 780 mg bis unter 900 mg; OPS 6-004.75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76ZEB607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ZE11607 Gabe von Panitumumab, parenteral, 900 mg bis unter 1.020 mg; OPS 6-004.76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76ZEB608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ZE11608 Gabe von Panitumumab, parenteral, 1.020 mg bis unter 1.260 mg; OPS 6-004.77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76ZEB609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ZE11609 Gabe von Panitumumab, parenteral, 1.260 mg bis unter 1.500 mg; OPS 6-004.78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76ZEB610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ZE11610 Gabe von Panitumumab, parenteral, 1.500 mg bis unter 1.740 mg; OPS 6-004.79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76ZEB611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ZE11611 Gabe von Panitumumab, parenteral, 1.740 mg bis unter 1.980 mg; OPS 6-004.7a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76ZEB612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ZE11612 Gabe von Panitumumab, parenteral, 1.980 mg bis unter 2.220 mg; OPS 6-004.7b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76ZEB613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ZE11613 Gabe von Panitumumab, parenteral, 2.220 mg bis unter 2.460 mg; OPS 6-004.7c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76ZEB614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ZE11614 Gabe von Panitumumab, parenteral, 2.460 mg und mehr; OPS 6-004.7d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76ZEB701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ZE11701 Gabe von Trabectedin, parenteral, 0,25 mg bis unter 0,50 mg; OPS 6-004.a0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76ZEB702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ZE11702 Gabe von Trabectedin, parenteral, 0,50 mg bis unter 0,75 mg; OPS 6-004.a1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76ZEB703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ZE11703 Gabe von Trabectedin, parenteral, 0,75 mg bis unter 1,00 mg; OPS 6-004.a2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76ZEB704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ZE11704 Gabe von Trabectedin, parenteral, 1,00 mg bis unter 1,25 mg; OPS 6-004.a3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76ZEB705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ZE11705 Gabe von Trabectedin, parenteral, 1,25 mg bis unter 1,50 mg; OPS 6-004.a4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76ZEB706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ZE11706 Gabe von Trabectedin, parenteral, 1,50 mg bis unter 1,75 mg; OPS 6-004.a5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76ZEB707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ZE11707 Gabe von Trabectedin, parenteral, 1,75 mg bis unter 2,00 mg; OPS 6-004.a6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76ZEB708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ZE11708 Gabe von Trabectedin, parenteral, 2,00 mg bis unter 2,25 mg; OPS 6-004.a7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76ZEB709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ZE11709 Gabe von Trabectedin, parenteral, 2,25 mg bis unter 2,50 mg; OPS 6-004.a8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76ZEB710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ZE11710 Gabe von Trabectedin, parenteral, 2,50 mg bis unter 2,75 mg; OPS 6-004.a9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76ZEB711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ZE11711 Gabe von Trabectedin, parenteral, 2,75 mg bis unter 3,00 mg; OPS 6-004.aa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76ZEB712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ZE11712 Gabe von Trabectedin, parenteral, 3,00 mg bis unter 3,25 mg; OPS 6-004.ab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76ZEB713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ZE11713 Gabe von Trabectedin, parenteral, 3,25 mg bis unter 3,50 mg; OPS 6-004.ac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76ZEB714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ZE11714 Gabe von Trabectedin, parenteral, 3,50 mg bis unter 4,00 mg; OPS 6-004.ad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76ZEB715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ZE11715 Gabe von Trabectedin, parenteral, 4,00 mg bis unter 4,50 mg; OPS 6-004.ae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76ZEB716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ZE11716 Gabe von Trabectedin, parenteral, 4,50 mg bis unter 5,00 mg; OPS 6-004.af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76ZEB717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ZE11717 Gabe von Trabectedin, parenteral, 5,00 mg bis unter 5,50 mg; OPS 6-004.ag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76ZEB718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ZE11718 Gabe von Trabectedin, parenteral, 5,50 mg bis unter 6,00 mg; OPS 6-004.ah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76ZEB719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ZE11719 Gabe von Trabectedin, parenteral, 6,00 mg und mehr; OPS 6-004.aj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76ZEB801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ZE11801 Gabe von Abatacept, parenteral, 125 mg bis unter 250 mg; OPS 6-003.m0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76ZEB802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ZE11802 Gabe von Abatacept, parenteral, 250 mg bis unter 500 mg; OPS 6-003.m1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76ZEB803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ZE11803 Gabe von Abatacept, parenteral, 500 mg bis unter 750 mg; OPS 6-003.m2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76ZEB804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ZE11804 Gabe von Abatacept, parenteral, 750 mg bis unter 1.000 mg; OPS 6-003.m3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76ZEB805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ZE11805 Gabe von Abatacept, parenteral, 1.000 mg bis unter 1.250 mg; OPS 6-003.m4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76ZEB806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ZE11806 Gabe von Abatacept, parenteral, 1.250 mg bis unter 1.500 mg; OPS 6-003.m5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76ZEB807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ZE11807 Gabe von Abatacept, parenteral, 1.500 mg bis unter 1.750 mg; OPS 6-003.m6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76ZEB808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ZE11808 Gabe von Abatacept, parenteral, 1.750 mg bis unter 2.000 mg; OPS 6-003.m7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76ZEB809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ZE11809 Gabe von Abatacept, parenteral, 2.000 mg bis unter 2.250 mg; OPS 6-003.m8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76ZEB810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ZE11810 Gabe von Abatacept, parenteral, 2.250 mg bis unter 2.500 mg; OPS 6-003.m9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76ZEB811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ZE11811 Gabe von Abatacept, parenteral, 2.500 mg bis unter 2.750 mg; OPS 6-003.ma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76ZEB812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ZE11812 Gabe von Abatacept, parenteral, 2.750 mg bis unter 3.000 mg; OPS 6-003.mb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76ZEB813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ZE11813 Gabe von Abatacept, parenteral, 3.000 mg und mehr; OPS 6-003.mc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76ZEB901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ZE11901 Hämofiltration, kontinuierlich, Arteriovenös (CAVH) oder Venovenös, pumpengetrieben (CVVH): Bis 24 Stunden; OPS 8-853.13 oder 8-853.70 oder 8-853.80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76ZEB902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ZE11902 Hämofiltration, kontinuierlich, Arteriovenös (CAVH) oder Venovenös, pumpengetrieben (CVVH): Mehr als 24 bis 72 Stunden; OPS 8-853.14 oder 8-853.71 oder 8-853.81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76ZEB903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ZE11903 Hämofiltration, kontinuierlich, Arteriovenös (CAVH) oder Venovenös, pumpengetrieben (CVVH): Mehr als 72 bis 144 Stunden; OPS 8-853.15 oder 8-853.72 oder 8-853.82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76ZEB904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ZE11904 Hämofiltration, kontinuierlich, Arteriovenös (CAVH) oder Venovenös, pumpengetrieben (CVVH): Mehr als 144 bis 264 Stunden; OPS 8-853.16 oder 8-853.73 oder 8-853.83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76ZEB905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ZE11905 Hämofiltration, kontinuierlich, Arteriovenös (CAVH) oder Venovenös, pumpengetrieben (CVVH): Mehr als 264 bis 432 Stunden; OPS 8-853.17 oder 8-853.74 oder 8-853.84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76ZEB906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ZE11906 Hämofiltration, kontinuierlich, Arteriovenös (CAVH) oder Venovenös, pumpengetrieben (CVVH): Mehr als 432 bis 600 Stunden; OPS 8-853.19 oder 8-853.76 oder 8-853.86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76ZEB907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ZE11907 Hämofiltration, kontinuierlich, Arteriovenös (CAVH) oder Venovenös, pumpengetrieben (CVVH): Mehr als 600 bis 960 Stunden; OPS 8-853.1a oder 8-853.77 oder 8-853.87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76ZEB908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ZE11908 Hämofiltration, kontinuierlich, Arteriovenös (CAVH) oder Venovenös, pumpengetrieben (CVVH): Mehr als 960 bis 1.320 Stunden; OPS 8-853.1b oder 8-853.78 oder 8-853.88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76ZEB909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ZE11909 Hämofiltration, kontinuierlich, Arteriovenös (CAVH) oder Venovenös, pumpengetrieben (CVVH): Mehr als 1.320 bis 1.680 Stunden; OPS 8-853.1c oder 8-853.79 oder 8-853.89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76ZEB910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ZE11910 Hämofiltration, kontinuierlich, Arteriovenös (CAVH) oder Venovenös, pumpengetrieben (CVVH): Mehr als 1.680 bis 2.040 Stunden; OPS 8-853.1d oder 8-853.7a oder 8-853.8a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76ZEB911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ZE11911 Hämofiltration, kontinuierlich, Arteriovenös (CAVH) oder Venovenös, pumpengetrieben (CVVH): Mehr als 2.040 bis 2.400 Stunden; OPS 8-853.1e oder 8-853.7b oder 8-853.8b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76ZEB912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ZE11912 Hämofiltration, kontinuierlich, Arteriovenös (CAVH) oder Venovenös, pumpengetrieben (CVVH): Mehr als 2.400 Stunden; OPS 8-853.1f oder 8-853.7c oder 8-853.8c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ZE12001 Hämodialyse, kontinuierlich, venovenös, pumpengetrieben (CVVHD), Antikoagulation mit Heparin oder ohne Antikoagulation oder mit sonstigen Substanzen: Bis 24 Stunden; OPS 8-854.60 oder 8-854.70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ZE12002 Hämodialyse, kontinuierlich, venovenös, pumpengetrieben (CVVHD), Antikoagulation mit Heparin oder ohne Antikoagulation oder mit sonstigen Substanzen: Mehr als 24 bis 72 Stunden; OPS 8-854.61 oder 8-854.71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ZE12003 Hämodialyse, kontinuierlich, venovenös, pumpengetrieben (CVVHD), Antikoagulation mit Heparin oder ohne Antikoagulation oder mit sonstigen Substanzen: Mehr als 72 bis 144 Stunden; OPS 8-854.62 oder 8-854.72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ZE12004 Hämodialyse, kontinuierlich, venovenös, pumpengetrieben (CVVHD), Antikoagulation mit Heparin oder ohne Antikoagulation oder mit sonstigen Substanzen: Mehr als 144 bis 264 Stunden; OPS 8-854.63 oder 8-854.73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ZE12005 Hämodialyse, kontinuierlich, venovenös, pumpengetrieben (CVVHD), Antikoagulation mit Heparin oder ohne Antikoagulation oder mit sonstigen Substanzen: Mehr als 264 bis 432 Stunden; OPS 8-854.64 oder 8-854.74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ZE12006 Hämodialyse, kontinuierlich, venovenös, pumpengetrieben (CVVHD), Antikoagulation mit Heparin oder ohne Antikoagulation oder mit sonstigen Substanzen: Mehr als 432 bis 600 Stunden; OPS 8-854.66 oder 8-854.76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ZE12007 Hämodialyse, kontinuierlich, venovenös, pumpengetrieben (CVVHD), Antikoagulation mit Heparin oder ohne Antikoagulation oder mit sonstigen Substanzen: Mehr als 600 bis 960 Stunden; OPS 8-854.67 oder 8-854.77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ZE12008 Hämodialyse, kontinuierlich, venovenös, pumpengetrieben (CVVHD), Antikoagulation mit Heparin oder ohne Antikoagulation oder mit sonstigen Substanzen: Mehr als 960 bis 1.320 Stunden; OPS 8-854.68 oder 8-854.78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ZE12009 Hämodialyse, kontinuierlich, venovenös, pumpengetrieben (CVVHD), Antikoagulation mit Heparin oder ohne Antikoagulation oder mit sonstigen Substanzen: Mehr als 1.320 bis 1.680 Stunden; OPS 8-854.69 oder 8-854.79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ZE12010 Hämodialyse, kontinuierlich, venovenös, pumpengetrieben (CVVHD), Antikoagulation mit Heparin oder ohne Antikoagulation oder mit sonstigen Substanzen: Mehr als 1.680 bis 2.040 Stunden; OPS 8-854.6a oder 8-854.7a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ZE12011 Hämodialyse, kontinuierlich, venovenös, pumpengetrieben (CVVHD), Antikoagulation mit Heparin oder ohne Antikoagulation oder mit sonstigen Substanzen: Mehr als 2.040 bis 2.400 Stunden; OPS 8-854.6b oder 8-854.7b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ZE12012 Hämodialyse, kontinuierlich, venovenös, pumpengetrieben (CVVHD), Antikoagulation mit Heparin oder ohne Antikoagulation oder mit sonstigen Substanzen: Mehr als 2.400 Stunden; OPS 8-854.6c oder 8-854.7c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76ZEC101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ZE12101 Hämodiafiltration, kontinuierlich, Arteriovenös (CAVHDF) oder Venovenös, pumpengetrieben (CVVHDF): Bis 24 Stunden; OPS 8-855.13 oder 8-855.70 oder 8-855.80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76ZEC102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ZE12102 Hämodiafiltration, kontinuierlich, Arteriovenös (CAVHDF) oder Venovenös, pumpengetrieben (CVVHDF): Mehr als 24 bis 72 Stunden; OPS 8-855.14 oder 8-855.71 oder 8-855.81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76ZEC103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ZE12103 Hämodiafiltration, kontinuierlich, Arteriovenös (CAVHDF) oder Venovenös, pumpengetrieben (CVVHDF): Mehr als 72 bis 144 Stunden; OPS 8-855.15 oder 8-855.72 oder 8-855.82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76ZEC104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ZE12104 Hämodiafiltration, kontinuierlich, Arteriovenös (CAVHDF) oder Venovenös, pumpengetrieben (CVVHDF): Mehr als 144 bis 264 Stunden; OPS 8-855.16 oder 8-855.73 oder 8-855.83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76ZEC105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ZE12105 Hämodiafiltration, kontinuierlich, Arteriovenös (CAVHDF) oder Venovenös, pumpengetrieben (CVVHDF): Mehr als 264 bis 432 Stunden; OPS 8-855.17 oder 8-855.74 oder 8-855.84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76ZEC106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ZE12106 Hämodiafiltration, kontinuierlich, Arteriovenös (CAVHDF) oder Venovenös, pumpengetrieben (CVVHDF): Mehr als 432 bis 600 Stunden; OPS 8-855.19 oder 8-855.76 oder 8-855.86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76ZEC107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ZE12107 Hämodiafiltration, kontinuierlich, Arteriovenös (CAVHDF) oder Venovenös, pumpengetrieben (CVVHDF): Mehr als 600 bis 960 Stunden; OPS 8-855.1a oder 8-855.77 oder 8-855.87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76ZEC108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ZE12108 Hämodiafiltration, kontinuierlich, Arteriovenös (CAVHDF) oder Venovenös, pumpengetrieben (CVVHDF): Mehr als 960 bis 1.320 Stunden; OPS 8-855.1b oder 8-855.78 oder 8-855.88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76ZEC109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ZE12109 Hämodiafiltration, kontinuierlich, Arteriovenös (CAVHDF) oder Venovenös, pumpengetrieben (CVVHDF): Mehr als 1.320 bis 1.680 Stunden; OPS 8-855.1c oder 8-855.79 oder 8-855.89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76ZEC110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ZE12110 Hämodiafiltration, kontinuierlich, Arteriovenös (CAVHDF) oder Venovenös, pumpengetrieben (CVVHDF): Mehr als 1.680 bis 2.040 Stunden; OPS 8-855.1d oder 8-855.7a oder 8-855.8a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76ZEC111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ZE12111 Hämodiafiltration, kontinuierlich, Arteriovenös (CAVHDF) oder Venovenös, pumpengetrieben (CVVHDF): Mehr als 2.040 bis 2.400 Stunden; OPS 8-855.1e oder 8-855.7b oder 8-855.8b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76ZEC112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ZE12112 Hämodiafiltration, kontinuierlich, Arteriovenös (CAVHDF) oder Venovenös, pumpengetrieben (CVVHDF): Mehr als 2.400 Stunden; OPS 8-855.1f oder 8-855.7c oder 8-855.8c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76ZEC200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ZE122 Peritonealdialyse, intermittierend, maschinell unterstützt (IPD); OPS 8-857.0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76ZEC301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ZE12301 Peritonealdialyse, kontinuierlich, nicht maschinell unterstützt (CAPD), Bis 24 Stunden; OPS 8-857.10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76ZEC302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ZE12302 Peritonealdialyse, kontinuierlich, nicht maschinell unterstützt (CAPD), Mehr als 24 bis 72 Stunden; OPS 8-857.11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76ZEC303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ZE12303 Peritonealdialyse, kontinuierlich, nicht maschinell unterstützt (CAPD), Mehr als 72 bis 144 Stunden; OPS 8-857.12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76ZEC304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ZE12304 Peritonealdialyse, kontinuierlich, nicht maschinell unterstützt (CAPD), Mehr als 144 bis 264 Stunden; OPS 8-857.13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76ZEC305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ZE12305 Peritonealdialyse, kontinuierlich, nicht maschinell unterstützt (CAPD), Mehr als 264 bis 432 Stunden; OPS 8-857.14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76ZEC306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ZE12306 Peritonealdialyse, kontinuierlich, nicht maschinell unterstützt (CAPD), Mehr als 432 bis 600 Stunden; OPS 8-857.16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76ZEC307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ZE12307 Peritonealdialyse, kontinuierlich, nicht maschinell unterstützt (CAPD), Mehr als 600 bis 960 Stunden; OPS 8-857.17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76ZEC308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ZE12308 Peritonealdialyse, kontinuierlich, nicht maschinell unterstützt (CAPD), Mehr als 960 bis 1.320 Stunden; OPS 8-857.18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76ZEC309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ZE12309 Peritonealdialyse, kontinuierlich, nicht maschinell unterstützt (CAPD), Mehr als 1.320 bis 1.680 Stunden; OPS 8-857.19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76ZEC310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ZE12310 Peritonealdialyse, kontinuierlich, nicht maschinell unterstützt (CAPD), Mehr als 1.680 bis 2.040 Stunden; OPS 8-857.1a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76ZEC311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ZE12311 Peritonealdialyse, kontinuierlich, nicht maschinell unterstützt (CAPD), Mehr als 2.040 bis 2.400 Stunden; OPS 8-857.1b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76ZEC312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ZE12312 Peritonealdialyse, kontinuierlich, nicht maschinell unterstützt (CAPD), Mehr als 2.400 Stunden; OPS 8-857.1c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76ZEC401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ZE12401 Gabe von Azacytidin, parenteral, 150 mg bis unter 225 mg; OPS 6-005.00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76ZEC402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ZE12402 Gabe von Azacytidin, parenteral, 225 mg bis unter 300 mg; OPS 6-005.01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76ZEC403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ZE12403 Gabe von Azacytidin, parenteral, 300 mg bis unter 375 mg; OPS 6-005.02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76ZEC404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ZE12404 Gabe von Azacytidin, parenteral, 375 mg bis unter 450 mg; OPS 6-005.03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76ZEC405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ZE12405 Gabe von Azacytidin, parenteral, 450 mg bis unter 600 mg; OPS 6-005.04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76ZEC406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ZE12406 Gabe von Azacytidin, parenteral, 600 mg bis unter 750 mg; OPS 6-005.05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76ZEC407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ZE12407 Gabe von Azacytidin, parenteral, 750 mg bis unter 900 mg; OPS 6-005.06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76ZEC408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ZE12408 Gabe von Azacytidin, parenteral, 900 mg bis unter 1.200 mg; OPS 6-005.07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76ZEC409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ZE12409 Gabe von Azacytidin, parenteral, 1.200 mg bis unter 1.500 mg; OPS 6-005.08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76ZEC410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ZE12410 Gabe von Azacytidin, parenteral, 1.500 mg bis unter 1.800 mg; OPS 6-005.09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76ZEC411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ZE12411 Gabe von Azacytidin, parenteral, 1.800 mg bis unter 2.100 mg; OPS 6-005.0a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76ZEC412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ZE12412 Gabe von Azacytidin, parenteral, 2.100 mg bis unter 2.400 mg; OPS 6-005.0b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76ZEC413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ZE12413 Gabe von Azacytidin, parenteral, 2.400 mg bis unter 2.700 mg; OPS 6-005.0c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76ZEC414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ZE12414 Gabe von Azacytidin, parenteral, 2.700 mg bis unter 3.000 mg; OPS 6-005.0d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76ZEC415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ZE12415 Gabe von Azacytidin, parenteral, 3.000 mg und mehr; OPS 6-005.0e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76ZEC501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ZE12501 Implantation oder Wechsel eines interspinösen Spreizers, Andere Operationen an der Wirbelsäule: Implantation oder Wechsel eines interspinösen Spreizers: 1 Segment; OPS 5-839.b0 oder 5-839.c0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76ZEC502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ZE12502 Implantation oder Wechsel eines interspinösen Spreizers, Andere Operationen an der Wirbelsäule: Implantation oder Wechsel eines interspinösen Spreizers: 2 Segmente; OPS 5-839.b2 oder 5-839.c2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76ZEC503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ZE12503 Implantation oder Wechsel eines interspinösen Spreizers, Andere Operationen an der Wirbelsäule: Implantation oder Wechsel eines interspinösen Spreizers: 3 oder mehr Segmente; OPS 5-839.b3 oder 5-839.c3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76ZEC600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ZE126 Autogene / Autologe matrixinduzierte Chondrozytentransplantation; OPS 5-801.k* oder 5-812.h*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76ZEC700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ZE127 Neurostimulatoren zur Rückenmarkstimulation oder zur Stimulation des peripheren Nervensystems, Mehrkanalsystem, nicht wiederaufladbar; OPS 5-039.e1 oder 5-039.f1 oder 5-059.c1 oder 5-059.d1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76ZEC801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ZE12801 Gabe von Micafungin, parenteral, 75 mg bis unter 150 mg; OPS 6-004.50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76ZEC802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ZE12802 Gabe von Micafungin, parenteral, 150 mg bis unter 250 mg; OPS 6-004.51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76ZEC803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ZE12803 Gabe von Micafungin, parenteral, 250 mg bis unter 350 mg; OPS 6-004.52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76ZEC804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ZE12804 Gabe von Micafungin, parenteral, 350 mg bis unter 450 mg; OPS 6-004.53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76ZEC805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ZE12805 Gabe von Micafungin, parenteral, 450 mg bis unter 550 mg; OPS 6-004.54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76ZEC806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ZE12806 Gabe von Micafungin, parenteral, 550 mg bis unter 650 mg; OPS 6-004.55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76ZEC807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ZE12807 Gabe von Micafungin, parenteral, 650 mg bis unter 750 mg; OPS 6-004.56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76ZEC808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ZE12808 Gabe von Micafungin, parenteral, 750 mg bis unter 850 mg; OPS 6-004.57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76ZEC809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ZE12809 Gabe von Micafungin, parenteral, 850 mg bis unter 950 mg; OPS 6-004.58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76ZEC810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ZE12810 Gabe von Micafungin, parenteral, 950 mg bis unter 1.150 mg; OPS 6-004.59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76ZEC811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ZE12811 Gabe von Micafungin, parenteral, 1.150 mg bis unter 1.350 mg; OPS 6-004.5a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76ZEC812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ZE12812 Gabe von Micafungin, parenteral, 1.350 mg bis unter 1.550 mg; OPS 6-004.5b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76ZEC813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ZE12813 Gabe von Micafungin, parenteral, 1.550 mg bis unter 1.950 mg; OPS 6-004.5c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76ZEC814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ZE12814 Gabe von Micafungin, parenteral, 1.950 mg bis unter 2.350 mg; OPS 6-004.5d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76ZEC815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ZE12815 Gabe von Micafungin, parenteral, 2.350 mg bis unter 2.750 mg; OPS 6-004.5e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76ZEC816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ZE12816 Gabe von Micafungin, parenteral, 2.750 mg bis unter 3.150 mg; OPS 6-004.5f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76ZEC817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ZE12817 Gabe von Micafungin, parenteral, 3.150 mg bis unter 3.950 mg; OPS 6-004.5g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76ZEC818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ZE12818 Gabe von Micafungin, parenteral, 3.950 mg bis unter 4.750 mg; OPS 6-004.5h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76ZEC819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ZE12819 Gabe von Micafungin, parenteral, 4.750 mg bis unter 5.550 mg; OPS 6-004.5j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76ZEC820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ZE12820 Gabe von Micafungin, parenteral, 5.550 mg bis unter 6.350 mg; OPS 6-004.5k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76ZEC821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ZE12821 Gabe von Micafungin, parenteral, 6.350 mg bis unter 7.950 mg; OPS 6-004.5m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76ZEC822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ZE12822 Gabe von Micafungin, parenteral, 7.950 mg bis unter 9.550 mg; OPS 6-004.5n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76ZEC823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ZE12823 Gabe von Micafungin, parenteral, 9.550 mg bis unter 11.150 mg; OPS 6-004.5p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76ZEC824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ZE12824 Gabe von Micafungin, parenteral, 11.150 mg bis unter 12.750 mg; OPS 6-004.5q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76ZEC825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ZE12825 Gabe von Micafungin, parenteral, 12.750 mg bis unter 14.350 mg; OPS 6-004.5r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76ZEC826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ZE12826 Gabe von Micafungin, parenteral, 14.350 mg bis unter 15.950 mg; OPS 6-004.5s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76ZEC827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ZE12827 Gabe von Micafungin, parenteral, 15.950 mg bis unter 17.550 mg; OPS 6-004.5t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76ZEC828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ZE12828 Gabe von Micafungin, parenteral, 17.550 mg und mehr; OPS 6-004.5u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76ZEC901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ZE12901 Gabe von Tocilizumab, parenteral, 80 mg bis unter 200 mg; OPS 6-005.30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76ZEC902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ZE12902 Gabe von Tocilizumab, parenteral, 200 mg bis unter 320 mg; OPS 6-005.31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76ZEC903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ZE12903 Gabe von Tocilizumab, parenteral, 320 mg bis unter 480 mg; OPS 6-005.32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76ZEC904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ZE12904 Gabe von Tocilizumab, parenteral, 480 mg bis unter 640 mg; OPS 6-005.33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76ZEC905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ZE12905 Gabe von Tocilizumab, parenteral, 640 mg bis unter 800 mg; OPS 6-005.34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76ZEC906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ZE12906 Gabe von Tocilizumab, parenteral, 800 mg bis unter 960 mg; OPS 6-005.35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76ZEC907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ZE12907 Gabe von Tocilizumab, parenteral, 960 mg bis unter 1.120 mg; OPS 6-005.36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76ZEC908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ZE12908 Gabe von Tocilizumab, parenteral, 1.120 mg bis unter 1.280 mg; OPS 6-005.37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76ZEC909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ZE12909 Gabe von Tocilizumab, parenteral, 1.280 mg bis unter 1.440 mg; OPS 6-005.38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76ZEC910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ZE12910 Gabe von Tocilizumab, parenteral, 1.440 mg bis unter 1.600 mg; OPS 6-005.39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76ZEC911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ZE12911 Gabe von Tocilizumab, parenteral, 1.600 mg bis unter 1.760 mg; OPS 6-005.3a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76ZEC912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ZE12912 Gabe von Tocilizumab, parenteral, 1.760 mg bis unter 1.920 mg; OPS 6-005.3b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76ZEC913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ZE12913 Gabe von Tocilizumab, parenteral, 1.920 mg bis unter 2.080 mg; OPS 6-005.3c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76ZEC914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ZE12914 Gabe von Tocilizumab, parenteral, 2.080 mg und mehr; OPS 6-005.3d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76ZED000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ZE130 Hochaufwendige Pflege von Erwachsenen; OPS 9-200.*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76ZED100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ZE131 Hochaufwendige Pflege von Kleinkindern oder von Kindern und Jugendlichen; OPS 9-201.* oder 9-202.*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76ZED201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ZE13201 Implantation eines Wachstumsstents, Perkutan-transluminale Gefäßintervention an Gefäßen des Lungenkreislaufes: Einlegen eines ungecoverten oder gecoverten Wachstumsstents oder Perkutan-transluminale Implantation von ungecoverten oder gecoverten Cheatham-Platinum-Stents [CP-Stent]: Ein Stent oder Perkutan-transluminale Implantation eines Wachstumsstents; OPS 8-838.k* oder 8-838.m* oder 8-845.0* oder 8-846.0* oder 8-847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76ZED202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ZE13202 Implantation eines Wachstumsstents, Perkutan-transluminale Implantation von ungecoverten oder gecoverten Cheatham-Platinum-Stents [CP-Stent]: Zwei und mehr Stents; OPS 8-845.1* oder 8-846.1*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76ZED301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ZE13301 Perkutan-transluminale Fremdkörperentfernung und Thrombektomie an intrakraniellen Gefäßen unter Verwendung eines Mikrodrahtretriever-Systems, Zusatzinformationen zu Materialien: Verwendung eines Mikrodrahtretriever-Systems zur Thrombektomie oder Fremdkörperentfernung: 1 Mikrodrahtretriever-System; OPS 8-836.60 oder 8-836.80 in Verbindung mit OPS 8-83b.80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76ZED302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ZE13302 Perkutan-transluminale Fremdkörperentfernung und Thrombektomie an intrakraniellen Gefäßen unter Verwendung eines Mikrodrahtretriever-Systems, Zusatzinformationen zu Materialien: Verwendung eines Mikrodrahtretriever-Systems zur Thrombektomie oder Fremdkörperentfernung: 2 Mikrodrahtretriever-Systeme; OPS 8-836.60 oder 8-836.80 in Verbindung mit OPS 8-83b.82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76ZED303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ZE13303 Perkutan-transluminale Fremdkörperentfernung und Thrombektomie an intrakraniellen Gefäßen unter Verwendung eines Mikrodrahtretriever-Systems, Zusatzinformationen zu Materialien: Verwendung eines Mikrodrahtretriever-Systems zur Thrombektomie oder Fremdkörperentfernung: 3 oder mehr Mikrodrahtretriever-Systeme; OPS 8-836.60 oder 8-836.80 in Verbindung mit OPS 8-83b.83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76ZED400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ZE134 Verschiedene Harnkontinenztherapien; OPS 5-594.31 oder 5-596.70 oder 5-596.73 oder 5-598.0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24714C" w:rsidRDefault="0024714C"/>
        </w:tc>
      </w:tr>
      <w:tr w:rsidR="0024714C">
        <w:trPr>
          <w:gridBefore w:val="1"/>
          <w:gridAfter w:val="2"/>
          <w:wAfter w:w="720" w:type="dxa"/>
        </w:trPr>
        <w:tc>
          <w:tcPr>
            <w:tcW w:w="4500" w:type="dxa"/>
          </w:tcPr>
          <w:p w:rsidR="0024714C" w:rsidRDefault="0024714C"/>
        </w:tc>
        <w:tc>
          <w:tcPr>
            <w:tcW w:w="4500" w:type="auto"/>
            <w:gridSpan w:val="2"/>
          </w:tcPr>
          <w:p w:rsidR="0024714C" w:rsidRPr="00AF0F91" w:rsidRDefault="0024714C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4" w:name="_Toc339266001"/>
            <w:r w:rsidRPr="00AF0F91">
              <w:rPr>
                <w:rFonts w:cs="Arial"/>
                <w:sz w:val="22"/>
                <w:szCs w:val="22"/>
              </w:rPr>
              <w:t>Zusatzentgelte nach Anlage 4 und 6 FPV (760)</w:t>
            </w:r>
            <w:bookmarkEnd w:id="44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/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mit Länderschlüssel (4. und 5. Stelle)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76004[001-999]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76016[001-999]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Bundesweit (76000xxx oder 7609xxxx)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ZE2012-01 Beckenimplantate; OPS 5-785.2d oder 5-785.3d oder 5-785.4d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7600001A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ZE2012-01 Beckenimplantate; OPS 5-785.2d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7600001B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ZE2012-01 Beckenimplantate; OPS 5-785.3d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7600001C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ZE2012-01 Beckenimplantate; OPS 5-785.4d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ZE2012-02 Links- und rechtsventrikuläre Herzassistenzsysteme („Kunstherz“); OPS 5-376.20 oder 5-376.22 oder 5-376.30 oder 5-376.32 oder 5-376.40 oder 5-376.50 oder 5-376.60 oder 5-376.70 oder 5-376.72 oder 5-376.80 oder 5-376.82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7600002A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ZE2012-02 Links- und rechtsventrikuläre Herzassistenzsysteme („Kunstherz“); OPS 5-376.20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7600002B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ZE2012-02 Links- und rechtsventrikuläre Herzassistenzsysteme („Kunstherz“); OPS 5-376.30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7600002C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ZE2012-02 Links- und rechtsventrikuläre Herzassistenzsysteme („Kunstherz“); OPS 5-376.40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7600002D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ZE2012-02 Links- und rechtsventrikuläre Herzassistenzsysteme („Kunstherz“); OPS 5-376.50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7600002E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ZE2012-02 Links- und rechtsventrikuläre Herzassistenzsysteme („Kunstherz“); OPS 5-376.60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7600002F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ZE2012-02 Links- und rechtsventrikuläre Herzassistenzsysteme („Kunstherz“); OPS 5-376.70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7600002G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ZE2012-02 Links- und rechtsventrikuläre Herzassistenzsysteme („Kunstherz“); OPS 5-376.80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7600002H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ZE2012-02 Links- und rechtsventrikuläre Herzassistenzsysteme („Kunstherz“); OPS 5-376.22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7600002I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ZE2012-02 Links- und rechtsventrikuläre Herzassistenzsysteme („Kunstherz“); OPS 5-376.32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7600002J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ZE2012-02 Links- und rechtsventrikuläre Herzassistenzsysteme („Kunstherz“); OPS 5-376.72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7600002K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ZE2012-02 Links- und rechtsventrikuläre Herzassistenzsysteme („Kunstherz“); OPS 5-376.82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ZE2012-03 ECMO und PECLA; OPS 8-852.0* oder 8-852.2* oder 8-852.3*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7600003A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ZE2012-03 ECMO und PECLA; OPS 8-852.0*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7600003B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ZE2012-03 ECMO und PECLA; OPS 8-852.2*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7600003C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ZE2012-03 ECMO und PECLA; OPS 8-852.3*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ZE2012-04 Individuell nach CAD gefertigte Rekonstruktionsimplantate im Gesichts- und Schädelbereich; OPS 5-020.65 oder 5-020.66 oder 5-020.67 oder 5-020.68 oder 5-020.71 oder 5-020.72 oder 5-774.71 oder 5-774.72 oder 5-775.71 oder 5-775.72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7600004A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ZE2012-04 Individuell nach CAD gefertigte Rekonstruktionsimplantate im Gesichts- und Schädelbereich; OPS 5-020.65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7600004B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ZE2012-04 Individuell nach CAD gefertigte Rekonstruktionsimplantate im Gesichts- und Schädelbereich; OPS 5-020.66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7600004C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ZE2012-04 Individuell nach CAD gefertigte Rekonstruktionsimplantate im Gesichts- und Schädelbereich; OPS 5-020.67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7600004D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ZE2012-04 Individuell nach CAD gefertigte Rekonstruktionsimplantate im Gesichts- und Schädelbereich; OPS 5-020.68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7600004E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ZE2012-04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7600004F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ZE2012-04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7600004G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ZE2012-04 Individuell nach CAD gefertigte Rekonstruktionsimplantate im Gesichts- und Schädelbereich; OPS 5-774.71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7600004H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ZE2012-04 Individuell nach CAD gefertigte Rekonstruktionsimplantate im Gesichts- und Schädelbereich; OPS 5-774.72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7600004I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ZE2012-04 Individuell nach CAD gefertigte Rekonstruktionsimplantate im Gesichts- und Schädelbereich; OPS 5-775.71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7600004J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ZE2012-04 Individuell nach CAD gefertigte Rekonstruktionsimplantate im Gesichts- und Schädelbereich; OPS 5-775.72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ZE2012-05 Distraktion am Gesichtsschädel; OPS 5-776.6 oder 5-776.7 oder 5-776.9 oder 5-777.*1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7600005A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ZE2012-05 Distraktion am Gesichtsschädel; OPS 5-776.6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7600005B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ZE2012-05 Distraktion am Gesichtsschädel; OPS 5-776.7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7600005C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ZE2012-05 Distraktion am Gesichtsschädel; OPS 5-776.9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7600005D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ZE2012-05 Distraktion am Gesichtsschädel; OPS 5-777.*1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ZE2008-06 Neuroprothesen, Neurostimulatoren zur Vorderwurzelstimulation oder Vagusnervstimulationssysteme; OPS 5-029.4, 5-039.7, 5-059.04, 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7600006A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ZE2008-06A Neuroprothesen, Neurostimulatoren zur Vorderwurzelstimulation oder Vagusnervstimulationssysteme; OPS 5-029.4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7600006B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ZE2008-06B Neuroprothesen, Neurostimulatoren zur Vorderwurzelstimulation oder Vagusnervstimulationssysteme; OPS 5-039.7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7600006D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ZE2008-06D Neuroprothesen, Neurostimulatoren zur Vorderwurzelstimulation oder Vagusnervstimulationssysteme; OPS 5-059.5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ZE2012-07 Andere implantierbare Medikamentenpumpen; OPS 5-028.1x oder 5-038.4x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7600007A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ZE2006-07A Andere implantierbare Medikamentenpumpen; OPS 5-028.10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7600007B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ZE2006-07B Andere implantierbare Medikamentenpumpen; OPS 5-038.40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7600007C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ZE2012-07 Andere implantierbare Medikamentenpumpen; OPS 5-028.1x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7600007D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ZE2012-07 Andere implantierbare Medikamentenpumpen; OPS 5-038.4x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ZE2012-08 Sonstige Dialyse; OPS 8-853.x oder 8-853.y oder 8-854.x oder 8-854.y oder 8-855.x oder 8-855.y oder 8-857.x oder 8-857.y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7600008A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ZE2006-08A Sonstige Dialyse; OPS 8-853.**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7600008B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ZE2006-08B Sonstige Dialyse; OPS 8-854.1*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7600008C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ZE2012-08 Sonstige Dialyse; OPS 8-854.x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7600008D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ZE2012-08 Sonstige Dialyse; OPS 8-854.y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7600008F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ZE2006-08F Sonstige Dialyse; OPS 8-855.2*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7600008G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ZE2012-08 Sonstige Dialyse; OPS 8-855.x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7600008H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ZE2012-08 Sonstige Dialyse; OPS 8-855.y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7600008I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ZE2008-08I Sonstige Dialyse; OPS 8-857.**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7600008M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ZE2012-08 Sonstige Dialyse; OPS 8-853.x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7600008N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ZE2012-08 Sonstige Dialyse; OPS 8-853.y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7600008T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ZE2009-08T Sonstige Dialyse; OPS 8-857.2*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7600008U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ZE2012-08 Sonstige Dialyse; OPS 8-857.x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7600008V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ZE2012-08 Sonstige Dialyse; OPS 8-857.y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76000090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ZE2012-09 Hämoperfusion; OPS 8-856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76000100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ZE2012-10 Leberersatztherapie; OPS 8-858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76000130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ZE2012-13 Immunadsorption; OPS 8-821.**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76000140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ZE2006-14 LDL-Apherese; OPS 8-822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76000150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ZE2012-15 Zellapherese; OPS 8-823 oder 8-825.*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7600015A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ZE2012-15A Zellapherese; OPS 8-823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7600015B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ZE2012-15 Zellapherese; OPS 8-825.*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76000160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ZE2012-16 Isolierte Extremitätenperfusion; OPS 8-859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76000170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ZE2012-17 Retransplantation von Organen während desselben stationären Aufenthalts; OPS 5-125.5 oder 5-335.3 oder 5-375.3* oder 5-375.4 oder 5-467.9* oder 5-504.3 oder 5-504.4 oder 5-504.5 oder 5-528.3 oder 5-528.4 oder 5-528.5 oder 5-555.6 oder 5-555.7 oder 5-555.8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7600017A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ZE2012-17 Retransplantation von Organen während desselben stationären Aufenthalts; OPS 5-125.5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7600017B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ZE2012-17 Retransplantation von Organen während desselben stationären Aufenthalts; OPS 5-335.3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7600017C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ZE2012-17 Retransplantation von Organen während desselben stationären Aufenthalts; OPS 5-375.3*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7600017D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ZE2012-17 Retransplantation von Organen während desselben stationären Aufenthalts; OPS 5-375.4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7600017E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ZE2012-17 Retransplantation von Organen während desselben stationären Aufenthalts; OPS 5-467.9*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7600017F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ZE2012-17 Retransplantation von Organen während desselben stationären Aufenthalts; OPS 5-504.3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7600017G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ZE2012-17 Retransplantation von Organen während desselben stationären Aufenthalts; OPS 5-504.4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7600017H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ZE2012-17 Retransplantation von Organen während desselben stationären Aufenthalts; OPS 5-504.5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7600017I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ZE2012-17 Retransplantation von Organen während desselben stationären Aufenthalts; OPS 5-528.3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7600017J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ZE2012-17 Retransplantation von Organen während desselben stationären Aufenthalts; OPS 5-528.4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7600017K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ZE2012-17 Retransplantation von Organen während desselben stationären Aufenthalts; OPS 5-528.5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7600017L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ZE2012-17 Retransplantation von Organen während desselben stationären Aufenthalts; OPS 5-555.6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7600017M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ZE2012-17 Retransplantation von Organen während desselben stationären Aufenthalts; OPS 5-555.7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7600017N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ZE2012-17 Retransplantation von Organen während desselben stationären Aufenthalts; OPS 5-555.8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76000180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ZE2012-18 Zwerchfellschrittmacher; OPS 5-347.6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 Selbstexpandierende Prothesen an Ösophagus und Gallengängen; OPS 5-429.j0, .j1, .j3, .j4, .j9, .ja, 5-513.j*, 5-514.m*, .n*, .p*, .q*, .r*, .s*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7600021A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ZE2006-21A Selbstexpandierende Prothesen an Ösophagus und Gallengängen; OPS 5-429.j0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7600021B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ZE2006-21B Selbstexpandierende Prothesen an Ösophagus und Gallengängen; OPS 5-429.j1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7600021C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ZE2006-21C Selbstexpandierende Prothesen an Ösophagus und Gallengängen; OPS 5-429.j3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7600021D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ZE2006-21D Selbstexpandierende Prothesen an Ösophagus und Gallengängen; OPS 5-429.j4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7600021I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ZE2006-21I Selbstexpandierende Prothesen an Ösophagus und Gallengängen; OPS 5-513.j*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7600021J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ZE2006-21J Selbstexpandierende Prothesen an Ösophagus und Gallengängen; OPS 5-514.m*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7600021K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ZE2006-21K Selbstexpandierende Prothesen an Ösophagus und Gallengängen; OPS 5-514.n*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7600021L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ZE2006-21L Selbstexpandierende Prothesen an Ösophagus und Gallengängen; OPS 5-514.p*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7600021M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ZE2006-21M Selbstexpandierende Prothesen an Ösophagus und Gallengängen; OPS 5-514.q*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7600021N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ZE2006-21N Selbstexpandierende Prothesen an Ösophagus und Gallengängen; OPS 5-514.r*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7600021O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ZE2006-21O Selbstexpandierende Prothesen an Ösophagus und Gallengängen; OPS 5-514.s*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7600021P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ZE2006-21P Selbstexpandierende Prothesen an Ösophagus und Gallengängen; OPS 5-429.j9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7600021Q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ZE2006-21Q Selbstexpandierende Prothesen an Ösophagus und Gallengängen; OPS 5-429.ja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ZE2012-22 IABP; OPS 5-376.00 oder 8-839.0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7600022A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ZE2012-22 IABP; OPS 8-839.0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7600022B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ZE2012-22 IABP; OPS 5-376.00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ZE2007-23 Stentgraft-Prothesen bei Aortenaneurysmen, perkutan-transluminal; OPS 8-836.f4, .g4, .h4, .j4, .s4, .t4, .u4, .v4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7600023A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ZE2007-23A Stentgraft-Prothesen bei Aortenaneurysmen, perkutan-transluminal; OPS 8-836.f4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7600023B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ZE2007-23B Stentgraft-Prothesen bei Aortenaneurysmen, perkutan-transluminal; OPS 8-836.g4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7600023C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ZE2007-23C Stentgraft-Prothesen bei Aortenaneurysmen, perkutan-transluminal; OPS 8-836.h4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7600023D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ZE2007-23D Stentgraft-Prothesen bei Aortenaneurysmen, perkutan-transluminal; OPS 8-836.j4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7600023E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ZE2007-23E Stentgraft-Prothesen bei Aortenaneurysmen, perkutan-transluminal; OPS 8-836.s4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7600023F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ZE2007-23F Stentgraft-Prothesen bei Aortenaneurysmen, perkutan-transluminal; OPS 8-836.t4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7600023G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ZE2007-23G Stentgraft-Prothesen bei Aortenaneurysmen, perkutan-transluminal; OPS 8-836.u4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7600023H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ZE2007-23H Stentgraft-Prothesen bei Aortenaneurysmen, perkutan-transluminal; OPS 8-836.v4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ZE2012-24 Andere Penisprothesen; OPS 5-649.50 oder 5-649.5x oder 5-649.70 oder 5-649.7x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7600024A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ZE2006-24A Penisprothesen; OPS 5-649.5*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7600024B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ZE2006-24B Penisprothesen; OPS 5-649.7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7600024C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ZE2012-24 Andere Penisprothesen; OPS 5-649.50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7600024D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ZE2012-24 Andere Penisprothesen; OPS 5-649.5x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7600024E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ZE2012-24 Andere Penisprothesen; OPS 5-649.70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7600024F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ZE2012-24 Andere Penisprothesen; OPS 5-649.7x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76000250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ZE2012-25 Modulare Endoprothesen; OPS 5-829.d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ZE2012-26 Anthroposophisch-medizinische Komplexbehandlung; OPS 8-975.3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ZE2012-27 Behandlung von Blutern mit Blutgerinnungsfaktoren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ZE2006-28 Gabe von Adalimumab, parenteral; OPS 8-012.3*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76000290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ZE2011-29 Gabe von Gemtuzumab Ozogamicin, parenteral; OPS 6-001.2*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76000310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ZE2006-31 Gabe von Human-Immunglobulin, spezifisch gegen Varicella-Zoster-Virus, parenteral; OPS 8-810.p*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76000320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ZE2006-32 Gabe von Infliximab, parenteral; OPS 8-012.7*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76000330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ZE2012-33 Gabe von Sargramostim, parenteral; OPS 6-001.4*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76000340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ZE2012-34 Gabe von Granulozytenkonzentraten; OPS 8-802.6*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76000350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ZE2012-35 Fremdbezug von hämatopoetischen Stammzellen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76000360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ZE2012-36 Versorgung von Schwerstbehinderten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76000370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ZE2006-37 Hämodiafiltration; OPS 8-855.0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76000380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ZE2006-38 Gabe von Imatinib, oral; OPS 8-012.s*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76000390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ZE2006-39 Gabe von C1-Esteraseinhibitor, parenteral; OPS 8-810.h*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76000400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ZE2012-40 Naturheilkundliche Komplexbehandlung; OPS 8-975.23 oder 8-975.24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7600040A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ZE2012-40 Naturheilkundliche Komplexbehandlung; OPS 8-975.23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7600040B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ZE2012-40 Naturheilkundliche Komplexbehandlung; OPS 8-975.24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76000410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ZE2012-41 Multimodal-nichtoperative Komplexbehandlung des Bewegungssystems; OPS 8-977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76000420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ZE2006-42 Neurostimulatoren zur Rückenmarkstimulation, Mehrelektrodensystem; OPS 5-039.22, .23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7600042A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ZE2006-42A Neurostimulatoren zur Rückenmarkstimulation, Mehrelektrodensystem; OPS 5-039.22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7600042B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ZE2006-42B Neurostimulatoren zur Rückenmarkstimulation, Mehrelektrodensystem; OPS 5-039.23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76000430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 Selektive Embolisation mit Metallspiralen (Coils), andere Lokalisationen; OPS 8-836.m2, .m3, .m4, .m5, .m6, .m7, .m8, .mb, .mc, .md, .me, .mf, .mx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7600043A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ZE2006-43A Selektive Embolisation mit Metallspiralen (Coils), andere Lokalisationen; OPS 8-836.m2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7600043B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ZE2006-43B Selektive Embolisation mit Metallspiralen (Coils), andere Lokalisationen; OPS 8-836.m3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7600043C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ZE2006-43C Selektive Embolisation mit Metallspiralen (Coils), andere Lokalisationen; OPS 8-836.m4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7600043D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ZE2006-43D Selektive Embolisation mit Metallspiralen (Coils), andere Lokalisationen; OPS 8-836.m5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7600043E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ZE2006-43E Selektive Embolisation mit Metallspiralen (Coils), andere Lokalisationen; OPS 8-836.m6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7600043F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ZE2006-43F Selektive Embolisation mit Metallspiralen (Coils), andere Lokalisationen; OPS 8-836.m7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7600043G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ZE2006-43G Selektive Embolisation mit Metallspiralen (Coils), andere Lokalisationen; OPS 8-836.m8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7600043H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ZE2006-43H Selektive Embolisation mit Metallspiralen (Coils), andere Lokalisationen; OPS 8-836.mb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7600043I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ZE2006-43I Selektive Embolisation mit Metallspiralen (Coils), andere Lokalisationen; OPS 8-836.mc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7600043J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ZE2006-43J Selektive Embolisation mit Metallspiralen (Coils), andere Lokalisationen; OPS 8-836.md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7600043K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ZE2006-43K Selektive Embolisation mit Metallspiralen (Coils), andere Lokalisationen; OPS 8-836.me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7600043L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ZE2006-43L Selektive Embolisation mit Metallspiralen (Coils), andere Lokalisationen; OPS 8-836.mf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7600043M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ZE2006-43M Selektive Embolisation mit Metallspiralen (Coils), andere Lokalisationen; OPS 8-836.mx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76000440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ZE2012-44 Stammzellboost nach erfolgter Transplantation von hämatopoetischen Stammzellen, nach In-vitro-Aufbereitung; OPS 8-805.62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76000450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ZE2012-45 Komplexe Diagnostik bei hämatologischen und onkologischen Erkrankungen bei Kindern und Jugendlichen; OPS 1-940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76000460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ZE2012-46 Gabe von Anti-Human-T-Lymphozyten-Immunglobulin, parenteral; OPS 8-812.3 oder 8-812.4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7600046A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ZE2012-46 Gabe von Anti-Human-T-Lymphozyten-Immunglobulin, parenteral; OPS 8-812.3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7600046B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ZE2012-46 Gabe von Anti-Human-T-Lymphozyten-Immunglobulin, parenteral; OPS 8-812.4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7600048B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ZE2008-48B Distraktionsmarknagel; OPS 5-786.j1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76000490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ZE2012-49 Hypertherme intraperitoneale Chemotherapie (HIPEC) in Kombination mit Peritonektomie und ggf. mit Multiviszeralresektion oder hypertherme intrathorakale Chemotherapie (HITOC) in Kombination mit Pleurektomie und ggf. Tumorreduktion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ZE2006-03-1 ECMO; OPS 8-852.00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ZE2006-03-2 ECMO; OPS 8-852.01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ZE2006-03-3 ECMO; OPS 8-852.02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ZE2012-05 Distraktion am Gesichtsschädel; OPS 5-777.01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ZE2012-05 Distraktion am Gesichtsschädel; OPS 5-777.11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ZE2012-05 Distraktion am Gesichtsschädel; OPS 5-777.21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ZE2012-05 Distraktion am Gesichtsschädel; OPS 5-777.31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ZE2012-05 Distraktion am Gesichtsschädel; OPS 5-777.41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ZE2012-05 Distraktion am Gesichtsschädel; OPS 5-777.51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ZE2012-05 Distraktion am Gesichtsschädel; OPS 5-777.61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ZE2012-05 Distraktion am Gesichtsschädel; OPS 5-777.71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ZE2012-05 Distraktion am Gesichtsschädel; OPS 5-777.81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ZE2012-05 Distraktion am Gesichtsschädel; OPS 5-777.91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ZE2006-06C-1 Neuroprothesen, Neurostimulatorenzur Vorderwurzelstimulation oder zur Stimulation des peripherenNervensystems; OPS 5-059.00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ZE2006-08A-1 Sonstige Dialyse; OPS 8-853.0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ZE2006-08A-2 Sonstige Dialyse; OPS 8-853.13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ZE2006-08A-3 Sonstige Dialyse; OPS 8-853.14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ZE2006-08A-4 Sonstige Dialyse; OPS 8-853.15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ZE2006-08A-5 Sonstige Dialyse; OPS 8-853.16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ZE2006-08A-6 Sonstige Dialyse; OPS 8-853.17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ZE2006-08A-7 Sonstige Dialyse; OPS 8-853.18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ZE2006-08A-8 Sonstige Dialyse; OPS 8-853.23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ZE2006-08A-9 Sonstige Dialyse; OPS 8-853.24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ZE2006-08A-10 Sonstige Dialyse; OPS 8-853.25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ZE2006-08A-11 Sonstige Dialyse; OPS 8-853.26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ZE2006-08A-12 Sonstige Dialyse; OPS 8-853.27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ZE2006-08A-13 Sonstige Dialyse; OPS 8-853.28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ZE2006-08A-14 Sonstige Dialyse; OPS 8-853.x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ZE2006-08A-15 Sonstige Dialyse; OPS 8-853.y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ZE2006-08B-1 Sonstige Dialyse; OPS 8-854.13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ZE2006-08B-2 Sonstige Dialyse; OPS 8-854.14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ZE2006-08B-3 Sonstige Dialyse; OPS 8-854.15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ZE2006-08B-4 Sonstige Dialyse; OPS 8-854.16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ZE2006-08B-5 Sonstige Dialyse; OPS 8-854.17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ZE2006-08B-6 Sonstige Dialyse; OPS 8-854.18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ZE2006-08F-1 Sonstige Dialyse; OPS 8-855.23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ZE2006-08F-2 Sonstige Dialyse; OPS 8-855.24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ZE2006-08F-3 Sonstige Dialyse; OPS 8-855.25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ZE2006-08F-4 Sonstige Dialyse; OPS 8-855.26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ZE2006-08F-5 Sonstige Dialyse; OPS 8-855.27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ZE2006-08F-6 Sonstige Dialyse; OPS 8-855.28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ZE2008-08I-1 Sonstige Dialyse; OPS 8-857.0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ZE2008-08I-8 Sonstige Dialyse; OPS 8-857.20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ZE2008-08I-9 Sonstige Dialyse; OPS 8-857.21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ZE2008-08I-10 Sonstige Dialyse; OPS 8-857.22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ZE2008-08I-11 Sonstige Dialyse; OPS 8-857.23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ZE2008-08I-12 Sonstige Dialyse; OPS 8-857.24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ZE2008-08I-13 Sonstige Dialyse; OPS 8-857.25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ZE2008-08I-14 Sonstige Dialyse; OPS 8-857.x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ZE2008-08I-15 Sonstige Dialyse; OPS 8-857.y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ZE2012-17 Retransplantation von Organen während desselben stationären Aufenthalts; OPS 5-467.90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ZE2012-17 Retransplantation von Organen während desselben stationären Aufenthalts; OPS 5-467.91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ZE2012-17 Retransplantation von Organen während desselben stationären Aufenthalts; OPS 5-467.92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76000591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ZE2012-17 Retransplantation von Organen während desselben stationären Aufenthalts; OPS 5-467.9x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ZE2006-21I-1 Selbstexpandierende Prothesen anÖsophagus und Gallengängen; OPS 5-513.j0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ZE2006-21I-2 Selbstexpandierende Prothesen anÖsophagus und Gallengängen; OPS 5-513.j1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ZE2006-21I-3 Selbstexpandierende Prothesen anÖsophagus und Gallengängen; OPS 5-513.j2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ZE2006-21J-1 Selbstexpandierende Prothesenan Ösophagus und Gallengängen; OPS 5-514.m0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ZE2006-21J-2 Selbstexpandierende Prothesenan Ösophagus und Gallengängen; OPS 5-514.m1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ZE2006-21J-3 Selbstexpandierende Prothesenan Ösophagus und Gallengängen; OPS 5-514.m2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ZE2006-21J-4 Selbstexpandierende Prothesenan Ösophagus und Gallengängen; OPS 5-514.m3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ZE2006-21J-5 Selbstexpandierende Prothesenan Ösophagus und Gallengängen; OPS 5-514.mx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ZE2006-21K-1 Selbstexpandierende Prothesenan Ösophagus und Gallengängen; OPS 5-514.n0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ZE2006-21K-2 Selbstexpandierende Prothesenan Ösophagus und Gallengängen; OPS 5-514.n1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ZE2006-21K-3 Selbstexpandierende Prothesenan Ösophagus und Gallengängen; OPS 5-514.n2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ZE2006-21K-4 Selbstexpandierende Prothesenan Ösophagus und Gallengängen; OPS 5-514.n3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ZE2006-21K-5 Selbstexpandierende Prothesenan Ösophagus und Gallengängen; OPS 5-514.nx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ZE2006-21L-1 Selbstexpandierende Prothesenan Ösophagus und Gallengängen; OPS 5-514.p0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ZE2006-21L-2 Selbstexpandierende Prothesenan Ösophagus und Gallengängen; OPS 5-514.p1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ZE2006-21L-3 Selbstexpandierende Prothesenan Ösophagus und Gallengängen; OPS 5-514.p2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ZE2006-21L-4 Selbstexpandierende Prothesenan Ösophagus und Gallengängen; OPS 5-514.p3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ZE2006-21L-5 Selbstexpandierende Prothesenan Ösophagus und Gallengängen; OPS 5-514.px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ZE2006-21M-1 Selbstexpandierende Prothesenan Ösophagus und Gallengängen; OPS 5-514.q0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ZE2006-21M-2 Selbstexpandierende Prothesenan Ösophagus und Gallengängen; OPS 5-514.q1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ZE2006-21M-3 Selbstexpandierende Prothesenan Ösophagus und Gallengängen; OPS 5-514.q2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ZE2006-21M-4 Selbstexpandierende Prothesenan Ösophagus und Gallengängen; OPS 5-514.q3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ZE2006-21M-5 Selbstexpandierende Prothesenan Ösophagus und Gallengängen; OPS 5-514.qx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ZE2006-21N-1 Selbstexpandierende Prothesenan Ösophagus und Gallengängen; OPS 5-514.r0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ZE2006-21N-2 Selbstexpandierende Prothesenan Ösophagus und Gallengängen; OPS 5-514.r1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ZE2006-21N-3 Selbstexpandierende Prothesenan Ösophagus und Gallengängen; OPS 5-514.r2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ZE2006-21N-4 Selbstexpandierende Prothesenan Ösophagus und Gallengängen; OPS 5-514.r3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ZE2006-21N-5 Selbstexpandierende Prothesenan Ösophagus und Gallengängen; OPS 5-514.rx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ZE2006-21O-1 Selbstexpandierende Prothesenan Ösophagus und Gallengängen; OPS 5-514.s0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ZE2006-21O-2 Selbstexpandierende Prothesenan Ösophagus und Gallengängen; OPS 5-514.s1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ZE2006-21O-3 Selbstexpandierende Prothesenan Ösophagus und Gallengängen; OPS 5-514.s2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ZE2006-21O-4 Selbstexpandierende Prothesenan Ösophagus und Gallengängen; OPS 5-514.s3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ZE2006-21O-5 Selbstexpandierende Prothesenan Ösophagus und Gallengängen; OPS 5-514.sx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ZE2006-24A-1 Penisprothesen; OPS 5-649.50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ZE2006-24A-2 Penisprothesen; OPS 5-649.51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76000654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ZE2006-24A-3 Penisprothesen; OPS 5-649.5x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ZE2006-28-1 Gabe von Adalimumab, parenteral; OPS8-012.30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ZE2006-28-2 Gabe von Adalimumab, parenteral; OPS8-012.31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ZE2006-28-3 Gabe von Adalimumab, parenteral; OPS8-012.32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ZE2006-28-4 Gabe von Adalimumab, parenteral; OPS8-012.33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ZE2006-28-5 Gabe von Adalimumab, parenteral; OPS8-012.34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ZE2006-28-6 Gabe von Adalimumab, parenteral; OPS8-012.35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ZE2006-28-7 Gabe von Adalimumab, parenteral; OPS8-012.36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ZE2006-28-8 Gabe von Adalimumab, parenteral; OPS8-012.37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ZE2006-28-9 Gabe von Adalimumab, parenteral; OPS8-012.38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ZE2006-28-10 Gabe von Adalimumab, parenteral; OPS8-012.39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ZE2006-28-11 Gabe von Adalimumab, parenteral; OPS8-012.3a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ZE2011-29-1 Gabe von Gemtuzumab Ozogamicin, parenteral; OPS 6-001.20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ZE2011-29-2 Gabe von Gemtuzumab Ozogamicin, parenteral; OPS 6-001.21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ZE2011-29-3 Gabe von Gemtuzumab Ozogamicin, parenteral; OPS 6-001.22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ZE2011-29-4 Gabe von Gemtuzumab Ozogamicin, parenteral; OPS 6-001.23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ZE2011-29-5 Gabe von Gemtuzumab Ozogamicin, parenteral; OPS 6-001.24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ZE2011-29-6 Gabe von Gemtuzumab Ozogamicin, parenteral; OPS 6-001.25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ZE2011-29-7 Gabe von Gemtuzumab Ozogamicin, parenteral; OPS 6-001.26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ZE2011-29-8 Gabe von Gemtuzumab Ozogamicin, parenteral; OPS 6-001.27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ZE2011-29-9 Gabe von Gemtuzumab Ozogamicin, parenteral; OPS 6-001.28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ZE2011-29-10 Gabe von Gemtuzumab Ozogamicin, parenteral; OPS 6-001.29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ZE2006-31-1 Gabe von Human-Immunglobulin, spezifischgegen Varicella-Zoster-Virus, parenteral; OPS 8-810.p0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ZE2006-31-2 Gabe von Human-Immunglobulin,spezifisch gegen Varicella-Zoster-Virus, parenteral; OPS 8-810.p1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ZE2006-31-3 Gabe von Human-Immunglobulin,spezifisch gegen Varicella-Zoster-Virus, parenteral; OPS 8-810.p2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ZE2006-31-4 Gabe von Human-Immunglobulin,spezifisch gegen Varicella-Zoster-Virus, parenteral; OPS 8-810.p3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ZE2006-31-5 Gabe von Human-Immunglobulin,spezifisch gegen Varicella-Zoster-Virus, parenteral; OPS 8-810.p4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ZE2006-31-6 Gabe von Human-Immunglobulin,spezifisch gegen Varicella-Zoster-Virus, parenteral; OPS 8-810.p5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ZE2006-31-7 Gabe von Human-Immunglobulin,spezifisch gegen Varicella-Zoster-Virus, parenteral; OPS 8-810.p6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ZE2006-31-8 Gabe von Human-Immunglobulin,spezifisch gegen Varicella-Zoster-Virus, parenteral; OPS 8-810.p7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ZE2006-31-9 Gabe von Human-Immunglobulin,spezifisch gegen Varicella-Zoster-Virus, parenteral; OPS 8-810.p8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ZE2006-31-10 Gabe von Human-Immunglobulin,spezifisch gegen Varicella-Zoster-Virus, parenteral; OPS 8-810.p9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ZE2006-31-11 Gabe von Human-Immunglobulin,spezifisch gegen Varicella-Zoster-Virus, parenteral; OPS 8-810.pa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ZE2006-32-1 Gabe von Infliximab, parenteral; OPS8-012.70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ZE2006-32-2 Gabe von Infliximab, parenteral; OPS8-012.71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76000699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ZE2006-32-3 Gabe von Infliximab, parenteral; OPS8-012.72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ZE2006-32-4 Gabe von Infliximab, parenteral; OPS8-012.73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ZE2006-32-5 Gabe von Infliximab, parenteral; OPS8-012.74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ZE2006-32-6 Gabe von Infliximab, parenteral; OPS8-012.75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ZE2006-32-7 Gabe von Infliximab, parenteral; OPS8-012.76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ZE2006-32-8 Gabe von Infliximab, parenteral; OPS8-012.77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ZE2006-32-9 Gabe von Infliximab, parenteral; OPS8-012.78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ZE2006-32-10 Gabe von Infliximab, parenteral; OPS8-012.79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ZE2006-32-11 Gabe von Infliximab, parenteral; OPS8-012.7a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ZE2006-32-12 Gabe von Infliximab, parenteral; OPS8-012.7b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ZE2006-32-13 Gabe von Infliximab, parenteral; OPS8-012.7c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ZE2006-32-14 Gabe von Infliximab, parenteral; OPS8-012.7d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ZE2006-32-15 Gabe von Infliximab, parenteral; OPS8-012.7e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ZE2012-33 Gabe von Sargramostim, parenteral; OPS 6-001.40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ZE2012-33 Gabe von Sargramostim, parenteral; OPS 6-001.41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ZE2012-33 Gabe von Sargramostim, parenteral; OPS 6-001.42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ZE2012-33 Gabe von Sargramostim, parenteral; OPS 6-001.43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ZE2012-33 Gabe von Sargramostim, parenteral; OPS 6-001.44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ZE2012-33 Gabe von Sargramostim, parenteral; OPS 6-001.45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ZE2012-33 Gabe von Sargramostim, parenteral; OPS 6-001.46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ZE2012-33 Gabe von Sargramostim, parenteral; OPS 6-001.47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ZE2012-33 Gabe von Sargramostim, parenteral; OPS 6-001.48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ZE2012-33 Gabe von Sargramostim, parenteral; OPS 6-001.49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ZE2012-33 Gabe von Sargramostim, parenteral; OPS 6-001.4a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ZE2012-33 Gabe von Sargramostim, parenteral; OPS 6-001.4b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ZE2012-33 Gabe von Sargramostim, parenteral; OPS 6-001.4c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ZE2012-33 Gabe von Sargramostim, parenteral; OPS 6-001.4d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ZE2012-33 Gabe von Sargramostim, parenteral; OPS 6-001.4e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ZE2012-33 Gabe von Sargramostim, parenteral; OPS 6-001.4f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ZE2012-33 Gabe von Sargramostim, parenteral; OPS 6-001.4g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ZE2012-33 Gabe von Sargramostim, parenteral; OPS 6-001.4h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ZE2012-33 Gabe von Sargramostim, parenteral; OPS 6-001.4j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ZE2012-33 Gabe von Sargramostim, parenteral; OPS 6-001.4k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ZE2012-33 Gabe von Sargramostim, parenteral; OPS 6-001.4m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ZE2012-33 Gabe von Sargramostim, parenteral; OPS 6-001.4n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ZE2012-33 Gabe von Sargramostim, parenteral; OPS 6-001.4p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ZE2012-33 Gabe von Sargramostim, parenteral; OPS 6-001.4q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ZE2012-34 Gabe von Granulozytenkonzentraten; OPS 8-802.60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ZE2012-34 Gabe von Granulozytenkonzentraten; OPS 8-802.61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ZE2012-34 Gabe von Granulozytenkonzentraten; OPS 8-802.62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ZE2012-34 Gabe von Granulozytenkonzentraten; OPS 8-802.63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ZE2012-34 Gabe von Granulozytenkonzentraten; OPS 8-802.64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ZE2012-34 Gabe von Granulozytenkonzentraten; OPS 8-802.65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ZE2012-34 Gabe von Granulozytenkonzentraten; OPS 8-802.66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ZE2012-34 Gabe von Granulozytenkonzentraten; OPS 8-802.67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ZE2012-34 Gabe von Granulozytenkonzentraten; OPS 8-802.68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ZE2012-34 Gabe von Granulozytenkonzentraten; OPS 8-802.69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ZE2012-34 Gabe von Granulozytenkonzentraten; OPS 8-802.6a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ZE2012-34 Gabe von Granulozytenkonzentraten; OPS 8-802.6b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ZE2006-38-1 Gabe von Imatinib, oral; OPS 8-012.s0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ZE2006-38-2 Gabe von Imatinib, oral; OPS 8-012.s1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ZE2006-38-3 Gabe von Imatinib, oral; OPS 8-012.s2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ZE2006-38-4 Gabe von Imatinib, oral; OPS 8-012.s3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ZE2006-38-5 Gabe von Imatinib, oral; OPS 8-012.s4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ZE2006-38-6 Gabe von Imatinib, oral; OPS 8-012.s5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ZE2006-38-7 Gabe von Imatinib, oral; OPS 8-012.s6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ZE2006-38-8 Gabe von Imatinib, oral; OPS 8-012.s7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ZE2006-38-9 Gabe von Imatinib, oral; OPS 8-012.s8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ZE2006-38-10 Gabe von Imatinib, oral; OPS8-012.s9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ZE2006-39-1 Gabe von C1-Esteraseinhibitor,parenteral; OPS 8-810.h3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ZE2006-39-2 Gabe von C1-Esteraseinhibitor,parenteral; OPS 8-810.h4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ZE2006-39-3 Gabe von C1-Esteraseinhibitor,parenteral; OPS 8-810.h5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ZE2006-39-4 Gabe von C1-Esteraseinhibitor,parenteral; OPS 8-810.h6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ZE2006-39-5 Gabe von C1-Esteraseinhibitor,parenteral; OPS 8-810.h7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ZE2006-39-6 Gabe von C1-Esteraseinhibitor,parenteral; OPS 8-810.h8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ZE2006-39-7 Gabe von C1-Esteraseinhibitor,parenteral; OPS 8-810.h9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ZE2006-39-8 Gabe von C1-Esteraseinhibitor,parenteral; OPS 8-810.ha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ZE2006-39-9 Gabe von C1-Esteraseinhibitor,parenteral; OPS 8-810.hb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ZE2006-39-10 Gabe von C1-Esteraseinhibitor,parenteral; OPS 8-810.hc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ZE2006-39-11 Gabe von C1-Esteraseinhibitor,parenteral; OPS 8-810.hd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ZE2006-39-12 Gabe von C1-Esteraseinhibitor,parenteral; OPS 8-810.he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ZE2006-06C-3 Neuroprothesen, Neurostimulatoren zur Vorderwurzelstimulation oder zurStimulation des peripheren Nervensystems; OPS 5-059.02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ZE2006-06C-4 Neuroprothesen, Neurostimulatorenzur Vorderwurzelstimulation oder zur Stimulation des peripherenNervensystems; OPS 5-059.03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ZE2012-15 Zellapherese; OPS 8-825.0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ZE2012-15 Zellapherese; OPS 8-825.x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76000774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ZE2012-03 ECMO und PECLA; OPS 8-852.00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76000775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ZE2012-03 ECMO und PECLA; OPS 8-852.01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76000776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ZE2011-03A-3 ECMO und PECLA; OPS 8-852.02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76000777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ZE2012-03 ECMO und PECLA; OPS 8-852.30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76000778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ZE2012-03 ECMO und PECLA; OPS 8-852.31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76000779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ZE2011-03C-3 ECMO und PECLA; OPS 8-852.32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ZE2012-13 Immunadsorption; OPS 8-821.0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ZE2007-13-2 Immunadsorption; OPS 8-821.1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ZE2012-15 Zellapherese; OPS 8-825.1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ZE2007-51B-1 Implantation eines Wachstumsstents, Andere perkutan-transluminale Gefäßintervention: Einlegen eines Cheatham-Platinum-Stents [CP-Stent], ungecovert; OPS 8-83c.00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ZE2007-51B-2 Implantation eines Wachstumsstents, Andere perkutan-transluminale Gefäßintervention: Einlegen eines Cheatham-Platinum-Stents [CP-Stent], ungecovert; OPS 8-83c.01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ZE2007-51B-3 Implantation eines Wachstumsstents, Andere perkutan-transluminale Gefäßintervention: Einlegen eines Cheatham-Platinum-Stents [CP-Stent], ungecovert; OPS 8-83c.02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ZE2007-51B-4 Implantation eines Wachstumsstents, Andere perkutan-transluminale Gefäßintervention: Einlegen eines Cheatham-Platinum-Stents [CP-Stent], ungecovert; OPS 8-83c.03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ZE2007-51B-5 Implantation eines Wachstumsstents, Andere perkutan-transluminale Gefäßintervention: Einlegen eines Cheatham-Platinum-Stents [CP-Stent], ungecovert; OPS 8-83c.04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ZE2007-51B-6 Implantation eines Wachstumsstents, Andere perkutan-transluminale Gefäßintervention: Einlegen eines Cheatham-Platinum-Stents [CP-Stent], ungecovert; OPS 8-83c.05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ZE2007-51B-7 Implantation eines Wachstumsstents, Andere perkutan-transluminale Gefäßintervention: Einlegen eines Cheatham-Platinum-Stents [CP-Stent], ungecovert; OPS 8-83c.06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ZE2007-51B-8 Implantation eines Wachstumsstents, Andere perkutan-transluminale Gefäßintervention: Einlegen eines Cheatham-Platinum-Stents [CP-Stent], ungecovert; OPS 8-83c.07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ZE2007-51B-9 Implantation eines Wachstumsstents, Andere perkutan-transluminale Gefäßintervention: Einlegen eines Cheatham-Platinum-Stents [CP-Stent], ungecovert; OPS 8-83c.08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ZE2007-51B-10 Implantation eines Wachstumsstents, Andere perkutan-transluminale Gefäßintervention: Einlegen eines Cheatham-Platinum-Stents [CP-Stent], ungecovert; OPS 8-83c.09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7600087B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ZE2012-87 Medikamente-freisetzende Ballons an Koronargefäßen; OPS 8-837.01 in Verbindung mit OPS 8-83b.b2 oder 8-83b.b3 oder 8-83b.b4 oder 8-83b.b5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ZE2007-51B-11 Implantation eines Wachstumsstents, Andere perkutan-transluminale Gefäßintervention: Einlegen eines Cheatham-Platinum-Stents [CP-Stent], ungecovert; OPS 8-83c.0a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ZE2007-51B-12 Implantation eines Wachstumsstents, Andere perkutan-transluminale Gefäßintervention: Einlegen eines Cheatham-Platinum-Stents [CP-Stent], ungecovert; OPS 8-83c.0b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ZE2007-51B-13 Implantation eines Wachstumsstents, Andere perkutan-transluminale Gefäßintervention: Einlegen eines Cheatham-Platinum-Stents [CP-Stent], ungecovert; OPS 8-83c.0c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ZE2007-51B-14 Implantation eines Wachstumsstents, Andere perkutan-transluminale Gefäßintervention: Einlegen eines Cheatham-Platinum-Stents [CP-Stent], ungecovert; OPS 8-83c.0d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ZE2007-51B-15 Implantation eines Wachstumsstents, Andere perkutan-transluminale Gefäßintervention: Einlegen eines Cheatham-Platinum-Stents [CP-Stent], ungecovert; OPS 8-83c.0e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ZE2007-51B-16 Implantation eines Wachstumsstents, Andere perkutan-transluminale Gefäßintervention: Einlegen eines Cheatham-Platinum-Stents [CP-Stent], ungecovert; OPS 8-83c.0f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ZE2007-51B-17 Implantation eines Wachstumsstents, Andere perkutan-transluminale Gefäßintervention: Einlegen eines Cheatham-Platinum-Stents [CP-Stent], ungecovert; OPS 8-83c.0x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ZE2007-51C-1 Implantation eines Wachstumsstents, Andere perkutan-transluminale Gefäßintervention: Einlegen eines Cheatham-Platinum-Stents [CP-Stent], gecovert; OPS 8-83c.10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ZE2007-51C-2 Implantation eines Wachstumsstents, Andere perkutan-transluminale Gefäßintervention: Einlegen eines Cheatham-Platinum-Stents [CP-Stent], gecovert; OPS 8-83c.11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ZE2007-51C-3 Implantation eines Wachstumsstents, Andere perkutan-transluminale Gefäßintervention: Einlegen eines Cheatham-Platinum-Stents [CP-Stent], gecovert; OPS 8-83c.12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ZE2007-51C-4 Implantation eines Wachstumsstents, Andere perkutan-transluminale Gefäßintervention: Einlegen eines Cheatham-Platinum-Stents [CP-Stent], gecovert; OPS 8-83c.13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ZE2007-51C-5 Implantation eines Wachstumsstents, Andere perkutan-transluminale Gefäßintervention: Einlegen eines Cheatham-Platinum-Stents [CP-Stent], gecovert; OPS 8-83c.14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ZE2007-51C-6 Implantation eines Wachstumsstents, Andere perkutan-transluminale Gefäßintervention: Einlegen eines Cheatham-Platinum-Stents [CP-Stent], gecovert; OPS 8-83c.15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ZE2007-51C-7 Implantation eines Wachstumsstents, Andere perkutan-transluminale Gefäßintervention: Einlegen eines Cheatham-Platinum-Stents [CP-Stent], gecovert; OPS 8-83c.16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ZE2007-51C-8 Implantation eines Wachstumsstents, Andere perkutan-transluminale Gefäßintervention: Einlegen eines Cheatham-Platinum-Stents [CP-Stent], gecovert; OPS 8-83c.17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ZE2007-51C-9 Implantation eines Wachstumsstents, Andere perkutan-transluminale Gefäßintervention: Einlegen eines Cheatham-Platinum-Stents [CP-Stent], gecovert; OPS 8-83c.18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ZE2007-51C-10 Implantation eines Wachstumsstents, Andere perkutan-transluminale Gefäßintervention: Einlegen eines Cheatham-Platinum-Stents [CP-Stent], gecovert; OPS 8-83c.19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ZE2007-51C-11 Implantation eines Wachstumsstents, Andere perkutan-transluminale Gefäßintervention: Einlegen eines Cheatham-Platinum-Stents [CP-Stent], gecovert; OPS 8-83c.1a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ZE2007-51C-12 Implantation eines Wachstumsstents, Andere perkutan-transluminale Gefäßintervention: Einlegen eines Cheatham-Platinum-Stents [CP-Stent], gecovert; OPS 8-83c.1b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76000899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ZE2007-51C-13 Implantation eines Wachstumsstents, Andere perkutan-transluminale Gefäßintervention: Einlegen eines Cheatham-Platinum-Stents [CP-Stent], gecovert; OPS 8-83c.1c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ZE2007-51C-14 Implantation eines Wachstumsstents, Andere perkutan-transluminale Gefäßintervention: Einlegen eines Cheatham-Platinum-Stents [CP-Stent], gecovert; OPS 8-83c.1d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ZE2007-51C-15 Implantation eines Wachstumsstents, Andere perkutan-transluminale Gefäßintervention: Einlegen eines Cheatham-Platinum-Stents [CP-Stent], gecovert; OPS 8-83c.1e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ZE2007-51C-16 Implantation eines Wachstumsstents, Andere perkutan-transluminale Gefäßintervention: Einlegen eines Cheatham-Platinum-Stents [CP-Stent], gecovert; OPS 8-83c.1f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ZE2007-51C-17 Implantation eines Wachstumsstents, Andere perkutan-transluminale Gefäßintervention: Einlegen eines Cheatham-Platinum-Stents [CP-Stent], gecovert; OPS 8-83c.1x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5-449.h0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5-449.h1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5-449.h2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5-449.h3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5-449.hx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5-469.k0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5-469.k1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5-469.k2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5-469.k3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5-469.kx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ZE2010-54J-1 Selbstexpandierende Prothesen am Gastrointestinaltrakt, Endoskopische Operationen an den Gallengängen: Einlegen oder Wechsel von selbstexpandierenden Prothesen; OPS 5-513.j0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ZE2010-54J-2 Selbstexpandierende Prothesen am Gastrointestinaltrakt, Endoskopische Operationen an den Gallengängen: Einlegen oder Wechsel von selbstexpandierenden Prothesen; OPS 5-513.j1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ZE2010-54J-3 Selbstexpandierende Prothesen am Gastrointestinaltrakt, Endoskopische Operationen an den Gallengängen: Einlegen oder Wechsel von selbstexpandierenden Prothesen; OPS 5-513.j2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ZE2010-54K-1 Selbstexpandierende Prothesen am Gastrointestinaltrakt, Andere Operationen an den Gallengängen: Einlegen oder Wechsel einer selbstexpandierenden Prothese; OPS 5-514.m0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ZE2010-54K-2 Selbstexpandierende Prothesen am Gastrointestinaltrakt, Andere Operationen an den Gallengängen: Einlegen oder Wechsel einer selbstexpandierenden Prothese; OPS 5-514.m1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ZE2010-54K-3 Selbstexpandierende Prothesen am Gastrointestinaltrakt, Andere Operationen an den Gallengängen: Einlegen oder Wechsel einer selbstexpandierenden Prothese; OPS 5-514.m2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ZE2010-54K-4 Selbstexpandierende Prothesen am Gastrointestinaltrakt, Andere Operationen an den Gallengängen: Einlegen oder Wechsel einer selbstexpandierenden Prothese; OPS 5-514.m3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ZE2010-54K-5 Selbstexpandierende Prothesen am Gastrointestinaltrakt, Andere Operationen an den Gallengängen: Einlegen oder Wechsel einer selbstexpandierenden Prothese; OPS 5-514.mx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ZE2010-54L-1 Selbstexpandierende Prothesen am Gastrointestinaltrakt, Andere Operationen an den Gallengängen: Einlegen oder Wechsel von zwei selbstexpandierenden Prothesen; OPS 5-514.n0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ZE2010-54L-2 Selbstexpandierende Prothesen am Gastrointestinaltrakt, Andere Operationen an den Gallengängen: Einlegen oder Wechsel von zwei selbstexpandierenden Prothesen; OPS 5-514.n1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ZE2010-54L-3 Selbstexpandierende Prothesen am Gastrointestinaltrakt, Andere Operationen an den Gallengängen: Einlegen oder Wechsel von zwei selbstexpandierenden Prothesen; OPS 5-514.n2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ZE2010-54L-4 Selbstexpandierende Prothesen am Gastrointestinaltrakt, Andere Operationen an den Gallengängen: Einlegen oder Wechsel von zwei selbstexpandierenden Prothesen; OPS 5-514.n3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ZE2010-54L-5 Selbstexpandierende Prothesen am Gastrointestinaltrakt, Andere Operationen an den Gallengängen: Einlegen oder Wechsel von zwei selbstexpandierenden Prothesen; OPS 5-514.nx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ZE2010-54M-1 Selbstexpandierende Prothesen am Gastrointestinaltrakt, Andere Operationen an den Gallengängen: Einlegen oder Wechsel von drei selbstexpandierenden Prothesen; OPS 5-514.p0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ZE2010-54M-2 Selbstexpandierende Prothesen am Gastrointestinaltrakt, Andere Operationen an den Gallengängen: Einlegen oder Wechsel von drei selbstexpandierenden Prothesen; OPS 5-514.p1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ZE2010-54M-3 Selbstexpandierende Prothesen am Gastrointestinaltrakt, Andere Operationen an den Gallengängen: Einlegen oder Wechsel von drei selbstexpandierenden Prothesen; OPS 5-514.p2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ZE2010-54M-4 Selbstexpandierende Prothesen am Gastrointestinaltrakt, Andere Operationen an den Gallengängen: Einlegen oder Wechsel von drei selbstexpandierenden Prothesen; OPS 5-514.p3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ZE2010-54M-5 Selbstexpandierende Prothesen am Gastrointestinaltrakt, Andere Operationen an den Gallengängen: Einlegen oder Wechsel von drei selbstexpandierenden Prothesen; OPS 5-514.px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ZE2010-54N-1 Selbstexpandierende Prothesen am Gastrointestinaltrakt, Andere Operationen an den Gallengängen: Einlegen oder Wechsel von vier selbstexpandierenden Prothesen; OPS 5-514.q0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ZE2010-54N-2 Selbstexpandierende Prothesen am Gastrointestinaltrakt, Andere Operationen an den Gallengängen: Einlegen oder Wechsel von vier selbstexpandierenden Prothesen; OPS 5-514.q1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ZE2010-54N-3 Selbstexpandierende Prothesen am Gastrointestinaltrakt, Andere Operationen an den Gallengängen: Einlegen oder Wechsel von vier selbstexpandierenden Prothesen; OPS 5-514.q2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ZE2010-54N-4 Selbstexpandierende Prothesen am Gastrointestinaltrakt, Andere Operationen an den Gallengängen: Einlegen oder Wechsel von vier selbstexpandierenden Prothesen; OPS 5-514.q3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ZE2010-54N-5 Selbstexpandierende Prothesen am Gastrointestinaltrakt, Andere Operationen an den Gallengängen: Einlegen oder Wechsel von vier selbstexpandierenden Prothesen; OPS 5-514.qx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ZE2010-54O-1 Selbstexpandierende Prothesen am Gastrointestinaltrakt, Andere Operationen an den Gallengängen: Einlegen oder Wechsel von fünf selbstexpandierenden Prothesen; OPS 5-514.r0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ZE2010-54O-2 Selbstexpandierende Prothesen am Gastrointestinaltrakt, Andere Operationen an den Gallengängen: Einlegen oder Wechsel von fünf selbstexpandierenden Prothesen; OPS 5-514.r1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ZE2010-54O-3 Selbstexpandierende Prothesen am Gastrointestinaltrakt, Andere Operationen an den Gallengängen: Einlegen oder Wechsel von fünf selbstexpandierenden Prothesen; OPS 5-514.r2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ZE2010-54O-4 Selbstexpandierende Prothesen am Gastrointestinaltrakt, Andere Operationen an den Gallengängen: Einlegen oder Wechsel von fünf selbstexpandierenden Prothesen; OPS 5-514.r3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ZE2010-54O-5 Selbstexpandierende Prothesen am Gastrointestinaltrakt, Andere Operationen an den Gallengängen: Einlegen oder Wechsel von fünf selbstexpandierenden Prothesen; OPS 5-514.rx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ZE2010-54P-1 Selbstexpandierende Prothesen am Gastrointestinaltrakt, Andere Operationen an den Gallengängen: Einlegen oder Wechsel von sechs oder mehr selbstexpandierenden Prothesen; OPS 5-514.s0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ZE2010-54P-2 Selbstexpandierende Prothesen am Gastrointestinaltrakt, Andere Operationen an den Gallengängen: Einlegen oder Wechsel von sechs oder mehr selbstexpandierenden Prothesen; OPS 5-514.s1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ZE2010-54P-3 Selbstexpandierende Prothesen am Gastrointestinaltrakt, Andere Operationen an den Gallengängen: Einlegen oder Wechsel von sechs oder mehr selbstexpandierenden Prothesen; OPS 5-514.s2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ZE2010-54P-4 Selbstexpandierende Prothesen am Gastrointestinaltrakt, Andere Operationen an den Gallengängen: Einlegen oder Wechsel von sechs oder mehr selbstexpandierenden Prothesen; OPS 5-514.s3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ZE2010-54P-5 Selbstexpandierende Prothesen am Gastrointestinaltrakt, Andere Operationen an den Gallengängen: Einlegen oder Wechsel von sechs oder mehr selbstexpandierenden Prothesen; OPS 5-514.sx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5-529.g0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5-529.g1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5-529.g2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5-529.gx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5-529.j0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5-529.j1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5-529.j2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5-529.jx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ZE2012-56 Gabe von Bosentan, oral; OPS 6-002.f0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ZE2012-56 Gabe von Bosentan, oral; OPS 6-002.f1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ZE2012-56 Gabe von Bosentan, oral; OPS 6-002.f2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ZE2012-56 Gabe von Bosentan, oral; OPS 6-002.f3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ZE2012-56 Gabe von Bosentan, oral; OPS 6-002.f4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ZE2012-56 Gabe von Bosentan, oral; OPS 6-002.f5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ZE2012-56 Gabe von Bosentan, oral; OPS 6-002.f6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ZE2012-56 Gabe von Bosentan, oral; OPS 6-002.f7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ZE2012-56 Gabe von Bosentan, oral; OPS 6-002.f8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ZE2012-56 Gabe von Bosentan, oral; OPS 6-002.f9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ZE2012-56 Gabe von Bosentan, oral; OPS 6-002.fa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ZE2012-56 Gabe von Bosentan, oral; OPS 6-002.fb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ZE2012-56 Gabe von Bosentan, oral; OPS 6-002.fc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ZE2012-56 Gabe von Bosentan, oral; OPS 6-002.fd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ZE2012-56 Gabe von Bosentan, oral; OPS 6-002.fe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ZE2012-56 Gabe von Bosentan, oral; OPS 6-002.ff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ZE2012-56 Gabe von Bosentan, oral; OPS 6-002.fg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ZE2012-56 Gabe von Bosentan, oral; OPS 6-002.fh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ZE2012-56 Gabe von Bosentan, oral; OPS 6-002.fj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ZE2012-56 Gabe von Bosentan, oral; OPS 6-002.fk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ZE2012-56 Gabe von Bosentan, oral; OPS 6-002.fm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ZE2012-56 Gabe von Bosentan, oral; OPS 6-002.fn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ZE2012-56 Gabe von Bosentan, oral; OPS 6-002.fp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ZE2012-57 Gabe von Jod-131-MIBG (Metajodobenzylguanidin), parenteral; OPS 6-002.g0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ZE2012-57 Gabe von Jod-131-MIBG (Metajodobenzylguanidin), parenteral; OPS 6-002.g1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ZE2012-57 Gabe von Jod-131-MIBG (Metajodobenzylguanidin), parenteral; OPS 6-002.g2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ZE2012-57 Gabe von Jod-131-MIBG (Metajodobenzylguanidin), parenteral; OPS 6-002.g3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ZE2012-57 Gabe von Jod-131-MIBG (Metajodobenzylguanidin), parenteral; OPS 6-002.g4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ZE2012-57 Gabe von Jod-131-MIBG (Metajodobenzylguanidin), parenteral; OPS 6-002.g5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ZE2012-57 Gabe von Jod-131-MIBG (Metajodobenzylguanidin), parenteral; OPS 6-002.g6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ZE2012-57 Gabe von Jod-131-MIBG (Metajodobenzylguanidin), parenteral; OPS 6-002.g7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ZE2012-57 Gabe von Jod-131-MIBG (Metajodobenzylguanidin), parenteral; OPS 6-002.g8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ZE2012-58 Gabe von Alpha-1-Proteinaseninhibitor human, parenteral; OPS 8-812.00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ZE2012-58 Gabe von Alpha-1-Proteinaseninhibitor human, parenteral; OPS 8-812.01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ZE2012-58 Gabe von Alpha-1-Proteinaseninhibitor human, parenteral; OPS 8-812.02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ZE2012-58 Gabe von Alpha-1-Proteinaseninhibitor human, parenteral; OPS 8-812.03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ZE2012-58 Gabe von Alpha-1-Proteinaseninhibitor human, parenteral; OPS 8-812.04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ZE2012-58 Gabe von Alpha-1-Proteinaseninhibitor human, parenteral; OPS 8-812.05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ZE2012-58 Gabe von Alpha-1-Proteinaseninhibitor human, parenteral; OPS 8-812.06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ZE2012-58 Gabe von Alpha-1-Proteinaseninhibitor human, parenteral; OPS 8-812.07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ZE2012-58 Gabe von Alpha-1-Proteinaseninhibitor human, parenteral; OPS 8-812.08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ZE2012-58 Gabe von Alpha-1-Proteinaseninhibitor human, parenteral; OPS 8-812.09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ZE2012-58 Gabe von Alpha-1-Proteinaseninhibitor human, parenteral; OPS 8-812.0a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76000999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ZE2012-58 Gabe von Alpha-1-Proteinaseninhibitor human, parenteral; OPS 8-812.0b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ZE2012-58 Gabe von Alpha-1-Proteinaseninhibitor human, parenteral; OPS 8-812.0c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ZE2012-58 Gabe von Alpha-1-Proteinaseninhibitor human, parenteral; OPS 8-812.0d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ZE2012-58 Gabe von Alpha-1-Proteinaseninhibitor human, parenteral; OPS 8-812.0e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ZE2012-58 Gabe von Alpha-1-Proteinaseninhibitor human, parenteral; OPS 8-812.0f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ZE2012-58 Gabe von Alpha-1-Proteinaseninhibitor human, parenteral; OPS 8-812.0g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ZE2012-58 Gabe von Alpha-1-Proteinaseninhibitor human, parenteral; OPS 8-812.0h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ZE2012-58 Gabe von Alpha-1-Proteinaseninhibitor human, parenteral; OPS 8-812.0j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ZE2012-58 Gabe von Alpha-1-Proteinaseninhibitor human, parenteral; OPS 8-812.0k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ZE2012-58 Gabe von Alpha-1-Proteinaseninhibitor human, parenteral; OPS 8-812.0m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ZE2012-58 Gabe von Alpha-1-Proteinaseninhibitor human, parenteral; OPS 8-812.0n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ZE2012-58 Gabe von Alpha-1-Proteinaseninhibitor human, parenteral; OPS 8-812.0p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ZE2012-58 Gabe von Alpha-1-Proteinaseninhibitor human, parenteral; OPS 8-812.0q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ZE2012-59 Gabe von Interferon alfa-2a (nicht pegylierte Form), parenteral; OPS 8-812.10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ZE2012-59 Gabe von Interferon alfa-2a (nicht pegylierte Form), parenteral; OPS 8-812.11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ZE2012-59 Gabe von Interferon alfa-2a (nicht pegylierte Form), parenteral; OPS 8-812.12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ZE2012-59 Gabe von Interferon alfa-2a (nicht pegylierte Form), parenteral; OPS 8-812.13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ZE2012-59 Gabe von Interferon alfa-2a (nicht pegylierte Form), parenteral; OPS 8-812.14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ZE2012-59 Gabe von Interferon alfa-2a (nicht pegylierte Form), parenteral; OPS 8-812.15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ZE2012-59 Gabe von Interferon alfa-2a (nicht pegylierte Form), parenteral; OPS 8-812.16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ZE2012-59 Gabe von Interferon alfa-2a (nicht pegylierte Form), parenteral; OPS 8-812.17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ZE2012-59 Gabe von Interferon alfa-2a (nicht pegylierte Form), parenteral; OPS 8-812.18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ZE2012-59 Gabe von Interferon alfa-2a (nicht pegylierte Form), parenteral; OPS 8-812.19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ZE2012-59 Gabe von Interferon alfa-2a (nicht pegylierte Form), parenteral; OPS 8-812.1a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ZE2012-59 Gabe von Interferon alfa-2a (nicht pegylierte Form), parenteral; OPS 8-812.1b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ZE2012-59 Gabe von Interferon alfa-2a (nicht pegylierte Form), parenteral; OPS 8-812.1c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ZE2012-59 Gabe von Interferon alfa-2a (nicht pegylierte Form), parenteral; OPS 8-812.1d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ZE2012-59 Gabe von Interferon alfa-2a (nicht pegylierte Form), parenteral; OPS 8-812.1e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ZE2012-59 Gabe von Interferon alfa-2a (nicht pegylierte Form), parenteral; OPS 8-812.1f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ZE2012-59 Gabe von Interferon alfa-2a (nicht pegylierte Form), parenteral; OPS 8-812.1g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ZE2012-59 Gabe von Interferon alfa-2a (nicht pegylierte Form), parenteral; OPS 8-812.1h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ZE2012-59 Gabe von Interferon alfa-2a (nicht pegylierte Form), parenteral; OPS 8-812.1j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ZE2012-59 Gabe von Interferon alfa-2a (nicht pegylierte Form), parenteral; OPS 8-812.1k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ZE2012-59 Gabe von Interferon alfa-2a (nicht pegylierte Form), parenteral; OPS 8-812.1m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ZE2012-59 Gabe von Interferon alfa-2a (nicht pegylierte Form), parenteral; OPS 8-812.1n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ZE2012-60 Gabe von Interferon alfa-2b (nicht pegylierte Form), parenteral; OPS 8-812.20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ZE2012-60 Gabe von Interferon alfa-2b (nicht pegylierte Form), parenteral; OPS 8-812.21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ZE2012-60 Gabe von Interferon alfa-2b (nicht pegylierte Form), parenteral; OPS 8-812.22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ZE2012-60 Gabe von Interferon alfa-2b (nicht pegylierte Form), parenteral; OPS 8-812.23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ZE2012-60 Gabe von Interferon alfa-2b (nicht pegylierte Form), parenteral; OPS 8-812.24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ZE2012-60 Gabe von Interferon alfa-2b (nicht pegylierte Form), parenteral; OPS 8-812.25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ZE2012-60 Gabe von Interferon alfa-2b (nicht pegylierte Form), parenteral; OPS 8-812.26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ZE2012-60 Gabe von Interferon alfa-2b (nicht pegylierte Form), parenteral; OPS 8-812.27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ZE2012-60 Gabe von Interferon alfa-2b (nicht pegylierte Form), parenteral; OPS 8-812.28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ZE2012-60 Gabe von Interferon alfa-2b (nicht pegylierte Form), parenteral; OPS 8-812.29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ZE2012-60 Gabe von Interferon alfa-2b (nicht pegylierte Form), parenteral; OPS 8-812.2a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ZE2012-60 Gabe von Interferon alfa-2b (nicht pegylierte Form), parenteral; OPS 8-812.2b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ZE2012-60 Gabe von Interferon alfa-2b (nicht pegylierte Form), parenteral; OPS 8-812.2c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ZE2012-60 Gabe von Interferon alfa-2b (nicht pegylierte Form), parenteral; OPS 8-812.2d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ZE2012-60 Gabe von Interferon alfa-2b (nicht pegylierte Form), parenteral; OPS 8-812.2e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ZE2012-60 Gabe von Interferon alfa-2b (nicht pegylierte Form), parenteral; OPS 8-812.2f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ZE2012-60 Gabe von Interferon alfa-2b (nicht pegylierte Form), parenteral; OPS 8-812.2g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ZE2012-60 Gabe von Interferon alfa-2b (nicht pegylierte Form), parenteral; OPS 8-812.2h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ZE2012-60 Gabe von Interferon alfa-2b (nicht pegylierte Form), parenteral; OPS 8-812.2j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ZE2012-60 Gabe von Interferon alfa-2b (nicht pegylierte Form), parenteral; OPS 8-812.2k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ZE2012-60 Gabe von Interferon alfa-2b (nicht pegylierte Form), parenteral; OPS 8-812.2m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ZE2012-60 Gabe von Interferon alfa-2b (nicht pegylierte Form), parenteral; OPS 8-812.2n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ZE2012-60 Gabe von Interferon alfa-2b (nicht pegylierte Form), parenteral; OPS 8-812.2p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ZE2012-13 Immunadsorption; OPS 8-821.10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ZE2012-13 Immunadsorption; OPS 8-821.11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ZE2012-63 Gabe von Dibotermin alfa, Implantation am Knochen; OPS 6-003.40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ZE2012-63 Gabe von Dibotermin alfa, Implantation am Knochen; OPS 6-003.41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ZE2012-63 Gabe von Dibotermin alfa, Implantation am Knochen; OPS 6-003.42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ZE2008-64-1 Gabe von Eptotermin alfa, Implantation am Knochen; OPS 6-003.50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ZE2008-64-2 Gabe von Eptotermin alfa, Implantation am Knochen; OPS 6-003.51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ZE2008-64-3 Gabe von Eptotermin alfa, Implantation am Knochen; OPS 6-003.52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ZE2011-68B-1 Implantation eines Wachstumsstents, Perkutan-transluminale Implantation von ungecoverten Cheatham-Platinum-Stents [CP-Stent]: Ein Stent; OPS 8-845.00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ZE2011-68B-3 Implantation eines Wachstumsstents, Perkutan-transluminale Implantation von ungecoverten Cheatham-Platinum-Stents [CP-Stent]: Ein Stent; OPS 8-845.02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ZE2011-68B-4 Implantation eines Wachstumsstents, Perkutan-transluminale Implantation von ungecoverten Cheatham-Platinum-Stents [CP-Stent]: Ein Stent; OPS 8-845.03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ZE2011-68B-5 Implantation eines Wachstumsstents, Perkutan-transluminale Implantation von ungecoverten Cheatham-Platinum-Stents [CP-Stent]: Ein Stent; OPS 8-845.04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ZE2011-68B-6 Implantation eines Wachstumsstents, Perkutan-transluminale Implantation von ungecoverten Cheatham-Platinum-Stents [CP-Stent]: Ein Stent; OPS 8-845.05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ZE2011-68B-7 Implantation eines Wachstumsstents, Perkutan-transluminale Implantation von ungecoverten Cheatham-Platinum-Stents [CP-Stent]: Ein Stent; OPS 8-845.06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ZE2011-68B-8 Implantation eines Wachstumsstents, Perkutan-transluminale Implantation von ungecoverten Cheatham-Platinum-Stents [CP-Stent]: Ein Stent; OPS 8-845.07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ZE2011-68B-9 Implantation eines Wachstumsstents, Perkutan-transluminale Implantation von ungecoverten Cheatham-Platinum-Stents [CP-Stent]: Ein Stent; OPS 8-845.08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ZE2011-68B-10 Implantation eines Wachstumsstents, Perkutan-transluminale Implantation von ungecoverten Cheatham-Platinum-Stents [CP-Stent]: Ein Stent; OPS 8-845.09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ZE2011-68B-11 Implantation eines Wachstumsstents, Perkutan-transluminale Implantation von ungecoverten Cheatham-Platinum-Stents [CP-Stent]: Ein Stent; OPS 8-845.0a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ZE2011-68B-12 Implantation eines Wachstumsstents, Perkutan-transluminale Implantation von ungecoverten Cheatham-Platinum-Stents [CP-Stent]: Ein Stent; OPS 8-845.0b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ZE2011-68B-13 Implantation eines Wachstumsstents, Perkutan-transluminale Implantation von ungecoverten Cheatham-Platinum-Stents [CP-Stent]: Ein Stent; OPS 8-845.0c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ZE2011-68B-14 Implantation eines Wachstumsstents, Perkutan-transluminale Implantation von ungecoverten Cheatham-Platinum-Stents [CP-Stent]: Ein Stent; OPS 8-845.0d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ZE2011-68B-15 Implantation eines Wachstumsstents, Perkutan-transluminale Implantation von ungecoverten Cheatham-Platinum-Stents [CP-Stent]: Ein Stent; OPS 8-845.0e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ZE2011-68B-16 Implantation eines Wachstumsstents, Perkutan-transluminale Implantation von ungecoverten Cheatham-Platinum-Stents [CP-Stent]: Ein Stent; OPS 8-845.0f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ZE2011-68B-17 Implantation eines Wachstumsstents, Perkutan-transluminale Implantation von ungecoverten Cheatham-Platinum-Stents [CP-Stent]: Ein Stent; OPS 8-845.0g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ZE2011-68B-18 Implantation eines Wachstumsstents, Perkutan-transluminale Implantation von ungecoverten Cheatham-Platinum-Stents [CP-Stent]: Ein Stent; OPS 8-845.0x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ZE2011-68C-1 Implantation eines Wachstumsstents, Perkutan-transluminale Implantation von ungecoverten Cheatham-Platinum-Stents [CP-Stent]: Zwei und mehr Stents; OPS 8-845.10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ZE2011-68C-3 Implantation eines Wachstumsstents, Perkutan-transluminale Implantation von ungecoverten Cheatham-Platinum-Stents [CP-Stent]: Zwei und mehr Stents; OPS 8-845.12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ZE2011-68C-4 Implantation eines Wachstumsstents, Perkutan-transluminale Implantation von ungecoverten Cheatham-Platinum-Stents [CP-Stent]: Zwei und mehr Stents; OPS 8-845.13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ZE2011-68C-5 Implantation eines Wachstumsstents, Perkutan-transluminale Implantation von ungecoverten Cheatham-Platinum-Stents [CP-Stent]: Zwei und mehr Stents; OPS 8-845.14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ZE2011-68C-6 Implantation eines Wachstumsstents, Perkutan-transluminale Implantation von ungecoverten Cheatham-Platinum-Stents [CP-Stent]: Zwei und mehr Stents; OPS 8-845.15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ZE2011-68C-7 Implantation eines Wachstumsstents, Perkutan-transluminale Implantation von ungecoverten Cheatham-Platinum-Stents [CP-Stent]: Zwei und mehr Stents; OPS 8-845.16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ZE2011-68C-8 Implantation eines Wachstumsstents, Perkutan-transluminale Implantation von ungecoverten Cheatham-Platinum-Stents [CP-Stent]: Zwei und mehr Stents; OPS 8-845.17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ZE2011-68C-9 Implantation eines Wachstumsstents, Perkutan-transluminale Implantation von ungecoverten Cheatham-Platinum-Stents [CP-Stent]: Zwei und mehr Stents; OPS 8-845.18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ZE2011-68C-10 Implantation eines Wachstumsstents, Perkutan-transluminale Implantation von ungecoverten Cheatham-Platinum-Stents [CP-Stent]: Zwei und mehr Stents; OPS 8-845.19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ZE2011-68C-11 Implantation eines Wachstumsstents, Perkutan-transluminale Implantation von ungecoverten Cheatham-Platinum-Stents [CP-Stent]: Zwei und mehr Stents; OPS 8-845.1a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76000A99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ZE2011-68C-12 Implantation eines Wachstumsstents, Perkutan-transluminale Implantation von ungecoverten Cheatham-Platinum-Stents [CP-Stent]: Zwei und mehr Stents; OPS 8-845.1b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ZE2011-68C-13 Implantation eines Wachstumsstents, Perkutan-transluminale Implantation von ungecoverten Cheatham-Platinum-Stents [CP-Stent]: Zwei und mehr Stents; OPS 8-845.1c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ZE2011-68C-14 Implantation eines Wachstumsstents, Perkutan-transluminale Implantation von ungecoverten Cheatham-Platinum-Stents [CP-Stent]: Zwei und mehr Stents; OPS 8-845.1d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ZE2011-68C-15 Implantation eines Wachstumsstents, Perkutan-transluminale Implantation von ungecoverten Cheatham-Platinum-Stents [CP-Stent]: Zwei und mehr Stents; OPS 8-845.1e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ZE2011-68C-16 Implantation eines Wachstumsstents, Perkutan-transluminale Implantation von ungecoverten Cheatham-Platinum-Stents [CP-Stent]: Zwei und mehr Stents; OPS 8-845.1f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ZE2011-68C-17 Implantation eines Wachstumsstents, Perkutan-transluminale Implantation von ungecoverten Cheatham-Platinum-Stents [CP-Stent]: Zwei und mehr Stents; OPS 8-845.1g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ZE2011-68C-18 Implantation eines Wachstumsstents, Perkutan-transluminale Implantation von ungecoverten Cheatham-Platinum-Stents [CP-Stent]: Zwei und mehr Stents; OPS 8-845.1x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ZE2011-68D-1 Implantation eines Wachstumsstents, Perkutan-transluminale Implantation von gecoverten Cheatham-Platinum-Stents [CP-Stent]: Ein Stent; OPS 8-846.00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ZE2011-68D-3 Implantation eines Wachstumsstents, Perkutan-transluminale Implantation von gecoverten Cheatham-Platinum-Stents [CP-Stent]: Ein Stent; OPS 8-846.02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ZE2011-68D-4 Implantation eines Wachstumsstents, Perkutan-transluminale Implantation von gecoverten Cheatham-Platinum-Stents [CP-Stent]: Ein Stent; OPS 8-846.03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ZE2011-68D-5 Implantation eines Wachstumsstents, Perkutan-transluminale Implantation von gecoverten Cheatham-Platinum-Stents [CP-Stent]: Ein Stent; OPS 8-846.04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ZE2011-68D-6 Implantation eines Wachstumsstents, Perkutan-transluminale Implantation von gecoverten Cheatham-Platinum-Stents [CP-Stent]: Ein Stent; OPS 8-846.05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ZE2011-68D-7 Implantation eines Wachstumsstents, Perkutan-transluminale Implantation von gecoverten Cheatham-Platinum-Stents [CP-Stent]: Ein Stent; OPS 8-846.06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ZE2011-68D-8 Implantation eines Wachstumsstents, Perkutan-transluminale Implantation von gecoverten Cheatham-Platinum-Stents [CP-Stent]: Ein Stent; OPS 8-846.07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ZE2011-68D-9 Implantation eines Wachstumsstents, Perkutan-transluminale Implantation von gecoverten Cheatham-Platinum-Stents [CP-Stent]: Ein Stent; OPS 8-846.08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ZE2011-68D-10 Implantation eines Wachstumsstents, Perkutan-transluminale Implantation von gecoverten Cheatham-Platinum-Stents [CP-Stent]: Ein Stent; OPS 8-846.09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ZE2011-68D-11 Implantation eines Wachstumsstents, Perkutan-transluminale Implantation von gecoverten Cheatham-Platinum-Stents [CP-Stent]: Ein Stent; OPS 8-846.0a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ZE2011-68D-12 Implantation eines Wachstumsstents, Perkutan-transluminale Implantation von gecoverten Cheatham-Platinum-Stents [CP-Stent]: Ein Stent; OPS 8-846.0b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ZE2011-68D-13 Implantation eines Wachstumsstents, Perkutan-transluminale Implantation von gecoverten Cheatham-Platinum-Stents [CP-Stent]: Ein Stent; OPS 8-846.0c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ZE2011-68D-14 Implantation eines Wachstumsstents, Perkutan-transluminale Implantation von gecoverten Cheatham-Platinum-Stents [CP-Stent]: Ein Stent; OPS 8-846.0d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ZE2011-68D-15 Implantation eines Wachstumsstents, Perkutan-transluminale Implantation von gecoverten Cheatham-Platinum-Stents [CP-Stent]: Ein Stent; OPS 8-846.0e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ZE2011-68D-16 Implantation eines Wachstumsstents, Perkutan-transluminale Implantation von gecoverten Cheatham-Platinum-Stents [CP-Stent]: Ein Stent; OPS 8-846.0f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ZE2011-68D-17 Implantation eines Wachstumsstents, Perkutan-transluminale Implantation von gecoverten Cheatham-Platinum-Stents [CP-Stent]: Ein Stent; OPS 8-846.0g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ZE2011-68D-18 Implantation eines Wachstumsstents, Perkutan-transluminale Implantation von gecoverten Cheatham-Platinum-Stents [CP-Stent]: Ein Stent; OPS 8-846.0x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ZE2011-68E-1 Implantation eines Wachstumsstents, Perkutan-transluminale Implantation von gecoverten Cheatham-Platinum-Stents [CP-Stent]: Zwei und mehr Stents; OPS 8-846.10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ZE2011-68E-3 Implantation eines Wachstumsstents, Perkutan-transluminale Implantation von gecoverten Cheatham-Platinum-Stents [CP-Stent]: Zwei und mehr Stents; OPS 8-846.12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ZE2011-68E-4 Implantation eines Wachstumsstents, Perkutan-transluminale Implantation von gecoverten Cheatham-Platinum-Stents [CP-Stent]: Zwei und mehr Stents; OPS 8-846.13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ZE2011-68E-5 Implantation eines Wachstumsstents, Perkutan-transluminale Implantation von gecoverten Cheatham-Platinum-Stents [CP-Stent]: Zwei und mehr Stents; OPS 8-846.14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ZE2011-68E-6 Implantation eines Wachstumsstents, Perkutan-transluminale Implantation von gecoverten Cheatham-Platinum-Stents [CP-Stent]: Zwei und mehr Stents; OPS 8-846.15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ZE2011-68E-7 Implantation eines Wachstumsstents, Perkutan-transluminale Implantation von gecoverten Cheatham-Platinum-Stents [CP-Stent]: Zwei und mehr Stents; OPS 8-846.16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ZE2011-68E-8 Implantation eines Wachstumsstents, Perkutan-transluminale Implantation von gecoverten Cheatham-Platinum-Stents [CP-Stent]: Zwei und mehr Stents; OPS 8-846.17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ZE2011-68E-9 Implantation eines Wachstumsstents, Perkutan-transluminale Implantation von gecoverten Cheatham-Platinum-Stents [CP-Stent]: Zwei und mehr Stents; OPS 8-846.18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ZE2011-68E-10 Implantation eines Wachstumsstents, Perkutan-transluminale Implantation von gecoverten Cheatham-Platinum-Stents [CP-Stent]: Zwei und mehr Stents; OPS 8-846.19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ZE2011-68E-11 Implantation eines Wachstumsstents, Perkutan-transluminale Implantation von gecoverten Cheatham-Platinum-Stents [CP-Stent]: Zwei und mehr Stents; OPS 8-846.1a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ZE2011-68E-12 Implantation eines Wachstumsstents, Perkutan-transluminale Implantation von gecoverten Cheatham-Platinum-Stents [CP-Stent]: Zwei und mehr Stents; OPS 8-846.1b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ZE2011-68E-13 Implantation eines Wachstumsstents, Perkutan-transluminale Implantation von gecoverten Cheatham-Platinum-Stents [CP-Stent]: Zwei und mehr Stents; OPS 8-846.1c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ZE2011-68E-14 Implantation eines Wachstumsstents, Perkutan-transluminale Implantation von gecoverten Cheatham-Platinum-Stents [CP-Stent]: Zwei und mehr Stents; OPS 8-846.1d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ZE2011-68E-15 Implantation eines Wachstumsstents, Perkutan-transluminale Implantation von gecoverten Cheatham-Platinum-Stents [CP-Stent]: Zwei und mehr Stents; OPS 8-846.1e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ZE2011-68E-16 Implantation eines Wachstumsstents, Perkutan-transluminale Implantation von gecoverten Cheatham-Platinum-Stents [CP-Stent]: Zwei und mehr Stents; OPS 8-846.1f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ZE2011-68E-17 Implantation eines Wachstumsstents, Perkutan-transluminale Implantation von gecoverten Cheatham-Platinum-Stents [CP-Stent]: Zwei und mehr Stents; OPS 8-846.1g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ZE2011-68E-18 Implantation eines Wachstumsstents, Perkutan-transluminale Implantation von gecoverten Cheatham-Platinum-Stents [CP-Stent]: Zwei und mehr Stents; OPS 8-846.1x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76000B42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ZE2012-03 ECMO und PECLA; OPS 8-852.20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76000B43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ZE2012-03 ECMO und PECLA; OPS 8-852.21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76000B44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ZE2012-03 ECMO und PECLA; OPS 8-852.22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76000B45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ZE2012-03 ECMO und PECLA; OPS 8-852.23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76000B46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ZE2012-03 ECMO und PECLA; OPS 8-852.24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76000B47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ZE2012-03 ECMO und PECLA; OPS 8-852.25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ZE2009-08T-1 Sonstige Dialyse; OPS 8-857.20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ZE2009-08T-2 Sonstige Dialyse; OPS 8-857.21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ZE2009-08T-3 Sonstige Dialyse; OPS 8-857.22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ZE2009-08T-4 Sonstige Dialyse; OPS 8-857.23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ZE2009-08T-5 Sonstige Dialyse; OPS 8-857.24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ZE2009-08T-6 Sonstige Dialyse; OPS 8-857.25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ZE2012-17 Retransplantation von Organen während desselben stationären Aufenthalts; OPS 5-375.30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ZE2012-17 Retransplantation von Organen während desselben stationären Aufenthalts; OPS 5-375.31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ZE2012-64 Gabe von Eptotermin alfa, Implantation am Knochen; OPS 6-003.53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ZE2012-64 Gabe von Eptotermin alfa, Implantation am Knochen; OPS 6-003.54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ZE2012-64 Gabe von Eptotermin alfa, Implantation am Knochen; OPS 6-003.55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ZE2012-69 Gabe von Hämin, parenteral; OPS 6-004.10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ZE2012-69 Gabe von Hämin, parenteral; OPS 6-004.11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ZE2012-69 Gabe von Hämin, parenteral; OPS 6-004.12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ZE2012-69 Gabe von Hämin, parenteral; OPS 6-004.13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ZE2012-69 Gabe von Hämin, parenteral; OPS 6-004.14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ZE2012-69 Gabe von Hämin, parenteral; OPS 6-004.15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ZE2012-69 Gabe von Hämin, parenteral; OPS 6-004.16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ZE2012-69 Gabe von Hämin, parenteral; OPS 6-004.17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ZE2012-69 Gabe von Hämin, parenteral; OPS 6-004.18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ZE2012-69 Gabe von Hämin, parenteral; OPS 6-004.19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ZE2010-50A-1 Implantation einer Hybridprothese an der Aorta; OPS 5-384.90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ZE2010-50A-2 Implantation einer Hybridprothese an der Aorta; OPS 5-384.91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ZE2010-50A-3 Implantation einer Hybridprothese an der Aorta; OPS 5-384.92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ZE2010-50B-1 Implantation einer Hybridprothese an der Aorta; OPS 5-384.a0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ZE2010-50B-2 Implantation einer Hybridprothese an der Aorta; OPS 5-384.a1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ZE2010-50B-3 Implantation einer Hybridprothese an der Aorta; OPS 5-384.a2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ZE2011-68B-19 Implantation eines Wachstumsstents, Perkutan-transluminale Implantation von ungecoverten Cheatham-Platinum-Stents [CP-Stent]: Ein Stent; OPS 8-845.0h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ZE2011-68B-20 Implantation eines Wachstumsstents, Perkutan-transluminale Implantation von ungecoverten Cheatham-Platinum-Stents [CP-Stent]: Ein Stent; OPS 8-845.0j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ZE2011-68B-21 Implantation eines Wachstumsstents, Perkutan-transluminale Implantation von ungecoverten Cheatham-Platinum-Stents [CP-Stent]: Ein Stent; OPS 8-845.0k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ZE2011-68B-22 Implantation eines Wachstumsstents, Perkutan-transluminale Implantation von ungecoverten Cheatham-Platinum-Stents [CP-Stent]: Ein Stent; OPS 8-845.0m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ZE2011-68B-23 Implantation eines Wachstumsstents, Perkutan-transluminale Implantation von ungecoverten Cheatham-Platinum-Stents [CP-Stent]: Ein Stent; OPS 8-845.0n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ZE2011-68C-19 Implantation eines Wachstumsstents, Perkutan-transluminale Implantation von ungecoverten Cheatham-Platinum-Stents [CP-Stent]: Zwei und mehr Stents; OPS 8-845.1h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ZE2011-68C-20 Implantation eines Wachstumsstents, Perkutan-transluminale Implantation von ungecoverten Cheatham-Platinum-Stents [CP-Stent]: Zwei und mehr Stents; OPS 8-845.1j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ZE2011-68C-21 Implantation eines Wachstumsstents, Perkutan-transluminale Implantation von ungecoverten Cheatham-Platinum-Stents [CP-Stent]: Zwei und mehr Stents; OPS 8-845.1k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ZE2011-68C-22 Implantation eines Wachstumsstents, Perkutan-transluminale Implantation von ungecoverten Cheatham-Platinum-Stents [CP-Stent]: Zwei und mehr Stents; OPS 8-845.1m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ZE2011-68C-23 Implantation eines Wachstumsstents, Perkutan-transluminale Implantation von ungecoverten Cheatham-Platinum-Stents [CP-Stent]: Zwei und mehr Stents; OPS 8-845.1n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ZE2011-68D-19 Implantation eines Wachstumsstents, Perkutan-transluminale Implantation von gecoverten Cheatham-Platinum-Stents [CP-Stent]: Ein Stent; OPS 8-846.0h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ZE2011-68D-20 Implantation eines Wachstumsstents, Perkutan-transluminale Implantation von gecoverten Cheatham-Platinum-Stents [CP-Stent]: Ein Stent; OPS 8-846.0j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ZE2011-68D-21 Implantation eines Wachstumsstents, Perkutan-transluminale Implantation von gecoverten Cheatham-Platinum-Stents [CP-Stent]: Ein Stent; OPS 8-846.0k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ZE2011-68D-22 Implantation eines Wachstumsstents, Perkutan-transluminale Implantation von gecoverten Cheatham-Platinum-Stents [CP-Stent]: Ein Stent; OPS 8-846.0m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ZE2011-68D-23 Implantation eines Wachstumsstents, Perkutan-transluminale Implantation von gecoverten Cheatham-Platinum-Stents [CP-Stent]: Ein Stent; OPS 8-846.0n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ZE2011-68E-19 Implantation eines Wachstumsstents, Perkutan-transluminale Implantation von gecoverten Cheatham-Platinum-Stents [CP-Stent]: Zwei und mehr Stents; OPS 8-846.1h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ZE2011-68E-20 Implantation eines Wachstumsstents, Perkutan-transluminale Implantation von gecoverten Cheatham-Platinum-Stents [CP-Stent]: Zwei und mehr Stents; OPS 8-846.1j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ZE2011-68E-21 Implantation eines Wachstumsstents, Perkutan-transluminale Implantation von gecoverten Cheatham-Platinum-Stents [CP-Stent]: Zwei und mehr Stents; OPS 8-846.1k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ZE2011-68E-22 Implantation eines Wachstumsstents, Perkutan-transluminale Implantation von gecoverten Cheatham-Platinum-Stents [CP-Stent]: Zwei und mehr Stents; OPS 8-846.1m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ZE2011-68E-23 Implantation eines Wachstumsstents, Perkutan-transluminale Implantation von gecoverten Cheatham-Platinum-Stents [CP-Stent]: Zwei und mehr Stents; OPS 8-846.1n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76000B95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ZE2012-74 Gabe von Sunitinib, oral; OPS 6-003.a0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76000B96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ZE2012-74 Gabe von Sunitinib, oral; OPS 6-003.a1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76000B97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ZE2012-74 Gabe von Sunitinib, oral; OPS 6-003.a2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76000B98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ZE2012-74 Gabe von Sunitinib, oral; OPS 6-003.a3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76000B99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ZE2012-74 Gabe von Sunitinib, oral; OPS 6-003.a4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76000C00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ZE2012-74 Gabe von Sunitinib, oral; OPS 6-003.a5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76000C01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ZE2012-74 Gabe von Sunitinib, oral; OPS 6-003.a6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76000C02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ZE2012-74 Gabe von Sunitinib, oral; OPS 6-003.a7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76000C03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ZE2012-74 Gabe von Sunitinib, oral; OPS 6-003.a8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76000C04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ZE2012-74 Gabe von Sunitinib, oral; OPS 6-003.a9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ZE2012-74 Gabe von Sunitinib, oral; OPS 6-003.aa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ZE2012-74 Gabe von Sunitinib, oral; OPS 6-003.ab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ZE2012-74 Gabe von Sunitinib, oral; OPS 6-003.ac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76000C08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ZE2012-74 Gabe von Sunitinib, oral; OPS 6-003.ad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ZE2012-74 Gabe von Sunitinib, oral; OPS 6-003.ae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ZE2012-75 Gabe von Sorafenib, oral; OPS 6-003.b0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ZE2012-75 Gabe von Sorafenib, oral; OPS 6-003.b1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ZE2012-75 Gabe von Sorafenib, oral; OPS 6-003.b2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ZE2012-75 Gabe von Sorafenib, oral; OPS 6-003.b3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ZE2012-75 Gabe von Sorafenib, oral; OPS 6-003.b4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ZE2012-75 Gabe von Sorafenib, oral; OPS 6-003.b5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ZE2012-75 Gabe von Sorafenib, oral; OPS 6-003.b6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ZE2012-75 Gabe von Sorafenib, oral; OPS 6-003.b7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ZE2012-75 Gabe von Sorafenib, oral; OPS 6-003.b8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ZE2012-75 Gabe von Sorafenib, oral; OPS 6-003.b9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ZE2012-75 Gabe von Sorafenib, oral; OPS 6-003.ba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ZE2012-75 Gabe von Sorafenib, oral; OPS 6-003.bb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ZE2012-75 Gabe von Sorafenib, oral; OPS 6-003.bc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ZE2012-75 Gabe von Sorafenib, oral; OPS 6-003.bd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ZE2012-75 Gabe von Sorafenib, oral; OPS 6-003.be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ZE2012-75 Gabe von Sorafenib, oral; OPS 6-003.bf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ZE2012-75 Gabe von Sorafenib, oral; OPS 6-003.bg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ZE2012-75 Gabe von Sorafenib, oral; OPS 6-003.bh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ZE2010-76-1 Gabe von Temsirolimus, parenteral; OPS 6-004.90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ZE2010-76-2 Gabe von Temsirolimus, parenteral; OPS 6-004.91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ZE2010-76-3 Gabe von Temsirolimus, parenteral; OPS 6-004.92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ZE2010-76-4 Gabe von Temsirolimus, parenteral; OPS 6-004.93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ZE2010-76-5 Gabe von Temsirolimus, parenteral; OPS 6-004.94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ZE2010-76-6 Gabe von Temsirolimus, parenteral; OPS 6-004.95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ZE2010-76-7 Gabe von Temsirolimus, parenteral; OPS 6-004.96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ZE2010-76-8 Gabe von Temsirolimus, parenteral; OPS 6-004.97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ZE2010-76-9 Gabe von Temsirolimus, parenteral; OPS 6-004.98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ZE2010-76-10 Gabe von Temsirolimus, parenteral; OPS 6-004.99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ZE2010-76-11 Gabe von Temsirolimus, parenteral; OPS 6-004.9a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ZE2010-76-12 Gabe von Temsirolimus, parenteral; OPS 6-004.9b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ZE2010-76-13 Gabe von Temsirolimus, parenteral; OPS 6-004.9c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ZE2012-77 Gabe von Lenalidomid, oral; OPS 6-003.g0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ZE2012-77 Gabe von Lenalidomid, oral; OPS 6-003.g1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ZE2012-77 Gabe von Lenalidomid, oral; OPS 6-003.g2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ZE2012-77 Gabe von Lenalidomid, oral; OPS 6-003.g3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ZE2012-77 Gabe von Lenalidomid, oral; OPS 6-003.g4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ZE2012-77 Gabe von Lenalidomid, oral; OPS 6-003.g5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ZE2012-77 Gabe von Lenalidomid, oral; OPS 6-003.g6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ZE2012-77 Gabe von Lenalidomid, oral; OPS 6-003.g7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ZE2012-77 Gabe von Lenalidomid, oral; OPS 6-003.g8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ZE2012-77 Gabe von Lenalidomid, oral; OPS 6-003.g9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ZE2012-77 Gabe von Lenalidomid, oral; OPS 6-003.ga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ZE2012-77 Gabe von Lenalidomid, oral; OPS 6-003.gb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ZE2012-77 Gabe von Lenalidomid, oral; OPS 6-003.gc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ZE2012-77 Gabe von Lenalidomid, oral; OPS 6-003.gd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ZE2012-77 Gabe von Lenalidomid, oral; OPS 6-003.ge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ZE2012-77 Gabe von Lenalidomid, oral; OPS 6-003.gf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ZE2012-77 Gabe von Lenalidomid, oral; OPS 6-003.gg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ZE2012-77 Gabe von Lenalidomid, oral; OPS 6-003.gh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ZE2012-77 Gabe von Lenalidomid, oral; OPS 6-003.gj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76000C60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ZE2012-77 Gabe von Lenalidomid, oral; OPS 6-003.gk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ZE2012-80 Gabe von Amphotericin-B-Lipidkomplex, parenteral; OPS 6-003.10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ZE2012-80 Gabe von Amphotericin-B-Lipidkomplex, parenteral; OPS 6-003.11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ZE2012-80 Gabe von Amphotericin-B-Lipidkomplex, parenteral; OPS 6-003.12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ZE2012-80 Gabe von Amphotericin-B-Lipidkomplex, parenteral; OPS 6-003.13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ZE2012-80 Gabe von Amphotericin-B-Lipidkomplex, parenteral; OPS 6-003.14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ZE2012-80 Gabe von Amphotericin-B-Lipidkomplex, parenteral; OPS 6-003.15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ZE2012-80 Gabe von Amphotericin-B-Lipidkomplex, parenteral; OPS 6-003.16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ZE2012-80 Gabe von Amphotericin-B-Lipidkomplex, parenteral; OPS 6-003.17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ZE2012-80 Gabe von Amphotericin-B-Lipidkomplex, parenteral; OPS 6-003.18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ZE2012-80 Gabe von Amphotericin-B-Lipidkomplex, parenteral; OPS 6-003.19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76000D24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ZE2012-80 Gabe von Amphotericin-B-Lipidkomplex, parenteral; OPS 6-003.1a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ZE2012-80 Gabe von Amphotericin-B-Lipidkomplex, parenteral; OPS 6-003.1b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ZE2012-80 Gabe von Amphotericin-B-Lipidkomplex, parenteral; OPS 6-003.1c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ZE2012-80 Gabe von Amphotericin-B-Lipidkomplex, parenteral; OPS 6-003.1d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ZE2012-80 Gabe von Amphotericin-B-Lipidkomplex, parenteral; OPS 6-003.1e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ZE2012-80 Gabe von Amphotericin-B-Lipidkomplex, parenteral; OPS 6-003.1f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ZE2012-80 Gabe von Amphotericin-B-Lipidkomplex, parenteral; OPS 6-003.1g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ZE2012-80 Gabe von Amphotericin-B-Lipidkomplex, parenteral; OPS 6-003.1h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ZE2012-80 Gabe von Amphotericin-B-Lipidkomplex, parenteral; OPS 6-003.1j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ZE2012-80 Gabe von Amphotericin-B-Lipidkomplex, parenteral; OPS 6-003.1k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ZE2012-80 Gabe von Amphotericin-B-Lipidkomplex, parenteral; OPS 6-003.1m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ZE2012-80 Gabe von Amphotericin-B-Lipidkomplex, parenteral; OPS 6-003.1n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ZE2012-80 Gabe von Amphotericin-B-Lipidkomplex, parenteral; OPS 6-003.1p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ZE2012-80 Gabe von Amphotericin-B-Lipidkomplex, parenteral; OPS 6-003.1q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ZE2012-80 Gabe von Amphotericin-B-Lipidkomplex, parenteral; OPS 6-003.1r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76000D39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ZE2012-80 Gabe von Amphotericin-B-Lipidkomplex, parenteral; OPS 6-003.1s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ZE2012-80 Gabe von Amphotericin-B-Lipidkomplex, parenteral; OPS 6-003.1t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ZE2011-81A-1 Perkutan-transluminale Fremdkörperentfernung und Thrombektomie an intrakraniellen Gefäßen unter Verwendung eines Mikrodrahtretriever-Systems; OPS 8-836.60 in Kombination mit 8-83b.80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ZE2011-81A-2 Perkutan-transluminale Fremdkörperentfernung und Thrombektomie an intrakraniellen Gefäßen unter Verwendung eines Mikrodrahtretriever-Systems; OPS 8-836.60 in Kombination mit 8-83b.82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ZE2011-81A-3 Perkutan-transluminale Fremdkörperentfernung und Thrombektomie an intrakraniellen Gefäßen unter Verwendung eines Mikrodrahtretriever-Systems; OPS 8-836.60 in Kombination mit 8-83b.83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ZE2011-81B-1 Perkutan-transluminale Fremdkörperentfernung und Thrombektomie an intrakraniellen Gefäßen unter Verwendung eines Mikrodrahtretriever-Systems; OPS 8-836.80 in Kombination mit 8-83b.80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ZE2011-81B-2 Perkutan-transluminale Fremdkörperentfernung und Thrombektomie an intrakraniellen Gefäßen unter Verwendung eines Mikrodrahtretriever-Systems; OPS 8-836.80 in Kombination mit 8-83b.82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ZE2011-81B-3 Perkutan-transluminale Fremdkörperentfernung und Thrombektomie an intrakraniellen Gefäßen unter Verwendung eines Mikrodrahtretriever-Systems; OPS 8-836.80 in Kombination mit 8-83b.83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ZE2012-82 Peritonealdialyse, kontinuierlich, maschinell unterstützt (APD); OPS 8-857.20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ZE2012-82 Peritonealdialyse, kontinuierlich, maschinell unterstützt (APD); OPS 8-857.21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ZE2012-82 Peritonealdialyse, kontinuierlich, maschinell unterstützt (APD); OPS 8-857.22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ZE2012-82 Peritonealdialyse, kontinuierlich, maschinell unterstützt (APD); OPS 8-857.23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ZE2012-82 Peritonealdialyse, kontinuierlich, maschinell unterstützt (APD); OPS 8-857.24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ZE2012-82 Peritonealdialyse, kontinuierlich, maschinell unterstützt (APD); OPS 8-857.26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ZE2012-82 Peritonealdialyse, kontinuierlich, maschinell unterstützt (APD); OPS 8-857.27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ZE2012-82 Peritonealdialyse, kontinuierlich, maschinell unterstützt (APD); OPS 8-857.28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ZE2012-82 Peritonealdialyse, kontinuierlich, maschinell unterstützt (APD); OPS 8-857.29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ZE2012-82 Peritonealdialyse, kontinuierlich, maschinell unterstützt (APD); OPS 8-857.2a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ZE2012-82 Peritonealdialyse, kontinuierlich, maschinell unterstützt (APD); OPS 8-857.2b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ZE2012-82 Peritonealdialyse, kontinuierlich, maschinell unterstützt (APD); OPS 8-857.2c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5-513.m0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5-513.m1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5-513.m2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5-513.n0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5-513.n1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5-513.n2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5-517.0x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5-517.1x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5-517.2x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5-517.3x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5-517.4x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5-517.5x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76000D99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5-517.6x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5-517.7x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5-517.x0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5-517.x1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5-517.x2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5-517.x3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5-517.xx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ZE2011-68F-1 Implantation eines Wachstumsstents; OPS 8-838.k0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ZE2011-68F-2 Implantation eines Wachstumsstents; OPS 8-838.k1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ZE2011-68F-3 Implantation eines Wachstumsstents; OPS 8-838.k2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ZE2011-68F-4 Implantation eines Wachstumsstents; OPS 8-838.k3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ZE2011-68F-5 Implantation eines Wachstumsstents; OPS 8-838.k4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ZE2011-68F-6 Implantation eines Wachstumsstents; OPS 8-838.k5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ZE2011-68F-7 Implantation eines Wachstumsstents; OPS 8-838.kx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ZE2011-68G-1 Implantation eines Wachstumsstents; OPS 8-838.m0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ZE2011-68G-2 Implantation eines Wachstumsstents; OPS 8-838.m1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ZE2011-68G-3 Implantation eines Wachstumsstents; OPS 8-838.m2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ZE2011-68G-4 Implantation eines Wachstumsstents; OPS 8-838.m3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ZE2011-68G-5 Implantation eines Wachstumsstents; OPS 8-838.m4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ZE2011-68G-6 Implantation eines Wachstumsstents; OPS 8-838.m5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ZE2011-68G-7 Implantation eines Wachstumsstents; OPS 8-838.mx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ZE2011-83-1 Gabe von Sitaxentan, oral; OPS 6-004.80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ZE2011-83-2 Gabe von Sitaxentan, oral; OPS 6-004.81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ZE2011-83-3 Gabe von Sitaxentan, oral; OPS 6-004.82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ZE2011-83-4 Gabe von Sitaxentan, oral; OPS 6-004.83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ZE2011-83-5 Gabe von Sitaxentan, oral; OPS 6-004.84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ZE2011-83-6 Gabe von Sitaxentan, oral; OPS 6-004.85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ZE2011-83-7 Gabe von Sitaxentan, oral; OPS 6-004.86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ZE2011-83-8 Gabe von Sitaxentan, oral; OPS 6-004.87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ZE2011-83-9 Gabe von Sitaxentan, oral; OPS 6-004.88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ZE2011-83-10 Gabe von Sitaxentan, oral; OPS 6-004.89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ZE2011-83-11 Gabe von Sitaxentan, oral; OPS 6-004.8a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ZE2011-83-12 Gabe von Sitaxentan, oral; OPS 6-004.8b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ZE2011-83-13 Gabe von Sitaxentan, oral; OPS 6-004.8c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ZE2011-83-14 Gabe von Sitaxentan, oral; OPS 6-004.8d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ZE2012-84 Gabe von Ambrisentan, oral; OPS 6-004.20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ZE2012-84 Gabe von Ambrisentan, oral; OPS 6-004.21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ZE2012-84 Gabe von Ambrisentan, oral; OPS 6-004.22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ZE2012-84 Gabe von Ambrisentan, oral; OPS 6-004.23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ZE2012-84 Gabe von Ambrisentan, oral; OPS 6-004.24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ZE2012-84 Gabe von Ambrisentan, oral; OPS 6-004.25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ZE2012-84 Gabe von Ambrisentan, oral; OPS 6-004.26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ZE2012-84 Gabe von Ambrisentan, oral; OPS 6-004.27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ZE2012-84 Gabe von Ambrisentan, oral; OPS 6-004.28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ZE2012-84 Gabe von Ambrisentan, oral; OPS 6-004.29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ZE2012-84 Gabe von Ambrisentan, oral; OPS 6-004.2a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ZE2012-84 Gabe von Ambrisentan, oral; OPS 6-004.2b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ZE2012-84 Gabe von Ambrisentan, oral; OPS 6-004.2c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ZE2012-84 Gabe von Ambrisentan, oral; OPS 6-004.2d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ZE2012-84 Gabe von Ambrisentan, oral; OPS 6-004.2e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ZE2012-84 Gabe von Ambrisentan, oral; OPS 6-004.2f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ZE2012-84 Gabe von Ambrisentan, oral; OPS 6-004.2g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ZE2012-85 Gabe von Temsirolimus, parenteral; OPS 6-004.e0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ZE2012-85 Gabe von Temsirolimus, parenteral; OPS 6-004.e1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ZE2012-85 Gabe von Temsirolimus, parenteral; OPS 6-004.e2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ZE2012-85 Gabe von Temsirolimus, parenteral; OPS 6-004.e3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ZE2012-85 Gabe von Temsirolimus, parenteral; OPS 6-004.e4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ZE2012-85 Gabe von Temsirolimus, parenteral; OPS 6-004.e5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ZE2012-85 Gabe von Temsirolimus, parenteral; OPS 6-004.e6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ZE2012-85 Gabe von Temsirolimus, parenteral; OPS 6-004.e7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ZE2012-85 Gabe von Temsirolimus, parenteral; OPS 6-004.e8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ZE2012-85 Gabe von Temsirolimus, parenteral; OPS 6-004.e9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ZE2012-85 Gabe von Temsirolimus, parenteral; OPS 6-004.ea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ZE2012-85 Gabe von Temsirolimus, parenteral; OPS 6-004.eb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ZE2012-85 Gabe von Temsirolimus, parenteral; OPS 6-004.ec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ZE2012-87 Medikamente-freisetzende Ballons an Koronargefäßen; OPS 8-837.00 in Verbindung mit OPS 8-83b.b2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ZE2012-87 Medikamente-freisetzende Ballons an Koronargefäßen; OPS 8-837.00 in Verbindung mit OPS 8-83b.b3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ZE2012-87 Medikamente-freisetzende Ballons an Koronargefäßen; OPS 8-837.00 in Verbindung mit OPS 8-83b.b4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ZE2012-87 Medikamente-freisetzende Ballons an Koronargefäßen; OPS 8-837.00 in Verbindung mit OPS 8-83b.b5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ZE2012-87 Medikamente-freisetzende Ballons an Koronargefäßen; OPS 8-837.01 in Verbindung mit OPS 8-83b.b2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ZE2012-87 Medikamente-freisetzende Ballons an Koronargefäßen; OPS 8-837.01 in Verbindung mit OPS 8-83b.b3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ZE2012-87 Medikamente-freisetzende Ballons an Koronargefäßen; OPS 8-837.01 in Verbindung mit OPS 8-83b.b4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ZE2012-87 Medikamente-freisetzende Ballons an Koronargefäßen; OPS 8-837.01 in Verbindung mit OPS 8-83b.b5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76000E78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ZE2012-03 ECMO und PECLA; OPS 8-852.03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76000E79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ZE2012-03 ECMO und PECLA; OPS 8-852.04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76000E7A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ZE2012-03 ECMO und PECLA; OPS 8-852.05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76000E7B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ZE2012-03 ECMO und PECLA; OPS 8-852.06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76000E7C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ZE2012-03 ECMO und PECLA; OPS 8-852.07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76000E7D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ZE2012-03 ECMO und PECLA; OPS 8-852.08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76000E7E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ZE2012-03 ECMO und PECLA; OPS 8-852.09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76000E7F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ZE2012-03 ECMO und PECLA; OPS 8-852.0a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76000E7G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ZE2012-03 ECMO und PECLA; OPS 8-852.33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76000E7H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ZE2012-03 ECMO und PECLA; OPS 8-852.34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76000E7I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ZE2012-03 ECMO und PECLA; OPS 8-852.35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76000E7J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ZE2012-03 ECMO und PECLA; OPS 8-852.36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76000E7K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ZE2012-03 ECMO und PECLA; OPS 8-852.37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76000E7L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ZE2012-03 ECMO und PECLA; OPS 8-852.38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76000E7M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ZE2012-03 ECMO und PECLA; OPS 8-852.39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76000E7N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ZE2012-03 ECMO und PECLA; OPS 8-852.3a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76000E7O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ZE2012-89 Gabe von Paclitaxel, parenteral; OPS 6-001.f0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76000E7P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ZE2012-89 Gabe von Paclitaxel, parenteral; OPS 6-001.f1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76000E7Q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ZE2012-89 Gabe von Paclitaxel, parenteral; OPS 6-001.f2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ZE2012-89 Gabe von Paclitaxel, parenteral; OPS 6-001.f3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ZE2012-89 Gabe von Paclitaxel, parenteral; OPS 6-001.f4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ZE2012-89 Gabe von Paclitaxel, parenteral; OPS 6-001.f5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76000E7U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ZE2012-89 Gabe von Paclitaxel, parenteral; OPS 6-001.f6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76000E7V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ZE2012-90 Gabe von Docetaxel, parenteral; OPS 6-002.h1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76000E7W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ZE2012-90 Gabe von Docetaxel, parenteral; OPS 6-002.h2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ZE2012-90 Gabe von Docetaxel, parenteral; OPS 6-002.h3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ZE2012-90 Gabe von Docetaxel, parenteral; OPS 6-002.h4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76000E7Z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ZE2012-90 Gabe von Docetaxel, parenteral; OPS 6-002.h5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ZE2012-90 Gabe von Docetaxel, parenteral; OPS 6-002.h6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ZE2012-90 Gabe von Docetaxel, parenteral; OPS 6-002.h7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ZE2012-90 Gabe von Docetaxel, parenteral; OPS 6-002.h8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ZE2012-90 Gabe von Docetaxel, parenteral; OPS 6-002.h9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ZE2012-90 Gabe von Docetaxel, parenteral; OPS 6-002.ha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ZE2012-90 Gabe von Docetaxel, parenteral; OPS 6-002.hb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ZE2012-91 Gabe von Dasatinib, oral; OPS 6-004.30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ZE2012-91 Gabe von Dasatinib, oral; OPS 6-004.31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ZE2012-91 Gabe von Dasatinib, oral; OPS 6-004.32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ZE2012-91 Gabe von Dasatinib, oral; OPS 6-004.33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ZE2012-91 Gabe von Dasatinib, oral; OPS 6-004.34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ZE2012-91 Gabe von Dasatinib, oral; OPS 6-004.35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ZE2012-91 Gabe von Dasatinib, oral; OPS 6-004.36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ZE2012-91 Gabe von Dasatinib, oral; OPS 6-004.37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ZE2012-91 Gabe von Dasatinib, oral; OPS 6-004.38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ZE2012-91 Gabe von Dasatinib, oral; OPS 6-004.39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ZE2012-91 Gabe von Dasatinib, oral; OPS 6-004.3a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ZE2012-91 Gabe von Dasatinib, oral; OPS 6-004.3b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76000E8I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ZE2012-91 Gabe von Dasatinib, oral; OPS 6-004.3c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ZE2012-91 Gabe von Dasatinib, oral; OPS 6-004.3d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ZE2012-91 Gabe von Dasatinib, oral; OPS 6-004.3e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ZE2012-91 Gabe von Dasatinib, oral; OPS 6-004.3f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ZE2012-91 Gabe von Dasatinib, oral; OPS 6-004.3g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ZE2012-91 Gabe von Dasatinib, oral; OPS 6-004.3h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76000E8O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ZE2012-92 Gabe von Catumaxomab, parenteral; OPS 6-005.10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76000E8P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ZE2012-92 Gabe von Catumaxomab, parenteral; OPS 6-005.11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76000E8Q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ZE2012-92 Gabe von Catumaxomab, parenteral; OPS 6-005.12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ZE2012-92 Gabe von Catumaxomab, parenteral; OPS 6-005.13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ZE2012-92 Gabe von Catumaxomab, parenteral; OPS 6-005.14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ZE2012-92 Gabe von Catumaxomab, parenteral; OPS 6-005.15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76000E8U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ZE2012-92 Gabe von Catumaxomab, parenteral; OPS 6-005.16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76000E8V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ZE2012-92 Gabe von Catumaxomab, parenteral; OPS 6-005.17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76000E8W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ZE2012-92 Gabe von Catumaxomab, parenteral; OPS 6-005.18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ZE2012-92 Gabe von Catumaxomab, parenteral; OPS 6-005.19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ZE2012-92 Gabe von Catumaxomab, parenteral; OPS 6-005.1a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76000E8Z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ZE2012-92 Gabe von Catumaxomab, parenteral; OPS 6-005.1b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ZE2012-92 Gabe von Catumaxomab, parenteral; OPS 6-005.1c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ZE2012-92 Gabe von Catumaxomab, parenteral; OPS 6-005.1d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ZE2012-92 Gabe von Catumaxomab, parenteral; OPS 6-005.1e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ZE2012-92 Gabe von Catumaxomab, parenteral; OPS 6-005.1f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ZE2012-92 Gabe von Catumaxomab, parenteral; OPS 6-005.1g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76000E95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ZE2012-92 Gabe von Catumaxomab, parenteral; OPS 6-005.1h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76000Z01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ZE01 Hämodialyse (225,05 EUR)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ZE2012-50 Implantation einer (Hybrid)-Prothese an der Aorta; OPS 5-384.8 oder 5-384.b0 oder 5-384.b1 oder 5-384.b2 oder 5-384.c0 oder 5-384.c1 oder 5-384.c2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7609050A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ZE2010-50A Implantation einer Hybridprothese an der Aorta; OPS 5-384.9*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7609050B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ZE2010-50B Implantation einer Hybridprothese an der Aorta; OPS 5-384.a*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7609050C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ZE2012-50 Implantation einer (Hybrid)-Prothese an der Aorta; OPS 5-384.8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7609050D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ZE2012-50 Implantation einer (Hybrid)-Prothese an der Aorta; OPS 5-384.b0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7609050E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ZE2012-50 Implantation einer (Hybrid)-Prothese an der Aorta; OPS 5-384.b1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7609050F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ZE2012-50 Implantation einer (Hybrid)-Prothese an der Aorta; OPS 5-384.b2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7609050G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ZE2012-50 Implantation einer (Hybrid)-Prothese an der Aorta; OPS 5-384.c0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7609050H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ZE2012-50 Implantation einer (Hybrid)-Prothese an der Aorta; OPS 5-384.c1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7609050I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ZE2012-50 Implantation einer (Hybrid)-Prothese an der Aorta; OPS 5-384.c2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 Implantation eines Wachstumsstents; OPS 8-836.q, 8-83c.0*, 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7609051A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ZE2007-51A Implantation eines Wachstumsstents; OPS 8-836.q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7609051B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ZE2007-51B Implantation eines Wachstumsstents; OPS  8-83c.0*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7609051C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ZE2007-51C Implantation eines Wachstumsstents; OPS 8-83c.1*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 oder 5-38a.72 oder 5-38a.73 oder 5-38a.74 oder 5-38a.75 oder 5-38a.76 oder 5-38a.77 oder 5-38a.78 oder 5-38a.79 oder 5-38a.7a oder 5-38a.81 oder 5-38a.82 oder 5-38a.83 oder 5-38a.84 oder 5-38a.85 oder 5-38a.86 oder 5-38a.87 oder 5-38a.88 oder 5-38a.89 oder 5-38a.8a oder 5-38a.8b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7609053A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7609053B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ZE2009-53B Stentgraft-Prothesen bei Aortenaneurysmen, mit Fenestrierung oder Seitenarm; OPS 5-38a.15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7609053C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ZE2009-53C Stentgraft-Prothesen bei Aortenaneurysmen, mit Fenestrierung oder Seitenarm; OPS 5-38a.71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7609053D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7609053E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7609053F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7609053G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7609053H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5-38a.1a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7609053I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5-38a.1b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7609053J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5-38a.1c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7609053K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5-38a.1d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7609053L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5-38a.1f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7609053M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5-38a.1g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7609053N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5-38a.1h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7609053O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5-38a.1j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7609053P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5-38a.1k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7609053Q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5-38a.1m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7609053R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5-38a.1n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7609053S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5-38a.1p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7609053T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7609053U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7609053V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7609053W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7609053X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7609053Y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5-429.j0 oder 5-429.j1 oder 5-429.j3 oder 5-429.j4 oder 5-429.j9 oder 5-429.ja oder 5-429.jb oder 5-429.jc oder 5-429.jd oder 5-429.je oder 5-429.jf oder 5-429.jg oder 5-449.h* oder 5-469.k* oder 5-489.g0 oder 5-513.m* oder 5-513.n* oder 5-517.** oder 5-526.e0 oder 5-526.f0 oder 5-529.g* oder 5-529.j*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7609054A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5-429.j0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7609054B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5-429.j1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7609054C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5-429.j3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7609054D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5-429.j4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7609054E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5-429.j9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7609054F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5-429.ja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7609054G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5-449.h*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7609054H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5-469.k*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7609054I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5-489.g0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7609054J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ZE2010-54J Selbstexpandierende Prothesen am Gastrointestinaltrakt; OPS 5-513.j*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7609054K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ZE2010-54K Selbstexpandierende Prothesen am Gastrointestinaltrakt; OPS 5-514.m*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7609054L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ZE2010-54L Selbstexpandierende Prothesen am Gastrointestinaltrakt; OPS 5-514.n*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7609054M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ZE2010-54M Selbstexpandierende Prothesen am Gastrointestinaltrakt; OPS 5-514.p*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7609054N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ZE2010-54N Selbstexpandierende Prothesen am Gastrointestinaltrakt; OPS 5-514.q*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7609054O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ZE2010-54O Selbstexpandierende Prothesen am Gastrointestinaltrakt; OPS 5-514.r*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7609054P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ZE2010-54P Selbstexpandierende Prothesen am Gastrointestinaltrakt; OPS 5-514.s*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7609054Q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5-526.e0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7609054R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5-526.f0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7609054S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5-529.g*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7609054T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5-529.j*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7609054U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5-429.jb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7609054V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5-429.jc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7609054W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5-429.jd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7609054X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5-429.je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7609054Y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5-429.jf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7609054Z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5-429.jg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ZE2012-56 Gabe von Bosentan, oral; OPS 6-002.f*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ZE2012-57 Gabe von Jod-131-MIBG (Metajodobenzylguanidin), parenteral; OPS 6-002.g*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ZE2012-58 Gabe von Alpha-1-Proteinaseninhibitor human, parenteral; OPS 8-812.0*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76090590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ZE2012-59 Gabe von Interferon alfa-2a (nicht pegylierte Form), parenteral; OPS 8-812.1*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ZE2012-60 Gabe von Interferon alfa-2b (nicht pegylierte Form), parenteral; OPS 8-812.2*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ZE2012-61 Neurostimulatoren zur Hirn- oder Rückenmarkstimulation oder zur Stimulation des peripheren Nervensystems, Mehrkanalsystem, wiederaufladbar; OPS 5-028.92 oder 5-028.a2 oder 5-039.e2 oder 5-039.f2 oder 5-059.c2 oder 5-059.d2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7609061A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ZE2008-61A Neurostimulatoren zur Hirn- oder Rückenmarkstimulation oder zur Stimulation des peripheren Nervensystems, Mehrkanalsystem, wiederaufladbar; OPS 5-028.03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7609061B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ZE2008-61B Neurostimulatoren zur Hirn- oder Rückenmarkstimulation oder zur Stimulation des peripheren Nervensystems, Mehrkanalsystem, wiederaufladbar; OPS 5-039.23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7609061C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ZE2008-61C Neurostimulatoren zur Hirn- oder Rückenmarkstimulation oder zur Stimulation des peripheren Nervensystems, Mehrkanalsystem, wiederaufladbar; OPS 5-059.03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7609061D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ZE2012-61 Neurostimulatoren zur Hirn- oder Rückenmarkstimulation oder zur Stimulation des peripheren Nervensystems, Mehrkanalsystem, wiederaufladbar; OPS 5-028.92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7609061E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ZE2012-61 Neurostimulatoren zur Hirn- oder Rückenmarkstimulation oder zur Stimulation des peripheren Nervensystems, Mehrkanalsystem, wiederaufladbar; OPS 5-028.a2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7609061F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ZE2012-61 Neurostimulatoren zur Hirn- oder Rückenmarkstimulation oder zur Stimulation des peripheren Nervensystems, Mehrkanalsystem, wiederaufladbar; OPS 5-039.e2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7609061G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ZE2012-61 Neurostimulatoren zur Hirn- oder Rückenmarkstimulation oder zur Stimulation des peripheren Nervensystems, Mehrkanalsystem, wiederaufladbar; OPS 5-039.f2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7609061H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ZE2012-61 Neurostimulatoren zur Hirn- oder Rückenmarkstimulation oder zur Stimulation des peripheren Nervensystems, Mehrkanalsystem, wiederaufladbar; OPS 5-059.c2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7609061I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ZE2012-61 Neurostimulatoren zur Hirn- oder Rückenmarkstimulation oder zur Stimulation des peripheren Nervensystems, Mehrkanalsystem, wiederaufladbar; OPS 5-059.d2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ZE2012-62 Mikroaxial-Blutpumpe; OPS 8-839.42 oder 8-839.43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7609062A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ZE2012-62 Mikroaxial-Blutpumpe; OPS 8-839.42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7609062B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ZE2012-62 Mikroaxial-Blutpumpe; OPS 8-839.43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ZE2012-63 Gabe von Dibotermin alfa, Implantation am Knochen; OPS 6-003.4*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ZE2012-64 Gabe von Eptotermin alfa, Implantation am Knochen; OPS 6-003.5*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ZE2012-65 Selektive intravaskuläre Radionuklidtherapie (SIRT) mit Yttrium-90- oder Rhenium-188-markierten Mikrosphären; OPS 8-530.a5 oder 8-530.a6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7609065A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ZE2011-65A Selektive intravaskuläre Radionuklidtherapie (SIRT) mit Yttrium-90- oder Rhenium-188-markierten Mikrosphären; OPS 8-530.45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7609065B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ZE2011-65B Selektive intravaskuläre Radionuklidtherapie (SIRT) mit Yttrium-90- oder Rhenium-188-markierten Mikrosphären; OPS 8-530.48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7609065C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ZE2012-65 Selektive intravaskuläre Radionuklidtherapie (SIRT) mit Yttrium-90- oder Rhenium-188-markierten Mikrosphären; OPS 8-530.a5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7609065D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ZE2012-65 Selektive intravaskuläre Radionuklidtherapie (SIRT) mit Yttrium-90- oder Rhenium-188-markierten Mikrosphären; OPS 8-530.a6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ZE2012-66 Enzymersatztherapie bei lysosomalen Speicherkrankheiten; OPS 6-003.7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8-840.04 oder 8-840.14 oder 8-840.24 oder 8-840.34 oder 8-840.44 oder 8-840.54 oder 8-841.04 oder 8-841.14 oder 8-841.24 oder 8-841.34 oder 8-841.44 oder 8-841.54 oder 8-842.04 oder 8-842.14 oder 8-842.24 oder 8-842.34 oder 8-842.44 oder 8-842.54 oder 8-843.04 oder 8-843.14 oder 8-843.24 oder 8-843.34 oder 8-843.44 oder 8-843.54 oder 8-848.04 oder 8-848.14 oder 8-848.24 oder 8-848.34 oder 8-848.44 oder 8-848.54 oder 8-849.04 oder 8-849.14 oder 8-84a.04 oder 8-84a.14 oder 8-84b.04 oder 8-84b.24 oder 8-84b.34 oder 8-84b.44 oder 8-84b.54 oder 8-84b.64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7609067A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8-840.04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7609067B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8-840.14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7609067C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8-840.24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7609067D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8-840.34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7609067E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8-840.44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7609067F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8-840.54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7609067G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8-841.04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7609067H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8-841.14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7609067I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8-841.24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7609067J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8-841.34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7609067K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8-841.44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7609067L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8-841.54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7609067M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8-842.04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7609067N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8-842.14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7609067O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8-842.24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7609067P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8-842.34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7609067Q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8-842.44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7609067R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8-842.54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7609067S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8-843.04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7609067T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8-843.14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7609067U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8-843.24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7609067V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8-843.34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7609067W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8-843.44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7609067X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8-843.54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7609067Y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8-848.04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7609067Z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8-848.14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 Implantation eines Wachstumsstents; OPS 8-847, 8-845.0*, .1*, 8-846.0*, .1*, 8-838.k*, .m*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7609068A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ZE2011-68A Implantation eines Wachstumsstents; OPS 8-847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7609068B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ZE2011-68B Implantation eines Wachstumsstents; OPS 8-845.0*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7609068C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ZE2011-68C Implantation eines Wachstumsstents; OPS 8-845.1*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7609068D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ZE2011-68D Implantation eines Wachstumsstents; OPS 8-846.0*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7609068E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ZE2011-68E Implantation eines Wachstumsstents; OPS 8-846.1*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7609068F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ZE2011-68F Implantation eines Wachstumsstents; OPS 8-838.k*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7609068G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ZE2011-68G Implantation eines Wachstumsstents; OPS 8-838.m*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76090690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ZE2012-69 Gabe von Hämin, parenteral; OPS 6-004.1*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76090700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ZE2012-70 Radioimmuntherapie mit 90Y-Ibritumomab-Tiuxetan, parenteral; OPS 6-003.6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76090710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ZE2012-71 Radiorezeptortherapie mit DOTA-konjugierten Somatostatinanaloga; OPS 8-530.60 oder 8-530.a0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7609071A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ZE2012-71 Radiorezeptortherapie mit DOTA-konjugierten Somatostatinanaloga; OPS 8-530.60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7609071B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ZE2012-71 Radiorezeptortherapie mit DOTA-konjugierten Somatostatinanaloga; OPS 8-530.a0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76090720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ZE2012-72 Distraktionsmarknagel, motorisiert; OPS 5-786.j1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76090730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ZE2010-73 Neuroprothesen und Neurostimulatoren zur Vorderwurzelstimulation; OPS 5-029.4, 5-039.g, .h, 5-059.5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7609073A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ZE2010-73A Neuroprothesen und Neurostimulatoren zur Vorderwurzelstimulation; OPS 5-029.4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7609073B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ZE2010-73B Neuroprothesen und Neurostimulatoren zur Vorderwurzelstimulation; OPS 5-039.g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7609073C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ZE2010-73C Neuroprothesen und Neurostimulatoren zur Vorderwurzelstimulation; OPS 5-039.h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7609073D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ZE2010-73D Neuroprothesen und Neurostimulatoren zur Vorderwurzelstimulation; OPS 5-059.5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76090740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ZE2012-74 Gabe von Sunitinib, oral; OPS 6-003.a*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76090750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ZE2012-75 Gabe von Sorafenib, oral; OPS 6-003.b*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76090760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ZE2010-76 Gabe von Temsirolimus, parenteral; OPS 6-004.9*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76090770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ZE2012-77 Gabe von Lenalidomid, oral; OPS 6-003.g*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76090780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ZE2012-78 Gabe von Clofarabin, parenteral; OPS 6-003.j*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76090790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ZE2012-79 Gabe von Nelarabin, parenteral; OPS 6-003.e*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76090800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ZE2012-80 Gabe von Amphotericin-B-Lipidkomplex, parenteral; OPS 6-003.1*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76090810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ZE2011-81 Perkutan-transluminale Fremdkörperentfernung und Thrombektomie an intrakraniellen Gefäßen unter Verwendung eines Mikrodrahtretriever-Systems; OPS 8-836.60 oder .80 in Kombination mit 8-83b.80, .82 oder .83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7609081A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ZE2011-81A Perkutan-transluminale Fremdkörperentfernung und Thrombektomie an intrakraniellen Gefäßen unter Verwendung eines Mikrodrahtretriever-Systems; OPS 8-836.60 in Kombination mit 8-83b.80, .82 oder .83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7609081B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ZE2011-81B Perkutan-transluminale Fremdkörperentfernung und Thrombektomie an intrakraniellen Gefäßen unter Verwendung eines Mikrodrahtretriever-Systems; OPS 8-836.80 in Kombination mit 8-83b.80, .82, oder .83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76090820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ZE2012-82 Peritonealdialyse, kontinuierlich, maschinell unterstützt (APD); OPS 8-857.2*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76090830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ZE2011-83 Gabe von Sitaxentan, oral; OPS 6-004.8*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76090840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ZE2012-84 Gabe von Ambrisentan, oral; OPS 6-004.2*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76090850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ZE2012-85 Gabe von Temsirolimus, parenteral; OPS 6-004.e*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76090860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ZE2012-86 Andere Neurostimulatoren und Neuroprothesen; OPS 5-029.4 oder 5-039.g oder 5-039.h oder 5-059.5 oder 5-059.c4 oder 5-059.c5 oder 5-059.c6 oder 5-059.d4 oder 5-059.d5 oder 5-059.d6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7609086A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ZE2012-86 Andere Neurostimulatoren und Neuroprothesen; OPS 5-029.4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7609086B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ZE2012-86 Andere Neurostimulatoren und Neuroprothesen; OPS 5-039.g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7609086C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ZE2012-86 Andere Neurostimulatoren und Neuroprothesen; OPS 5-039.h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7609086D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ZE2012-86 Andere Neurostimulatoren und Neuroprothesen; OPS 5-059.5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7609086E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ZE2012-86 Andere Neurostimulatoren und Neuroprothesen; OPS 5-059.c4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7609086F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ZE2012-86 Andere Neurostimulatoren und Neuroprothesen; OPS 5-059.c5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7609086G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ZE2012-86 Andere Neurostimulatoren und Neuroprothesen; OPS 5-059.c6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7609086H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ZE2012-86 Andere Neurostimulatoren und Neuroprothesen; OPS 5-059.d4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7609086I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ZE2012-86 Andere Neurostimulatoren und Neuroprothesen; OPS 5-059.d5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7609086J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ZE2012-86 Andere Neurostimulatoren und Neuroprothesen; OPS 5-059.d6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76090870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ZE2012-87 Medikamente-freisetzende Ballons an Koronargefäßen; OPS 8-837.00 oder 8-837.01 in Verbindung mit OPS 8-83b.b2 oder 8-83b.b3 oder 8-83b.b4 oder 8-83b.b5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7609087A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ZE2012-87 Medikamente-freisetzende Ballons an Koronargefäßen; OPS 8-837.00 in Verbindung mit OPS 8-83b.b2 oder 8-83b.b3 oder 8-83b.b4 oder 8-83b.b5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7609087B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ZE2011-87B Medikamente-freisetzende Ballons an Koronargefäßen; OPS 8-837.01 in Kombination mit 8-83b.b2, .b3, .b4 oder .b5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76090880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ZE2012-88 Komplexe neuropädiatrische Diagnostik mit weiteren Maßnahmen; OPS 1-942.1 oder 1-942.2 oder 1-942.3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7609088A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ZE2012-88 Komplexe neuropädiatrische Diagnostik mit weiteren Maßnahmen; OPS 1-942.1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7609088B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ZE2012-88 Komplexe neuropädiatrische Diagnostik mit weiteren Maßnahmen; OPS 1-942.2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7609088C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ZE2012-88 Komplexe neuropädiatrische Diagnostik mit weiteren Maßnahmen; OPS 1-942.3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76090890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ZE2012-89 Gabe von Paclitaxel, parenteral; OPS 6-001.f*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76090900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ZE2012-90 Gabe von Docetaxel, parenteral; OPS 6-002.h*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76090910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ZE2012-91 Gabe von Dasatinib, oral; OPS 6-004.3*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76090920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ZE2012-92 Gabe von Catumaxomab, parenteral; OPS 6-005.1*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ZE2012-78 Gabe von Clofarabin, parenteral; OPS 6-003.j0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ZE2012-78 Gabe von Clofarabin, parenteral; OPS 6-003.j1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ZE2012-78 Gabe von Clofarabin, parenteral; OPS 6-003.j2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ZE2012-78 Gabe von Clofarabin, parenteral; OPS 6-003.j3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ZE2012-78 Gabe von Clofarabin, parenteral; OPS 6-003.j4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ZE2012-78 Gabe von Clofarabin, parenteral; OPS 6-003.j5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ZE2012-78 Gabe von Clofarabin, parenteral; OPS 6-003.j6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ZE2012-78 Gabe von Clofarabin, parenteral; OPS 6-003.j7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ZE2012-78 Gabe von Clofarabin, parenteral; OPS 6-003.j8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ZE2012-78 Gabe von Clofarabin, parenteral; OPS 6-003.j9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ZE2012-78 Gabe von Clofarabin, parenteral; OPS 6-003.ja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ZE2012-78 Gabe von Clofarabin, parenteral; OPS 6-003.jb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ZE2012-78 Gabe von Clofarabin, parenteral; OPS 6-003.jc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ZE2012-78 Gabe von Clofarabin, parenteral; OPS 6-003.jd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ZE2012-78 Gabe von Clofarabin, parenteral; OPS 6-003.je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ZE2012-78 Gabe von Clofarabin, parenteral; OPS 6-003.jf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ZE2012-78 Gabe von Clofarabin, parenteral; OPS 6-003.jg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ZE2012-78 Gabe von Clofarabin, parenteral; OPS 6-003.jh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ZE2012-78 Gabe von Clofarabin, parenteral; OPS 6-003.jj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ZE2012-78 Gabe von Clofarabin, parenteral; OPS 6-003.jk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ZE2012-78 Gabe von Clofarabin, parenteral; OPS 6-003.jm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ZE2012-78 Gabe von Clofarabin, parenteral; OPS 6-003.jn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ZE2012-78 Gabe von Clofarabin, parenteral; OPS 6-003.jp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ZE2012-78 Gabe von Clofarabin, parenteral; OPS 6-003.jq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ZE2012-78 Gabe von Clofarabin, parenteral; OPS 6-003.jr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ZE2012-78 Gabe von Clofarabin, parenteral; OPS 6-003.js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ZE2012-78 Gabe von Clofarabin, parenteral; OPS 6-003.jt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ZE2012-78 Gabe von Clofarabin, parenteral; OPS 6-003.ju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ZE2012-78 Gabe von Clofarabin, parenteral; OPS 6-003.jv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ZE2012-79 Gabe von Nelarabin, parenteral; OPS 6-003.e0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ZE2012-79 Gabe von Nelarabin, parenteral; OPS 6-003.e1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ZE2012-79 Gabe von Nelarabin, parenteral; OPS 6-003.e2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ZE2012-79 Gabe von Nelarabin, parenteral; OPS 6-003.e3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ZE2012-79 Gabe von Nelarabin, parenteral; OPS 6-003.e4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ZE2012-79 Gabe von Nelarabin, parenteral; OPS 6-003.e5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ZE2012-79 Gabe von Nelarabin, parenteral; OPS 6-003.e6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ZE2012-79 Gabe von Nelarabin, parenteral; OPS 6-003.e7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ZE2012-79 Gabe von Nelarabin, parenteral; OPS 6-003.e8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76090C99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ZE2012-79 Gabe von Nelarabin, parenteral; OPS 6-003.e9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76090D00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ZE2012-79 Gabe von Nelarabin, parenteral; OPS 6-003.ea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76090D01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ZE2012-79 Gabe von Nelarabin, parenteral; OPS 6-003.eb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76090D02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ZE2012-79 Gabe von Nelarabin, parenteral; OPS 6-003.ec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76090D03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ZE2012-79 Gabe von Nelarabin, parenteral; OPS 6-003.ed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76090D04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ZE2012-79 Gabe von Nelarabin, parenteral; OPS 6-003.ee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76090D05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ZE2012-79 Gabe von Nelarabin, parenteral; OPS 6-003.ef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76090D06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ZE2012-79 Gabe von Nelarabin, parenteral; OPS 6-003.eg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76090D07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ZE2012-79 Gabe von Nelarabin, parenteral; OPS 6-003.eh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76090D08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ZE2012-79 Gabe von Nelarabin, parenteral; OPS 6-003.ej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76090D09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ZE2012-79 Gabe von Nelarabin, parenteral; OPS 6-003.ek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76090D10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ZE2012-79 Gabe von Nelarabin, parenteral; OPS 6-003.em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76090D11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ZE2012-79 Gabe von Nelarabin, parenteral; OPS 6-003.en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76090D12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ZE2012-79 Gabe von Nelarabin, parenteral; OPS 6-003.ep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76090D13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ZE2012-79 Gabe von Nelarabin, parenteral; OPS 6-003.eq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76096002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ZE2007-25-1 Modulare Endoprothesen, Hüfte; OPS 5-829.d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76096003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ZE2007-25-2 Modulare Endoprothesen, Knie; OPS 5-829.d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ZE2007-03-1 ECMO und PECLA, Extrakorporale Membranoxygenation (ECMO), bis unter 48 Stunden; OPS 8-852.00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ZE2007-03-2 ECMO und PECLA, Extrakorporale Membranoxygenation (ECMO), 48 bis unter 96 Stunden; OPS 8-852.01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ZE2007-03-3 ECMO und PECLA, Extrakorporale Membranoxygenation (ECMO), 96 Stunden und mehr; OPS 8-852.02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ZE2007-03-4 ECMO und PECLA, Extrakorporale Lungenunterstützung, pumpenlos (PECLA), 1 bis unter 6 Tage; OPS 8-852.2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ZE2007-03-5 ECMO und PECLA, Extrakorporale Lungenunterstützung, pumpenlos (PECLA), 6 bis unter 18 Tage; OPS 8-852.2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ZE2007-03-6 ECMO und PECLA, Extrakorporale Lungenunterstützung, pumpenlos (PECLA), 18 bis unter 30 Tage; OPS 8-852.2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ZE2007-03-7 ECMO und PECLA, Extrakorporale Lungenunterstützung, pumpenlos (PECLA), 30 bis unter 42 Tage; OPS 8-852.2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ZE2007-03-8 ECMO und PECLA, Extrakorporale Lungenunterstützung, pumpenlos (PECLA), 42 bis unter 54 Tage; OPS 8-852.2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ZE2007-03-9 ECMO und PECLA, Extrakorporale Lungenunterstützung, pumpenlos (PECLA), 54 bis unter 66 Tage; OPS 8-852.2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ZE2007-03-10 ECMO und PECLA, Extrakorporale Lungenunterstützung, pumpenlos (PECLA), 66 Tage und mehr; OPS 8-852.2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ZE2007-46-1 Gabe von Anti-Human-T-Lymphozyten-Immunglobulin (ATG, Lymphoglobulin) je 100 mg Ampulle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ZE2007-46-2 Gabe von Anti-Human-T-Lymphozyten-Immunglobulin (Thymoglobulin) je 25 mg Ampulle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ZE2007-27-1 Faktor 8 Intersero 1000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ZE2007-27-2 Feiba STIM 1000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ZE2007-27-3 Haemate 500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ZE2007-27-4 Immunate 1000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ZE2007-27-5 Immunate 600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ZE2007-27-6 NovoSeven 60 KIE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ZE2007-27-7 Recombinate 1000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ZE2007-27-8 Refacto 500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ZE2007-27-9 Haemocomplettan 1 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ZE2007-56-1 Bosentan, eine Tablette zu 62,5 oder 125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ZE2007-27-1 Behandlung von Blutern mit Blutgerinnungsfaktoren, plasmatischer Faktor VIII, bis 2000 Einheiten; OPS 8-810.90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ZE2007-27-2 Behandlung von Blutern mit Blutgerinnungsfaktoren, plasmatischer Faktor VIII, 2001 bis 5000 Einheiten; OPS 8-810.91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ZE2007-27-3 Behandlung von Blutern mit Blutgerinnungsfaktoren, plasmatischer Faktor VIII, mehr als 5000 Einheiten; OPS 8-810.92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ZE2007-27-4 Behandlung von Blutern mit Blutgerinnungsfaktoren, plasmatischer Faktor IX, bis 2000 Einheiten; OPS 8-810.b0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ZE2007-27-5 Behandlung von Blutern mit Blutgerinnungsfaktoren, plasmatischer Faktor IX, 2001 bis 5000 Einheiten; OPS 8-810.b1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ZE2007-27-6 Behandlung von Blutern mit Blutgerinnungsfaktoren, plasmatischer Faktor IX, mehr als 5000 Einheiten; OPS 8-810.b2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ZE2007-27-7 Behandlung von Blutern mit Blutgerinnungsfaktoren, rekombinanter Faktor VIII, bis 2000 Einheiten; OPS 8-810.80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ZE2007-27-8 Behandlung von Blutern mit Blutgerinnungsfaktoren, rekombinanter Faktor VIII, 2001 bis 5000 Einheiten; OPS 8-810.81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ZE2007-27-9 Behandlung von Blutern mit Blutgerinnungsfaktoren, rekombinanter Faktor VIII, mehr als 5000 Einheiten; OPS 8-810.82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ZE2007-27-10 Behandlung von Blutern mit Blutgerinnungsfaktoren, Von-Willebrand-Faktor VIII, bis 2000 Einheiten; OPS 8-810.d0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ZE2007-27-11 Behandlung von Blutern mit Blutgerinnungsfaktoren, Von-Willebrand-Faktor VIII, 2001 bis 5000 Einheiten; OPS 8-810.d1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ZE2007-27-12 Behandlung von Blutern mit Blutgerinnungsfaktoren, Von-Willebrand-Faktor VIII, mehr als 5000 Einheiten; OPS 8-810.d2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ZE2007-27-13 Behandlung von Blutern mit Blutgerinnungsfaktoren, Feiba-Prothrombinkomplex mit Faktor VIII-Inhibitor-Bypass- Aktivität, bis 2000 Einheiten; OPS 8-810.c0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ZE2007-27-14 Behandlung von Blutern mit Blutgerinnungsfaktoren, Feiba-Prothrombinkomplex mit Faktor VIII-Inhibitor-Bypass- Aktivität, 2001 bis 5000 Einheiten; OPS 8-810.c1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ZE2007-27-15 Behandlung von Blutern mit Blutgerinnungsfaktoren, Feiba-Prothrombinkomplex mit Faktor VIII-Inhibitor-Bypass- Aktivität, mehr als 5000 Einheiten; OPS 8-810.c2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ZE2007-27-16 Behandlung von Blutern mit Blutgerinnungsfaktoren, rekombinanter, aktivierter Faktor VII, bis 1000 kIE; OPS 8-810.60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ZE2007-27-17 Behandlung von Blutern mit Blutgerinnungsfaktoren, rekombinanter, aktivierter Faktor VII, 1001 bis 3000 kIE; OPS 8-810.61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ZE2007-27-18 Behandlung von Blutern mit Blutgerinnungsfaktoren, rekombinanter, aktivierter Faktor VII, mehr als 3000 kIE; OPS 8-810.62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ZE2007-56-2 Bosentan, Tagesdosis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76096045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ZE2007-25-3 Modulare Endoprothesen, Schulter; OPS 5-829.d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ZE2007-27-19 Behandlung von Blutern mit Blutgerinnungsfaktoren, rekombinanter Faktor IX, bis 2000 Einheiten; OPS 8-810.a0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ZE2007-27-20 Behandlung von Blutern mit Blutgerinnungsfaktoren, rekombinanter Faktor IX, 2001 bis 5000 Einheiten; OPS 8-810.a1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ZE2007-27-21 Behandlung von Blutern mit Blutgerinnungsfaktoren, rekombinanter Faktor IX, mehr als 5000 Einheiten; OPS 8-810.a2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ZE2007-36-1 Versorgung von Schwerstbehinderten, Abrechnung je Belegungstag bei Vorliegen des Schwerbehintertenausweises mit Eintrag „H“ für maximal 12 Belegungstage je Fall, nicht zusätzlich zur DRG „D67Z“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ZE2007-46-3 Gabe von Anti-Human-T-Lymphozyten-Immunglobulin (ATG), 5 ml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ZE2007-27-22 Behandlung von Blutern mit Blutgerinnungsfaktoren, plasmatischer Faktor VII, OPS 8-810.70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ZE2007-27-23 Behandlung von Blutern mit Blutgerinnungsfaktoren, plasmatischer Faktor VII, OPS 8-810.71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ZE2007-27-24 Behandlung von Blutern mit Blutgerinnungsfaktoren, plasmatischer Faktor VII, OPS 8-810.72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ZE2007-27-25 Behandlung von Blutern mit Blutgerinnungsfaktoren, Faktor VIII, OPS 8-810.e0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ZE2007-27-26 Behandlung von Blutern mit Blutgerinnungsfaktoren, Faktor VIII, OPS 8-810.e1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ZE2007-27-27 Behandlung von Blutern mit Blutgerinnungsfaktoren, Faktor VIII, OPS 8-810.e3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ZE2007-27-28 Behandlung von Blutern mit Blutgerinnungsfaktoren, Faktor VIII, OPS 8-810.e4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ZE2007-27-29 Behandlung von Blutern mit Blutgerinnungsfaktoren, Fibrinogenkomplex, OPS 8-810.j0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ZE2007-27-30 Behandlung von Blutern mit Blutgerinnungsfaktoren, Fibrinogenkomplex, OPS 8-810.j1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ZE2007-27-31 Behandlung von Blutern mit Blutgerinnungsfaktoren, Fibrinogenkomplex, OPS 8-810.j2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ZE2007-25-4 Modulare Endoprothesen, übrige Gelenke; OPS 5-829.d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ZE2007-46-4 Gabe von Anti-Human-T-Lymphozyten-Immunglobulin, vom Kaninchen oder Pferd, über 10.550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ZE2007-25-5 Modulare Endoprothesen, Implantation eines Hüftschaftes; OPS 5-829.d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ZE2007-25-6 Modulare Endoprothesen, Implantation einer Hüftpfanne; OPS 5-829.d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ZE2007-59 Gabe von Interferon alfa-2a, parenteral, je Spritze mit 18 Mio. Einheiten; OPS 8-812.1*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ZE2007-19-1 Medikamente-freisetzende Koronarstents; OPS 8-837.m0 in Kombination mit 8-83b.02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ZE2007-19-2 Medikamente-freisetzende Koronarstents; OPS 8-837.m0 in Kombination mit 8-83b.04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ZE2007-19-3 Medikamente-freisetzende Koronarstents; OPS 8-837.m1 oder .m2 in Kombination mit 8-83b.02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ZE2007-19-4 Medikamente-freisetzende Koronarstents; OPS 8-837.m1 oder .m2 in Kombination mit 8-83b.04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ZE2007-19-5 Medikamente-freisetzende Koronarstents; OPS 8-837.m3 oder .m4 in Kombination mit 8-83b.02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ZE2007-19-6 Medikamente-freisetzende Koronarstents; OPS 8-837.m3 oder .m4 in Kombination mit 8-83b.04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ZE2007-19-7 Medikamente-freisetzende Koronarstents; OPS 8-837.m5 oder .m6 in Kombination mit 8-83b.02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ZE2007-19-8 Medikamente-freisetzende Koronarstents; OPS 8-837.m5 oder .m6 in Kombination mit 8-83b.04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ZE2007-46-5 Gabe von Anti-Human-T-Lymphozyten-Immunglobulin, ATG, je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ZE2007-46-6 Gabe von Anti-Human-T-Lymphozyten-Immunglobulin, ATG, je mg; OPS 8-810.x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ZE2007-46-7 Gabe von Anti-Human-T-Lymphozyten-Immunglobulin, Thymoglobulin, je mg; OPS 8-810.x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ZE2007-46-8 Gabe von Anti-Human-T-Lymphozyten-Immunglobulin, Lymphoglobulin, je mg; OPS 8-810.x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ZE2007-35-1 Fremdbezug von hämatopoetischen Stammzellen, aus Deutschland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ZE2007-35-2 Fremdbezug von hämatopoetischen Stammzellen, Europa ohne Deutschland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ZE2007-35-3 Fremdbezug von hämatopoetischen Stammzellen, Stammzellen/Knochenmark außerhalb von Europa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ZE2007-29 Gabe von Gemtuzumab Ozogamicin, parenteral, je 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ZE2007-46-9 Gabe von Anti-Human-T-Lymphozyten-Immunglobulin, 3000 bis 3600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ZE2007-46-10 Gabe von Anti-Human-T-Lymphozyten-Immunglobulin, 3600 bis 4200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ZE2007-46-11 Gabe von Anti-Human-T-Lymphozyten-Immunglobulin, 4200 bis 4800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ZE2007-46-12 Gabe von Anti-Human-T-Lymphozyten-Immunglobulin, 4800 bis 5400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ZE2007-46-13 Gabe von Anti-Human-T-Lymphozyten-Immunglobulin, 5400 mg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ZE2007-46-14 Gabe von Anti-Human-T-Lymphozyten-Immunglobulin, 621 mg bis unter 1.141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ZE2007-46-15 Gabe von Anti-Human-T-Lymphozyten-Immunglobulin, 1.141 mg bis unter 1.735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ZE2007-46-16 Gabe von Anti-Human-T-Lymphozyten-Immunglobulin, 1.735 mg bis unter 2.256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ZE2007-46-17 Gabe von Anti-Human-T-Lymphozyten-Immunglobulin, 2.774 mg bis unter 3.394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ZE2007-46-18 Gabe von Anti-Human-T-Lymphozyten-Immunglobulin, 3.897 mg bis unter 4.152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ZE2007-46-19 Gabe von Anti-Human-T-Lymphozyten-Immunglobulin, 4.152 mg bis unter 4.775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ZE2007-46-20 Gabe von Anti-Human-T-Lymphozyten-Immunglobulin, 4.775 mg bis unter 8.071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ZE2007-25-7 Modulare Endoprothesen, Knie, mit Femurtotalersatz; OPS 5-829.d in Verbindung mit 5-782.8g oder .9g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ZE2007-25-8 Modulare Endoprothesen, Knie, ohne Femurtotalersatz; OPS 5-829.d in Verbindung mit 5-822.* oder 5-823.*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ZE2007-25-9 Modulare Endoprothesen, Hüfte, mit Beckenteilersatz; OPS 5-829.d in Verbindung mit 5-782.4d oder .5d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ZE2007-25-10 Modulare Endoprothesen, Hüfte, ohne Beckenteilersatz; OPS 5-829.d in Verbindung mit 5-820.* oder 5-821.*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ZE2007-25-11 Modulare Endoprothesen, Schultergelenk; OPS 5-829.d in Verbindung mit 5-824.0 oder .2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76096099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ZE2007-08-1 Sonstige Dialyse; außer OPS 8-857.0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ZE2007-08-2 Sonstige Dialyse; OPS 8-857.0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ZE2007-19-9 Medikamente-freisetzende Koronarstents, Sirolimus- beschichtet; OPS 8-837.m1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ZE2007-19-10 Medikamente-freisetzende Koronarstents, Sirolimus- beschichtet; OPS 8-837.m2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ZE2007-19-11 Medikamente-freisetzende Koronarstents, Sirolimus- beschichtet; OPS 8-837.m3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ZE2007-19-12 Medikamente-freisetzende Koronarstents, Sirolimus- beschichtet; OPS 8-837.m4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ZE2007-27-32 Behandlung von Blutern mit Blutgerinnungsfaktoren, Faktor IX, gentechnisch, 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ZE2007-27-33 Behandlung von Blutern mit Blutgerinnungsfaktoren, Faktor VIII, Inhibitor,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ZE2007-27-34 Behandlung von Blutern mit Blutgerinnungsfaktoren, Faktor IX/II/X/XIV, 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ZE2007-27-35 Behandlung von Blutern mit Blutgerinnungsfaktoren, Fibrinogen, 1 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ZE2007-27-36 Behandlung von Blutern mit Blutgerinnungsfaktoren, Antithrombin III, 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ZE2007-27-37 Behandlung von Blutern mit Blutgerinnungsfaktoren, Immunglobulin G human, 2,5 g / 50 ml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ZE2007-27-38 Behandlung von Blutern mit Blutgerinnungsfaktoren, Immunglobulin M/G/A, 1 g / 20 ml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ZE2007-27-39 Behandlung von Blutern mit Blutgerinnungsfaktoren, Immunglobulin G human, 1 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ZE2007-27-40 Behandlung von Blutern mit Blutgerinnungsfaktoren, Faktor VII, 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ZE2007-27-41 Behandlung von Blutern mit Blutgerinnungsfaktoren, Faktor VIIa, 60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ZE2007-27-42 Behandlung von Blutern mit Blutgerinnungsfaktoren, Faktor VIII,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ZE2007-27-43 Behandlung von Blutern mit Blutgerinnungsfaktoren, Faktor VIII, human,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ZE2007-27-44 Behandlung von Blutern mit Blutgerinnungsfaktoren, Faktor VIII, gentechnisch Octocog alfa,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ZE2007-27-45 Behandlung von Blutern mit Blutgerinnungsfaktoren, Faktor IX,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ZE2007-27-46 Behandlung von Blutern mit Blutgerinnungsfaktoren, Faktor IX, 100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ZE2007-35-4 Fremdbezug von hämatopoetischen Stammzellen, Knochenmark, Inland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ZE2007-46-21 Gabe von Anti-Human-T-Lymphozyten-Immunglobulin, vom Kaninchen oder Pferd pro Amp (Hersteller I)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ZE2007-46-22 Gabe von Anti-Human-T-Lymphozyten-Immunglobulin, vom Kaninchen oder Pferd pro Amp (Hersteller II)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ZE2007-46-23 Gabe von Anti-Human-T-Lymphozyten-Immunglobulin, vom Kaninchen oder Pferd, pro 10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ZE2007-48-1 Distraktionsmarknagel, 5-7 Nägel; OPS 5-786.j0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ZE2007-27-47 Behandlung von Blutern mit Blutgerinnungsfaktoren, Faktor XIII human, plasmatisch, Fibrogammin, 250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ZE2007-46-24 Gabe von Anti-Human-T-Lymphozyten-Immunglobulin, 50 mg bis unter 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ZE2007-46-25 Gabe von Anti-Human-T-Lymphozyten-Immunglobulin, 200 mg bis unter 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ZE2007-46-26 Gabe von Anti-Human-T-Lymphozyten-Immunglobulin, 400 mg bis unter 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ZE2007-46-27 Gabe von Anti-Human-T-Lymphozyten-Immunglobulin, 600 mg bis unter 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ZE2007-46-28 Gabe von Anti-Human-T-Lymphozyten-Immunglobulin, 800 mg bis unter 1.000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ZE2007-46-29 Gabe von Anti-Human-T-Lymphozyten-Immunglobulin, 1.000 mg bis unter 1.500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ZE2007-46-30 Gabe von Anti-Human-T-Lymphozyten-Immunglobulin, 1.500 mg bis unter 2.000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ZE2007-46-31 Gabe von Anti-Human-T-Lymphozyten-Immunglobulin, 2.000 mg bis unter 2.500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ZE2007-46-32 Gabe von Anti-Human-T-Lymphozyten-Immunglobulin, 2.500 mg bis unter 3.000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ZE2007-46-33 Gabe von Anti-Human-T-Lymphozyten-Immunglobulin, 3.000 mg bis unter 3.500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ZE2007-46-34 Gabe von Anti-Human-T-Lymphozyten-Immunglobulin, 3.500 mg bis unter 4.000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ZE2007-46-35 Gabe von Anti-Human-T-Lymphozyten-Immunglobulin, 4.000 mg bis unter 4.500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ZE2007-46-36 Gabe von Anti-Human-T-Lymphozyten-Immunglobulin, 4.500 mg bis unter 5.000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ZE2007-46-37 Gabe von Anti-Human-T-Lymphozyten-Immunglobulin, 5.000 mg bis unter 5.500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ZE2007-46-38 Gabe von Anti-Human-T-Lymphozyten-Immunglobulin, 5.500 mg bis unter 6.000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ZE2007-46-39 Gabe von Anti-Human-T-Lymphozyten-Immunglobulin, 6.000 mg bis unter 6.500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ZE2007-46-40 Gabe von Anti-Human-T-Lymphozyten-Immunglobulin, 6.500 mg bis unter 7.000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ZE2007-46-41 Gabe von Anti-Human-T-Lymphozyten-Immunglobulin, 7.000 mg bis unter 7.500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ZE2007-46-42 Gabe von Anti-Human-T-Lymphozyten-Immunglobulin, 7.500 mg bis unter 8.000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ZE2007-46-43 Gabe von Anti-Human-T-Lymphozyten-Immunglobulin, 8.000 mg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ZE2007-46-44 Gabe von Anti-Human-T-Lymphozyten-Immunglobulin, ATG, 4.000 mg bis unter 4.500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ZE2007-46-45 Gabe von Anti-Human-T-Lymphozyten-Immunglobulin, ATG, 4.500 mg bis unter 5.000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ZE2007-46-46 Gabe von Anti-Human-T-Lymphozyten-Immunglobulin, ATG, 5.000 mg bis unter 5.500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ZE2007-46-47 Gabe von Anti-Human-T-Lymphozyten-Immunglobulin, ATG, 5.500 mg bis unter 6.000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ZE2007-46-48 Gabe von Anti-Human-T-Lymphozyten-Immunglobulin, ATG, 6.000 mg bis unter 6.500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ZE2007-46-49 Gabe von Anti-Human-T-Lymphozyten-Immunglobulin, ATG, 6.500 mg bis unter 7.000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ZE2007-46-50 Gabe von Anti-Human-T-Lymphozyten-Immunglobulin, ATG, 7.000 mg bis unter 7.500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ZE2007-46-51 Gabe von Anti-Human-T-Lymphozyten-Immunglobulin, ATG, 7.500 mg bis unter 8.000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ZE2007-59-1 Gabe von Interferon alfa-2a (nicht pegylierte Form), parenteral, 3 Mio IE; OPS 8-812.1*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ZE2007-59-2 Gabe von Interferon alfa-2a (nicht pegylierte Form), parenteral, 4,5 Mio IE; OPS 8-812.1*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ZE2007-59-3 Gabe von Interferon alfa-2a (nicht pegylierte Form), parenteral, 9 Mio IE; OPS 8-812.1* in Verbindung mit 8-547.2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ZE2007-19-13 Medikamente-freisetzende Koronarstents; OPS 8-837.m7 oder 8-837.m8 in Kombination mit 8-83b.04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ZE2008-27-48 Behandlung von Blutern mit Blutgerinnungsfaktoren, Entgeltgruppe 10, Fibrinogenkonzentrat, 1 g; OPS 8-810.j*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ZE2008-27-49 Behandlung von Blutern mit Blutgerinnungsfaktoren, Entgeltgruppe 11, Von-Willebrand-Faktor, 450 E; OPS 8-810.d*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ZE2008-27-50 Behandlung von Blutern mit Blutgerinnungsfaktoren, Entgeltgruppe 12, Faktor XIII plasmatisch, 250 E; OPS 8-810.e*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ZE2008-27-51 Behandlung von Blutern mit Blutgerinnungsfaktoren, Faktor VIII, Wilate (plasmatisch), 250 E;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ZE2008-27-52 Behandlung von Blutern mit Blutgerinnungsfaktoren, Von-Willebrand-Faktor, je Einheit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ZE2007-46-51 Gabe von Anti-Human-T-Lymphozyten-Immunglobulin. Thymoglobulin, 100 mg bis unter 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ZE2007-46-52 Gabe von Anti-Human-T-Lymphozyten-Immunglobulin. Thymoglobulin, 200 mg bis unter 300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ZE2007-46-53 Gabe von Anti-Human-T-Lymphozyten-Immunglobulin. Thymoglobulin, 300 mg bis unter 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ZE2007-46-54 Gabe von Anti-Human-T-Lymphozyten-Immunglobulin. Thymoglobulin, 400 mg bis unter 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ZE2007-46-55 Gabe von Anti-Human-T-Lymphozyten-Immunglobulin. Thymoglobulin, 500 mg bis unter 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ZE2007-46-56 Gabe von Anti-Human-T-Lymphozyten-Immunglobulin. Thymoglobulin, 600 mg bis unter 700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ZE2007-46-57 Gabe von Anti-Human-T-Lymphozyten-Immunglobulin. Thymoglobulin, 700 mg bis unter 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ZE2007-46-58 Gabe von Anti-Human-T-Lymphozyten-Immunglobulin. Thymoglobulin, 800 mg bis unter 900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ZE2007-46-59 Gabe von Anti-Human-T-Lymphozyten-Immunglobulin. Thymoglobulin, 900 mg bis unter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ZE2007-46-60 Gabe von Anti-Human-T-Lymphozyten-Immunglobulin. Thymoglobulin, 1000 mg bis unter 1100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ZE2007-46-61 Gabe von Anti-Human-T-Lymphozyten-Immunglobulin. Thymoglobulin, 1100 mg bis unter 1200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ZE2007-46-62 Gabe von Anti-Human-T-Lymphozyten-Immunglobulin. Thymoglobulin, 1200 mg bis unter 1300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ZE2007-46-63 Gabe von Anti-Human-T-Lymphozyten-Immunglobulin. Thymoglobulin, 1300 mg bis unter 1400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ZE2008-56-24 Gabe von Bosentan, oral, pro 62,5 mg (Entgeltanzahl mindestens 12)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ZE2008-59-23 Gabe von Interferon alfa-2a (nicht pegylierte Form), parenteral, pro 1 Mio IE (Entgeltanzahl mindestens 100)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ZE2008-60-24 Gabe von Interferon alfa-2b (nicht pegylierte Form), parenteral, pro 1 Mio IE (Entgeltanzahl mindestens 75)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ZE2008-63-4 Gabe von Dibotermin alfa, Implantation am Knochen, pro 1 mg (Entgeltanzahl mindestens 12)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ZE2008-64-4 Gabe von Eptotermin alfa, Implantation am Knochen, pro 1 mg (Entgeltanzahl mindestens 4)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ZE2008-66-1 Enzymersatztherapie bei lysosomalen Speicherkrankheiten, Morbus Pompe, bis 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ZE2008-66-2 Enzymersatztherapie bei lysosomalen Speicherkrankheiten, Morbus Pompe, 51 mg bis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ZE2008-66-3 Enzymersatztherapie bei lysosomalen Speicherkrankheiten, Morbus Pompe, 101 mg bis 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ZE2008-66-4 Enzymersatztherapie bei lysosomalen Speicherkrankheiten, Morbus Pompe, 151 mg bis 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ZE2008-66-5 Enzymersatztherapie bei lysosomalen Speicherkrankheiten, Morbus Pompe, 201 mg bis 250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ZE2008-66-6 Enzymersatztherapie bei lysosomalen Speicherkrankheiten, Morbus Pompe, 251 mg bis 300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ZE2008-66-7 Enzymersatztherapie bei lysosomalen Speicherkrankheiten, Morbus Pompe, 301 mg bis 350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ZE2008-66-8 Enzymersatztherapie bei lysosomalen Speicherkrankheiten, Morbus Pompe, 351 mg bis 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ZE2008-66-9 Enzymersatztherapie bei lysosomalen Speicherkrankheiten, Morbus Pompe, 401 mg bis 450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ZE2008-66-10 Enzymersatztherapie bei lysosomalen Speicherkrankheiten, Morbus Pompe, 451 mg bis 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ZE2008-66-11 Enzymersatztherapie bei lysosomalen Speicherkrankheiten, Morbus Pompe, 501 mg bis 550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ZE2008-66-12 Enzymersatztherapie bei lysosomalen Speicherkrankheiten, Morbus Pompe, 551 mg bis 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ZE2008-66-13 Enzymersatztherapie bei lysosomalen Speicherkrankheiten, Morbus Pompe, mehr als 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ZE2008-66-14 Enzymersatztherapie bei lysosomalen Speicherkrankheiten, Morbus Fabry, bis 35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ZE2008-66-15 Enzymersatztherapie bei lysosomalen Speicherkrankheiten, Morbus Fabry, 36 mg bis 70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ZE2008-46A-1 Gabe von Anti-Human-T-Lymphozyten-Immunglobulin, parenteral, 100mg; OPS 8-812.3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76096199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ZE2008-46-1 Gabe von Anti-Human-T-Lymphozyten-Immunglobulin, 1 mg; OPS 8-812.3 oder 8-812.4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ZE2008-46-2 Gabe von Anti-Human-T-Lymphozyten-Immunglobulin, 1000 mg; OPS 8-812.3 oder 8-812.4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ZE2008-46-3 Gabe von Anti-Human-T-Lymphozyten-Immunglobulin, vom Kaninchen oder vom Pferd, parenteral, je 1 mg; OPS 8-812.3 oder 8-812.4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ZE2008-19A-13 Medikamente-freisetzende Koronarstents; OPS (8-837.m0 oder .mx) in Kombination mit 8-83b.08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ZE2008-19A-14 Medikamente-freisetzende Koronarstents; OPS (8-837.m1 oder .m2) in Kombination mit 8-83b.08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ZE2008-19A-15 Medikamente-freisetzende Koronarstents; OPS (8-837.m3 oder .m4) in Kombination mit 8-83b.08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ZE2008-19A-16 Medikamente-freisetzende Koronarstents; OPS (8-837.m5 oder .m6) in Kombination mit 8-83b.08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ZE2008-19A-17 Medikamente-freisetzende Koronarstents; OPS (8-837.m0 oder .mx) in Kombination mit 8-83b.00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ZE2008-19A-18 Medikamente-freisetzende Koronarstents; OPS (8-837.m1 oder .m2) in Kombination mit 8-83b.00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ZE2008-19A-19 Medikamente-freisetzende Koronarstents; OPS (8-837.m3 oder .m4) in Kombination mit 8-83b.00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ZE2008-19A-20 Medikamente-freisetzende Koronarstents; OPS (8-837.m5 oder .m6) in Kombination mit 8-83b.00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ZE2008-27-1 Behandlung von Blutern mit Blutgerinnungsfaktoren, Faktor VIII plasmatisch (human), 250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ZE2008-27-2 Behandlung von Blutern mit Blutgerinnungsfaktoren, Faktor VII a, 60 kIE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ZE2008-27-3 Behandlung von Blutern mit Blutgerinnungsfaktoren, Faktor XIII (human), 250 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ZE2008-46A-2 Gabe von Anti-Human-T-Lymphozyten-Immunglobulin, parenteral, ATG 200; OPS 8-812.3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ZE2008-46A-3 Gabe von Anti-Human-T-Lymphozyten-Immunglobulin, parenteral, ATG 25; OPS 8-812.3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ZE2008-66-16 Enzymersatztherapie bei lysosomalen Speicherkrankheiten, Gabe von Myozyme, je applizierte volle 50 mg Ampulle; OPS 6-003.7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ZE2008-66-17 Enzymersatztherapie bei lysosomalen Speicherkrankheiten, Gabe von Cerezyme, je applizierte volle 100 U; OPS 6-003.7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ZE2008-66-18 Enzymersatztherapie bei lysosomalen Speicherkrankheiten, Gabe von Fabrazyme, je applizierte volle 35 mg Ampulle; OPS 6-003.7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ZE2008-46A-4 Gabe von Anti-Human-T-Lymphozyten-Immunglobulin, vom Kaninchen parenteral, je applizierte volle 100 mg; OPS 8-812.3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ZE2008-46B-1 Gabe von Anti-Human-T-Lymphozyten-Immunglobulin, vom Pferd parenteral, je applizierte volle 100 mg; OPS 8-812.4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ZE2008-46A-5 Gabe von Anti-Human-T-Lymphozyten-Immunglobulin, vom Kaninchen parenteral, je applizierte volle 25 mg; OPS 8-812.3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ZE2008-66-19 Enzymersatztherapie bei lysosomalen Speicherkrankheiten, Replagal, je 3,5 mg; OPS 6-003.7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ZE2008-66-20 Enzymersatztherapie bei lysosomalen Speicherkrankheiten, Aldurazyme, je 500 E; OPS 6-003.7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ZE2008-66-21 Enzymersatztherapie bei lysosomalen Speicherkrankheiten, Myozyme, pro 1.000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ZE2008-66-22 Enzymersatztherapie bei lysosomalen Speicherkrankheiten, Gemzyme, je mg; OPS 6-003.7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ZE2008-66-23 Enzymersatztherapie bei lysosomalen Speicherkrankheiten, Cerezyme, je 1 IE; OPS 6-003.7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ZE2008-66-24 Enzymersatztherapie bei lysosomalen Speicherkrankheiten, Laronidase, je 1 IE; OPS 6-003.7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ZE2008-66-25 Enzymersatztherapie bei lysosomalen Speicherkrankheiten, Fabrazyme, je mg; OPS 6-003.7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ZE2008-66-26 Enzymersatztherapie bei lysosomalen Speicherkrankheiten, Replagal, je mg; OPS 6-003.7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ZE2008-66-27 Enzymersatztherapie bei lysosomalen Speicherkrankheiten, Laronidase, je 1 IE; OPS 6-003.7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ZE2008-66-28 Enzymersatztherapie bei lysosomalen Speicherkrankheiten, Naglazyme, je mg; OPS 6-003.7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ZE2008-02A-1 Links- und rechtsvertikuläre Herzassistentsysteme („Kunstherz“), Extrakorporale Pumpe, univentrikulär, Implantation bis 47 h; OPS 5-376.20 in Kombination mit 8-83a.10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ZE2008-02A-2 Links- und rechtsvertikuläre Herzassistentsysteme („Kunstherz“), Extrakorporale Pumpe, univentrikulär, Implantation bis 48 h – 95 h; OPS 5-376.20 in Kombination mit 8-83a.11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ZE2008-02A-3 Links- und rechtsvertikuläre Herzassistentsysteme („Kunstherz“), Extrakorporale Pumpe, univentrikulär, Implantation &gt; 95 h; OPS 5-376.20 in Kombination mit 8-83a.12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ZE2008-02C-1 Links- und rechtsvertikuläre Herzassistentsysteme („Kunstherz“), Extrakorporale Pumpe, biventrikulär, Implantation bis 47 h; OPS 5-376.30 in Kombination mit 8-83a.20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ZE2008-02C-2 Links- und rechtsvertikuläre Herzassistentsysteme („Kunstherz“), Extrakorporale Pumpe, biventrikulär, Implantation bis 48 h – 95 h; OPS 5-376.30 in Kombination mit 8-83a.21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ZE2008-02C-3 Links- und rechtsvertikuläre Herzassistentsysteme („Kunstherz“), Extrakorporale Pumpe, biventrikulär, Implantation &gt; 95 h; OPS 5-376.30 in Kombination mit 8-83a.22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ZE2008-02B-1 Links- und rechtsvertikuläre Herzassistentsysteme („Kunstherz“), Extrakorporale Pumpe, univentrikulär, isolierter Pumpenwechsel bis 47 h; OPS 5-376.22 in Kombination mit 8-83a.10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ZE2008-02B-2 Links- und rechtsvertikuläre Herzassistentsysteme („Kunstherz“), Extrakorporale Pumpe, univentrikulär, isolierter Pumpenwechsel bis 48 h - 95 h; OPS 5-376.22 in Kombination mit 8-83a.11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ZE2008-02B-3 Links- und rechtsvertikuläre Herzassistentsysteme („Kunstherz“), Extrakorporale Pumpe, univentrikulär, isolierter Pumpenwechsel &gt; 95 h; OPS 5-376.22 in Kombination mit 8-83a.12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ZE2008-02D-1 Links- und rechtsvertikuläre Herzassistentsysteme („Kunstherz“), Extrakorporale Pumpe, biventrikulär, isolierter Pumpenwechsel bis 47 h; OPS 5-376.32 in Kombination mit 8-83a.20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ZE2008-02D-2 Links- und rechtsvertikuläre Herzassistentsysteme („Kunstherz“), Extrakorporale Pumpe, biventrikulär, isolierter Pumpenwechsel bis 48 h – 95 h; OPS 5-376.32 in Kombination mit 8-83a.21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ZE2008-02D-3 Links- und rechtsvertikuläre Herzassistentsysteme („Kunstherz“), Extrakorporale Pumpe, biventrikulär, isolierter Pumpenwechsel &gt; 95 h; OPS 5-376.32 in Kombination mit 8-83a.22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ZE2008-27-4 Behandlung von Blutern mit Blutgerinnungsfaktoren, Faktor VIII plasmatisch, Beriate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ZE2008-27-5 Behandlung von Blutern mit Blutgerinnungsfaktoren, Faktor VIII plasmatisch, Haemate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ZE2008-27-6 Behandlung von Blutern mit Blutgerinnungsfaktoren, Faktor VIII plasmatisch, Haemoctin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ZE2008-27-7 Behandlung von Blutern mit Blutgerinnungsfaktoren, Faktor VIII plasmatisch, Wilate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ZE2008-27-8 Behandlung von Blutern mit Blutgerinnungsfaktoren, Faktor VIII plasmatisch, Intersero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ZE2008-27-9 Behandlung von Blutern mit Blutgerinnungsfaktoren, Faktor VIII gentechnisch, Advate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ZE2008-27-10 Behandlung von Blutern mit Blutgerinnungsfaktoren, Faktor VIII gentechnisch, Refacto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ZE2008-56-25 Gabe von Bosentan, oral, je mg; OPS 6-002.f*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ZE2008-58-25 Gabe von Alpha-1-Proteinaseinhibitor human, parenteral, je mg; OPS 8-812.0*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ZE2008-59-24 Gabe von Interferon alfa-2a (nicht pegylierte Form), parenteral, je Mio IE; OPS 8-812.1*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ZE2008-08-1 Sonstige Dialyse; OPS 8-853.70, .80, 8-855.70 oder .80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ZE2008-08-2 Sonstige Dialyse; OPS 8-853.71, .81, 8-855.71 oder .81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ZE2008-08-3 Sonstige Dialyse; OPS 8-853.72, .82, 8-855.72 oder .82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ZE2008-08-4 Sonstige Dialyse; OPS 8-853.73, .83, 8-855.73 oder .83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ZE2008-08-5 Sonstige Dialyse; OPS 8-853.74, .84, 8-855.74 oder .84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ZE2008-08-6 Sonstige Dialyse; OPS 8-853.75, .85, 8-855.75 oder .85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ZE2008-04-1 Individuell nach CAD gefertigte Rekonstruktionsimplantate im Gesichts- und Schädelbereich; OPS 5-020.67, .71, 5-774.71, .72, 5-775.71 oder 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ZE2008-04-2 Individuell nach CAD gefertigte Rekonstruktionsimplantate im Gesichts- und Schädelbereich; OPS 5-020.66, .68 oder 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ZE2008-05-1 Distraktion am Gesichtsschädel; OPS 5-776.6, .7 oder .9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ZE2008-17-1 Retransplantation von Organen während desselben stationären Aufenthaltes; OPS 5-335.3, 5-375.3, .4, 5-467.9*, 5-504.3, .4, .5, 5-528.3, .4, .5, 5-555.6, .7 oder .8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ZE2008-63-1 Gabe von Dibotermin alfa, Implantation am Knochen, je 12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ZE2008-64-5 Gabe von Eptotermin alfa, Implantation am Knochen, je 3,5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ZE2008-66-1 Enzymersatztherapie bei lysosomalen Speicherkrankheiten, Agalsidase-beta, je angefangene 35 mg pro Gabe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ZE2008-66-2 Enzymersatztherapie bei lysosomalen Speicherkrankheiten, Agalsidase-alpha, je angefangene 3,5 mg pro Gabe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ZE2008-66-3 Enzymersatztherapie bei lysosomalen Speicherkrankheiten, Imiglucerase, je angefangene 400 IU pro Gabe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ZE2008-66-4 Enzymersatztherapie bei lysosomalen Speicherkrankheiten, Alglucosidase, je angefangene 50 mg pro Gabe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ZE2008-66-5 Enzymersatztherapie bei lysosomalen Speicherkrankheiten, Idursulfase, je angefangene 6 mg pro Gabe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ZE2008-59-25 Gabe von Interferon alfa-2a (nicht pegylierte Form), parenteral, je 25 Mio.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ZE2008-63-6 Gabe von Dibotermin alfa, Implantation am Knochen, je 6 mg (Entgeltanzahl mindestens 2)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ZE2008-64-6 Gabe von Eptotermin alfa, Implantation am Knochen, je 1,75 mg (Entgeltanzahl mindestens 2)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ZE2008-66-6 Enzymersatztherapie bei lysosomalen Speicherkrankheiten, Elaprase (Schulkind), je 3 ml Ampulle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ZE2008-66-7 Enzymersatztherapie bei lysosomalen Speicherkrankheiten, Cerezyme (Kleinkind), je 400 IE Ampulle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ZE2008-66-8 Enzymersatztherapie bei lysosomalen Speicherkrankheiten Aldurazym (Schulkind), je 5 ml Ampulle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ZE2008-66-9 Enzymersatztherapie bei lysosomalen Speicherkrankheiten, Naglazym (Schulkind), je 5 ml Ampulle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ZE2008-46-4 Gabe von Anti-Human-T-Lymphozyten-Immunglobulin, parenteral, Lymphoglobulin,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ZE2008-46-5 Gabe von Anti-Human-T-Lymphozyten-Immunglobulin, parenteral, Thymoglobulin,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ZE2008-46-6 Gabe von Anti-Human-T-Lymphozyten-Immunglobulin, parenteral, ATG,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ZE2008-35 Bezug von hämatopoetischen Stammzellen außerhalb Deutschlands – außerhalb Europas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ZE2008-54-1 Selbstexpandierende Prothesen am Gastrointestinaltrakt; OPS 5-429.j0, .j1, .j3, .j4, .j9, .ja, 5-449.h*, 5-469.k*, 5-489.g0, 5-526.e0, .f0, 5-529.g* oder .j*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ZE2008-54-2 Selbstexpandierende Prothesen am Gastrointestinaltrakt; OPS 5-513.j*, 5-514.m*, .n*, .p*, .q*, .r* oder .s*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ZE2008-17-2 Retransplantation von Organen während desselben stationären Aufenthaltes; OPS 5-504.3, .4 oder 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ZE2008-56-26 Gabe von Bosentan, oral, 125 mg Tagesdosis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ZE2008-36-1 Versorgung von Schwerstbehinderten, je Belegungstag für maximal 15 Belegungstage je Fall, nicht in Verbindung mit DRG D67Z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ZE2009-46A-6 Gabe von Anti-Human-T-Lymphozyten-Immunglobulin, parenteral, je ml; OPS 8-812.3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ZE2008-27-11 Behandlung von Blutern mit Blutgerinnungsfaktoren, Wilate 450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ZE2008-27-12 Behandlung von Blutern mit Blutgerinnungsfaktoren, Kogenate 250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ZE2008-27-13 Behandlung von Blutern mit Blutgerinnungsfaktoren, Faktor IX, Octanine 500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ZE2008-27-14 Behandlung von Blutern mit Blutgerinnungsfaktoren, Faktor IX, Octanine 1000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ZE2008-59-26 Gabe von Interferon alfa-2a (nicht pegylierte Form), parenteral, 10 Mio. IE (Entgeltanzahl mindestens 10)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ZE2008-59-27 Gabe von Interferon alfa-2a (nicht pegylierte Form), parenteral, 100 Mio.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ZE2008-60-25 Gabe von Interferon alfa-2b (nicht pegylierte Form), parenteral, 10 Mio. IE (Entgeltanzahl mindestens 8)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ZE2008-60-26 Gabe von Interferon alfa-2b (nicht pegylierte Form), parenteral, 100 Mio.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76096299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ZE2008-66-10 Enzymersatztherapie bei lysosomalen Speicherkrankheiten, Myozyme,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ZE2008-66-11 Enzymersatztherapie bei lysosomalen Speicherkrankheiten, Myozyme, 10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ZE2008-66-12 Enzymersatztherapie bei lysosomalen Speicherkrankheiten, Myozyme,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ZE2008-66-13 Enzymersatztherapie bei lysosomalen Speicherkrankheiten, Cerezyme, 10 U/IE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ZE2008-66-14 Enzymersatztherapie bei lysosomalen Speicherkrankheiten, Aldurazyme, 10 U/IE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ZE2008-66-15 Enzymersatztherapie bei lysosomalen Speicherkrankheiten, Aldurazyme, 100 U/IE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ZE2008-66-16 Enzymersatztherapie bei lysosomalen Speicherkrankheiten, Fabrazyme, 10 U/IE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ZE2008-66-17 Enzymersatztherapie bei lysosomalen Speicherkrankheiten, Fabrazyme, 100 U/IE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ZE2008-44-1 Stammzellboost nach erfolgter Transplantation von hämatopoetischen Stammzellen, nach In-vitro-Aufbereitung, in Verbindung mit Zellapherese &lt;= 6 x 10^10 WRC; OPS 8-805.62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ZE2008-44-2 Stammzellboost nach erfolgter Transplantation von hämatopoetischen Stammzellen, nach In-vitro-Aufbereitung, in Verbindung mit Zellapherese &gt; 6 x 10^10 WRC; OPS 8-805.62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ZE2009-27-1 Behandlung von Blutern mit Blutgerinnungsfaktoren, Faktor VII plasmatisch, z.B. Immuseven, je angefangene 600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ZE2009-27-2 Behandlung von Blutern mit Blutgerinnungsfaktoren, aktivierter Faktor VII gentechnisch, z.B. Novoseven, je angefangene 50 kIE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ZE2009-27-3 Behandlung von Blutern mit Blutgerinnungsfaktoren, Faktor VIII plasmatisch, von Willebrand Faktor, z.B. Haemoctin, Beriate, Immunate, STIM plus, Haemate, Octanate, Wilate, je angefangene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ZE2009-27-4 Behandlung von Blutern mit Blutgerinnungsfaktoren, Feiba- Prothrombin Komplex, z.B. Feiba NF, je angefangene 500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ZE2009-35-1 Fremdbezug von hämatopoetischen Stammzellen, Deutschland; OPS 5-411.3*, .5*, 8-805.3* oder .5*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ZE2009-35-2 Fremdbezug von hämatopoetischen Stammzellen, Europa außerhalb Deutschland; OPS 5-411.2*, .3*, .4*, .5*, 8-805.2* oder .3*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ZE2009-35-3 Fremdbezug von hämatopoetischen Stammzellen, außerhalb Europas; OPS 5-411.2*, .3*, .4*, .5*, 8-805.2* oder .3*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ZE2008-46-7 Gabe von Anti-Human-T-Lymphozyten-Immunglobulin, Thymoglobulin, 1400 mg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ZE2009-27-5 Behandlung von Blutern mit Blutgerinnungsfaktoren, sonstige Faktor VIII-Präparate / Fibrogammin; OPS 8-810.e*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ZE2008-66-18 Enzymersatztherapie bei lysosomalen Speicherkrankheiten, Naglazyme, je Ampulle zu 5 mg OPS 6-003.7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ZE2009-03-1 ECMO und PECLA, Extrakorporale Membranoxygenation (ECMO) für Kinder &lt;= 14 Jahre; OPS 8-852.00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ZE2009-03-2 ECMO und PECLA, Extrakorporale Membranoxygenation (ECMO) für Kinder &gt; 14 Jahre; OPS 8-852.00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ZE2009-03-3 ECMO und PECLA, Extrakorporale Membranoxygenation (ECMO) für Kinder &lt;= 14 Jahre; OPS 8-852.01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ZE2009-03-4 ECMO und PECLA, Extrakorporale Membranoxygenation (ECMO) für Kinder &gt; 14 Jahre; OPS 8-852.01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ZE2009-03-5 ECMO und PECLA, Extrakorporale Membranoxygenation (ECMO) für Kinder &lt;= 14 Jahre; OPS 8-852.02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ZE2009-03-6 ECMO und PECLA, Extrakorporale Membranoxygenation (ECMO) für Kinder &gt; 14 Jahre; OPS 8-852.02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ZE2009-27-6 Behandlung von Blutern mit Blutgerinnungsfaktoren, Faktor VII gentechnisch; z.B. Novoseven, je KIE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ZE2009-27-7 Behandlung von Blutern mit Blutgerinnungsfaktoren, Faktor VIII plasmatisch; Beriate P, je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ZE2009-27-8 Behandlung von Blutern mit Blutgerinnungsfaktoren, Faktor VIII plasmatisch; Haemate HS, je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ZE2009-27-9 Behandlung von Blutern mit Blutgerinnungsfaktoren, Faktor VIII plasmatisch; Haemoctin, je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ZE2009-27-10 Behandlung von Blutern mit Blutgerinnungsfaktoren, Faktor VII plasmatisch; Wilate, je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ZE2009-27-11 Behandlung von Blutern mit Blutgerinnungsfaktoren, Faktor VIII plasmatisch; Intersero, je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ZE2009-27-12 Behandlung von Blutern mit Blutgerinnungsfaktoren, Faktor VIII gentechnisch; Advate, je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ZE2009-27-13 Behandlung von Blutern mit Blutgerinnungsfaktoren, Faktor VIII gentechnisch; Refacto, je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ZE2009-64-1 Gabe von Eptotermin alfa, Implantation am Knochen, je 3,3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ZE2009-27-14 Behandlung von Blutern mit Blutgerinnungsfaktoren, Fibrinogenkonzentrat, z.B. &lt;Haemokomplettan, bei perioperativ erworbenen Gerinnungsstörungen, je angefangenes Gramm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ZE2009-27-15 Behandlung von Blutern mit Blutgerinnungsfaktoren, Faktor VIII plasmatisch, z.B. Fibrogammin, bei perioperativ erworbenen Gerinnungsstörungen, je angefangene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ZE2009-27-16 Behandlung von Blutern mit Blutgerinnungsfaktoren, Faktor VIII human, plasmatisch, Beriate P, je 250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ZE2009-27-17 Behandlung von Blutern mit Blutgerinnungsfaktoren, Faktor VIII human, plasmatisch, Octanate, je 250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ZE2009-27-18 Behandlung von Blutern mit Blutgerinnungsfaktoren, Faktor VIII human, plasmatisch, Monoclate, je 250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ZE2009-27-19 Behandlung von Blutern mit Blutgerinnungsfaktoren, Faktor VIII human, plasmatisch, Hemofil M, je 250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ZE2009-27-20 Behandlung von Blutern mit Blutgerinnungsfaktoren Faktor VIII human, plasmatisch, Faktor VIII (SDH), je 250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ZE2009-27-21 Behandlung von Blutern mit Blutgerinnungsfaktoren, Faktor VIII human, plasmatisch, Haemate P, je 250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ZE2009-27-22 Behandlung von Blutern mit Blutgerinnungsfaktoren, Faktor VIII human, plasmatisch, Immunate STIM Plus, je 250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ZE2009-27-23 Behandlung von Blutern mit Blutgerinnungsfaktoren, Faktor VIII rekombinant, gentechnisch, Helixate NexGen, je 250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ZE2009-27-24 Behandlung von Blutern mit Blutgerinnungsfaktoren, Faktor VIII rekombinant, gentechnisch, Recombinate, je 250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ZE2009-27-25 Behandlung von Blutern mit Blutgerinnungsfaktoren, Faktor VIII rekombinant, gentechnisch, Advate, je 250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ZE2009-27-26 Behandlung von Blutern mit Blutgerinnungsfaktoren, Faktor VIII rekombinant, gentechnisch, Refacto, je 250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ZE2009-27-27 Behandlung von Blutern mit Blutgerinnungsfaktoren, Faktor IX human, plasmatisch, Immunine STIM Plus, je 600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ZE2009-27-28 Behandlung von Blutern mit Blutgerinnungsfaktoren, Faktor IX human, plasmatisch, Berinin P, je 600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ZE2009-27-29 Behandlung von Blutern mit Blutgerinnungsfaktoren, Faktor IX human, plasmatisch, Mononine, 500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ZE2009-27-30 Behandlung von Blutern mit Blutgerinnungsfaktoren, Faktor IX rekombinant, gentechnisch, BeneFix, je 250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ZE2009-27-31 Behandlung von Blutern mit Blutgerinnungsfaktoren, Faktor VII human, plasmatisch, Immuseven, je 600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ZE2009-27-32 Behandlung von Blutern mit Blutgerinnungsfaktoren, Faktor VII rekombinant, gentechnisch, Novoseven, je 1 mg (50 KIE)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ZE2009-27-33 Behandlung von Blutern mit Blutgerinnungsfaktoren, Inhibitor umgehende Präparate, Feiba STIM 4, je 500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ZE2009-27-34 Behandlung von Blutern mit Blutgerinnungsfaktoren, Inhibitor umgehende Präparate, Faktor VII, Novoseven, je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ZE2009-60 Gabe von Interferon alfa-2b (nicht pegylierte Form), parenteral, je Applikation von 1 Mio. IE; OPS 8-812.2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ZE2009-66-1 Enzymersatztherapie bei lysosomalen Speicherkrankheiten, Morbus Pombe - Myozyme, teilstationärer Fall Kind, 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ZE2009-66-2 Enzymersatztherapie bei lysosomalen Speicherkrankheiten, Morbus Pombe - Myozyme, vollstationärer Fall, 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ZE2009-66-3 Enzymersatztherapie bei lysosomalen Speicherkrankheiten, Morbus Fabry - Replagal, teilstationärer Fall Kind, 3,5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ZE2009-66-4 Enzymersatztherapie bei lysosomalen Speicherkrankheiten, Morbus Fabry - Replagal, vollstationärer Fall, 3,5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ZE2009-66-5 Enzymersatztherapie bei lysosomalen Speicherkrankheiten, Morbus Fabry - Fabrazyme, teilstationärer Fall Kind, 35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ZE2009-66-6 Enzymersatztherapie bei lysosomalen Speicherkrankheiten, Morbus Fabry - Fabrazyme, vollstationärer Fal, 35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ZE2009-66-7 Enzymersatztherapie bei lysosomalen Speicherkrankheiten, Morbus Gaucher - Zavesca, teilstationärer Fall Kind,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ZE2009-66-8 Enzymersatztherapie bei lysosomalen Speicherkrankheiten, Morbus Gaucher - Zavesca, vollstationärer Fal,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ZE2009-66-9 Enzymersatztherapie bei lysosomalen Speicherkrankheiten, Morbus Gaucher - Cerezyme, teilstationärer Fall Kind, 400 U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ZE2009-66-10 Enzymersatztherapie bei lysosomalen Speicherkrankheiten, Morbus Gaucher - Cerezyme, vollstationärer Fall, 400 U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ZE2009-66-11 Enzymersatztherapie bei lysosomalen Speicherkrankheiten, Morbus Hurler - Aldurazyme, teilstationärer Fall Kind, 500 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ZE2009-66-12 Enzymersatztherapie bei lysosomalen Speicherkrankheiten, Morbus Hurler - Aldurazyme, vollstationärer Fall, 500 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ZE2009-66-13 Enzymersatztherapie bei lysosomalen Speicherkrankheiten, Morbus Hunter - Elaprase, teilstationärer Fall Kind, 6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ZE2009-66-14 Enzymersatztherapie bei lysosomalen Speicherkrankheiten, Morbus Hunter - Elaprase, vollstationärer Fall, 6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ZE2009-66-15 Enzymersatztherapie bei lysosomalen Speicherkrankheiten, Morbus Hunter - Naglazyme, teilstationärer Fall Kind, 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ZE2009-66-16 Enzymersatztherapie bei lysosomalen Speicherkrankheiten, Morbus Hunter - Naglazyme, vollstationärer Fall, 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ZE2009-71-1 Radiorezeptortherapie mit DOTA-konjugierten Somatostatinanaloga, Dotatoc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ZE2009-71-2 Radiorezeptortherapie mit DOTA-konjugierten Somatostatinanaloga, Dotatate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ZE2009-71-3 Radiorezeptortherapie mit DOTA-konjugierten Somatostatinanaloga, Dotanoc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ZE2009-56-24 Gabe von Bosentan (62,5 mg), je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ZE2009-56-25 Gabe von Bosentan (125 mg), je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ZE2009-25-1 Modulare Endoprothesen, Tumorendoprothese ohne Silberbeschichtung; OPS 5-829.d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ZE2009-25-2 Modulare Endoprothesen, Tumorendoprothese mit Silberbeschichtung; OPS 5-829.d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ZE2009-56-26 Gabe von Bosentan, pro 62,5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ZE2009-63-4 Gabe von Dibotermin alfa, Implantation am Knochen, pro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ZE2009-64-7 Gabe von Eptotermin alfa, Implantation am Knochen, pro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ZE2009-66-1 Enzymersatztherapie bei lysosomalen Speicherkrankheiten, pro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ZE2009-62-1 Mikroaxial-Blutpumpe, 2,5 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ZE2009-62-2 Mikroaxial-Blutpumpe, 5,0 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ZE2009-46A-1 Gabe von Anti-Human-T-Lymphozytenimmunglobulin, vom Kanninchen, je angefangene Ampulle a 100 mg/5ml; OPS 8-812.3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ZE2009-46A-2 Gabe von Anti-Human-T-Lymphozytenimmunglobulin, vom Kanninchen, je angefangene Ampulle a 200 mg/10ml; OPS 8-812.3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ZE2009-46A-3 Gabe von Anti-Human-T-Lymphozytenimmunglobulin, vom KanninchenThymoglobulin-Genzyme, je angefangene Ampulle a 25 mg/5ml; OPS 8-812.3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ZE2009-66-2 Enzymersatztherapie bei lysosomalen Speicherkrankheiten, Idursulfase alfa (Elaprase), je 1 mg, OPS 6-003.7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ZE2009-16-1 Isolierte Extremitätenperfusion, mit TNF; OPS 8-859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ZE2009-16-2 Isolierte Extremitätenperfusion, ohne TNF; OPS 8-859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ZE2009-35-4 Fremdbezug von hämatopoetischen Stemmzellen, Nabelschnurblut, innerhalb Europas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ZE2009-35-4 Fremdbezug von hämatopoetischen Stemmzellen, Nabelschnurblut, außerhalb Europas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ZE2009-27-35 Behandlung von Blutern mit Blutgerinnungsfaktoren, Faktor VIII, plasmatisch, je 500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ZE2009-27-36 Behandlung von Blutern mit Blutgerinnungsfaktoren, Faktor IX, plasmatisch, je 1000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ZE2009-27-37 Behandlung von Blutern mit Blutgerinnungsfaktoren, Faktor VII, Novoseven, je 100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ZE2009-27-38 Behandlung von Blutern mit Blutgerinnungsfaktoren, Faktor VII, Novoseven, je 250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76096399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ZE2009-27-39 Behandlung von Blutern mit Blutgerinnungsfaktoren, Faktor VIII, von Willebrand Faktor, je 450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ZE2009-03A-4 ECMO und PECLA, Extrakorporale Membranoxygenation (ECMO), 96 bis unter 144 Stunden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ZE2009-03A-5 ECMO und PECLA, Extrakorporale Membranoxygenation (ECMO), 144 bis unter 288 Stunden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ZE2009-03A-6 ECMO und PECLA, Extrakorporale Membranoxygenation (ECMO), 288 bis unter 432 Stunden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ZE2009-03A-7 ECMO und PECLA, Extrakorporale Membranoxygenation (ECMO), 432 bis unter 576 Stunden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ZE2009-03A-8 ECMO und PECLA, Extrakorporale Membranoxygenation (ECMO), 576 bis unter 720 Stunden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ZE2009-03A-9 ECMO und PECLA, Extrakorporale Membranoxygenation (ECMO), 720 bis unter 864 Stunden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ZE2009-03A-10 ECMO und PECLA, Extrakorporale Membranoxygenation (ECMO), 864 Stunden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ZE2009-46-1 Gabe von Anti-Human-T-Lymphozyten-Immunglobulin, parenteral (Genzyme),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ZE2009-63-5 Gabe von Dibotermin alfa, Implantation am Knochen, Wirbelsäulenchirurgie; OPS 6-003.40 in Kombination mit 5-83*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ZE2009-63-6 Gabe von Dibotermin alfa, Implantation am Knochen, Wirbelsäulenchirurgie; OPS 6-003.41 in Kombination mit 5-83*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ZE2009-63-7 Gabe von Dibotermin alfa, Implantation am Knochen, Wirbelsäulenchirurgie; OPS 6-003.42 in Kombination mit 5-83*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ZE2009-61G-1 Neurostimulatoren zur Hirn- oder Rückenmarkstimulation oder zur Stimulation des peripheren Nervensystems, Mehrkanalsystem, wiederaufladbar, 8-polig; OPS 5-039.f2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ZE2009-61G-2 Neurostimulatoren zur Hirn- oder Rückenmarkstimulation oder zur Stimulation des peripheren Nervensystems, Mehrkanalsystem, wiederaufladbar, 16-polig; OPS 5-039.f2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ZE2010-27-1 Behandlung von Blutern mit Blutgerinnungsfaktoren, aktivierter Faktor VII, gentechnisch, z.B. Novoseven, je angefangene 100 kIE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ZE2009-56 Gabe von Bosentan, oral, je 125 mg; OPS 6-002.f*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ZE2009-57-10 Gabe von Jod-131-MIBG (Metajodobenzylguanidin), parenteral, je 7,4 GBq; OPS 6-002.g*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ZE2009-58-25 Gabe von Alpha-1-Proteinaseninhibitor, human, parenteral, je 1000 mg; OPS 8-812.0*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ZE2009-60-24 Gabe von Interferon alfa-2b (nicht pegylierte Form), parenteral, je 18 Mio. IE; OPS 8-812.2*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ZE2009-69-11 Gabe von Hämin, parenteral, je 250 mg; OPS 6-004.1*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ZE2010-27-2 Behandlung von Blutern mit Blutgerinnungsfaktoren, Feiba- Prothrombinkomplex, z. B. Feiba NF, je angefangene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01.02.2010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ZE2010-67-1 Stentgraft-Prothesen bei Aortenaneurysmen, perkutan- transluminal, 1 Prothese abdominal; OPS 8-840.04, 8-841.04, 8-842.04, 8-843.04 oder 8-848.04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ZE2010-67-2 Stentgraft-Prothesen bei Aortenaneurysmen, perkutan- transluminal, 2 Prothesen abdominal; OPS 8-840.14, 8-841.14, 8-842.14, 8-843.14 oder 8-848.14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ZE2010-67-3 Stentgraft-Prothesen bei Aortenaneurysmen, perkutan- transluminal, 3 Prothesen abdominal; OPS 8-840.24, 8-841.24, 8-842.24, 8-843.24 oder 8-848.24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ZE2010-67-4 Stentgraft-Prothesen bei Aortenaneurysmen, perkutan- transluminal, 4 Prothesen abdominal; OPS 8-840.34, 8-841.34, 8-842.34, 8-843.34 oder 8-848.34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ZE2010-67-5 Stentgraft-Prothesen bei Aortenaneurysmen, perkutan- transluminal, 5 Prothesen abdominal; OPS 8-840.44, 8-841.44, 8-842.44, 8-843.44 oder 8-848.44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ZE2010-67-6 Stentgraft-Prothesen bei Aortenaneurysmen, perkutan- transluminal, 6 und mehr Prothesen abdominal; OPS 8-840.54, 8-841.54 8-842.54, 8-843.54 oder 8-848.54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ZE2010-80-28 Gabe von Amphotericin-B-Lipidkomplex, parenteral, je 100 mg; OPS 6-003.1*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ZE2009-27-40 Behandlung von Blutern mit Blutgerinnungsfaktoren, Faktor VIII, gentechnisch, je 1000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ZE2009-27-41 Behandlung von Blutern mit Blutgerinnungsfaktoren, Fibrinogenkonzentrat; OPS 8-810.j*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ZE2010-74-16 Gabe von Sunitinib, oral, pro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ZE2010-75-19 Gabe von Sorafenib, oral, pro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ZE2010-76-14 Gabe von Temsirolimus, parenteral, pro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ZE2010-77-21 Gabe von Lenalidomid, oral, Schachtel 21x5 mg, pro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ZE2010-77-22 Gabe von Lenalidomid, oral, Schachtel 21x10 mg, pro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ZE2010-77-23 Gabe von Lenalidomid, oral, Schachtel 21x15 mg, pro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ZE2010-77-24 Gabe von Lenalidomid, oral, Schachtel 21x25 mg, pro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ZE2010-78-30 Gabe von Clofarabin, Parenteral, pro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ZE2010-27-3 Beriate HS 250 / 500 / 1000, Faktor VIII-C, je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ZE2010-27-4 Berinin HS 600 / 1200, Faktor IX, je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ZE2010-27-5 Beriplex 250 / 500, Faktor II / VII / IX / X, je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ZE2010-27-6 Immuseven 600, Faktor VII, je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ZE2010-27-7 Fanhdi 500 / 1000, Faktor VIII, je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ZE2010-27-8 Fibrogammin HS 250 / 1250, Faktor XIII, je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ZE2010-27-9 Haemate HS 250 / 500 / 1000, Faktor VIII-C, je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ZE2010-27-10 Helixate NexGen 1000, Faktor VIII, je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ZE2010-27-11 Immunine S-TIM plus 200 / 600 / 1200, Faktor IX, je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ZE2010-27-12 Kogenate 500 / 1000, Faktor VIII, je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ZE2010-27-13 Novoseven 50 / 100 / 250 KIE, Faktor VIIa, Hemmkörper gegen VIII / IX, je KIE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ZE2010-27-14 Octaplex 500, Faktor II / VII / IX / X / Protein C / Protein S, je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010-27-15 Octanate 500 / 1000, Faktor VIII, je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ZE2010-27-16 PPSB-Konzentrat, Faktor II / VII / IX / X, je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ZE2010-27-17 Wilate 900, Faktor VIII, je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ZE2009-25-3 Modulare Endoprothesen, Knie-Endoprothese mit Femurtotalersatz; OPS 5-829.d in Kombination mit 5-782.8g, .9g und 5-822.* oder 5-823.*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ZE2010-25-1 Modulare Endoprothesen, Ellenbogen; OPS 5-829.d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ZE2010-74-17 Gabe von Sunitinib, oral, 12,5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ZE2010-75-20 Gabe von Sorafenib, oral, 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ZE2010-76-15 Gabe von Temsirolimus, parenteral, 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ZE2010-22A-1 IABP; OPS 8-839.0 in Kombination mit 8-83a.00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ZE2010-22A-2 IABP; OPS 8-839.0 in Kombination mit 8-83a.01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ZE2010-22A-3 IABP; OPS 8-839.0 in Kombination mit 8-83a.02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ZE2010-74-18 Gabe von Sunitinib, oral, je 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ZE2010-76-16 Gabe von Temsirolimus, parenteral, je 30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ZE2010-77-25 Gabe von Lenalidomid, oral, je 50 mg Kapsel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ZE2010-78-31 Gabe von Clofarabin, parenteral, je 20 mg Ampulle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ZE2010-79-25 Gabe von Nelarabin, parenteral, je 250 mg Flasche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ZE2010-78-32 Gabe von Clofarabin, parenteral, 100 mg; OPS 6-003.j*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ZE2010-74-19 Gabe von Sunitinib, oral, 100 mg; OPS 6-003.a*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ZE2010-77-26 Gabe von Lenalidomid, oral, pro 5 mg; OPS 6-003.g*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ZE2010-77-27 Gabe von Lenalidomid, oral, pro 10 mg; OPS 6-003.g*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ZE2010-77-28 Gabe von Lenalidomid, oral, pro 15 mg; OPS 6-003.g*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ZE2010-77-29 Gabe von Lenalidomid, oral, pro 25 mg; OPS 6-003.g*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ZE2010-79-26 Gabe von Nelarabin, parenteral, je 10 mg; OPS 6-003.e*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ZE2010-79-27 Gabe von Nelarabin, parenteral, je 100 mg; OPS 6-003.e*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ZE2010-79-28 Gabe von Nelarabin, parenteral, je 1000 mg; OPS 6-003.e*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ZE2010-75-21 Gabe von Sorafenib, oral, je 800 mg; OPS 6-003.b*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ZE2010-56-24 Gabe von Bosentan, oral, pro 1000 mg; OPS 6-002.f*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ZE2010-59-23 Gabe von Interferon alfa-2a (nicht pegylierte Form), parenteral, pro 1000 mg; OPS 8-812.1*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ZE2010-60-24 Gabe von Interferon alfa-2b (nicht pegylierte Form), parenteral, pro 1000 mg; OPS 8-812.2*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ZE2010-66-1 Enzymersatztherapie bei lysosomalen Speicherkrankheiten, pro 1000 mg; OPS 6-003.7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ZE2010-74-20 Gabe von Sunitinib, oral, pro 1000 mg; OPS 6-003.a*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ZE2010-75-22 Gabe von Sorafenib, oral, pro 1000 mg; OPS 6-003.b*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ZE2010-77-30 Gabe von Lenalidomid, oral, pro 1000 mg; OPS 6-003.g*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ZE2010-78-33 Gabe von Clofarabin, parenteral, pro 1000 mg; OPS 6-003.j*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ZE2010-80-29 Gabe von Amphotericin-B-Lipidkomplex, parenteral, pro 1000 mg; OPS 6-003.1*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ZE2010-61-1 Neurostimulatoren zur Hirn- oder Rückenmarkstimulation oder zur Stimulation des peripheren Nervensystems, Mehrkanalsystem, wiederaufladbar, Schädel, Gehirn und Hirnhäute; OPS 5-028.92 oder 5-028.a2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ZE2010-61-2 Neurostimulatoren zur Hirn- oder Rückenmarkstimulation oder zur Stimulation des peripheren Nervensystems, Mehrkanalsystem, wiederaufladbar, Rückenmark und Rückenmarkstrukturen; OPS 5-039.e2 oder 5-039.f2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ZE2010-61-1 Neurostimulatoren zur Hirn- oder Rückenmarkstimulation oder zur Stimulation des peripheren Nervensystems, Mehrkanalsystem, wiederaufladbar, Nerven und Ganglien; OPS 5-059.c2 oder 5-059.d2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ZE2010-67-7 Stentgraft-Prothesen bei Aortenaneurysmen, perkutan- transluminal, je Stent; OPS 8-840.*4 oder 8-849.*4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ZE2010-67-8 Stentgraft-Prothesen bei Aortenaneurysmen, perkutan- transluminal, je Stent; OPS 8-842.*4 oder 8-84a.*4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ZE2008-53-1 Stentgraft-Prothesen bei Aortenaneurysmen, mit Fenestrierung; OPS 5-38a.13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ZE2008-53-2 Stentgraft-Prothesen bei Aortenaneurysmen, mit Seitenarm; OPS 5-38a.13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ZE2008-63-1 Gabe von Dibotermin alfa, Implantation am Knochen, bei Frakturen/Luxationen; OPS 6-003.40 in Kombination mit 5-79*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ZE2008-63-2 Gabe von Dibotermin alfa, Implantation am Knochen, bei Frakturen/Luxationen; OPS 6-003.41 in Kombination mit 5-79*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ZE2008-63-3 Gabe von Dibotermin alfa, Implantation am Knochen, bei Frakturen/Luxationen; OPS 6-003.42 in Kombination mit 5-79*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ZE2010-46B-1 Gabe von Anti-Human-T-Lymphozyten-Immunglobulin, parenteral, Thymoglobulin vom Pferd, je Ampulle a 25 mg; OPS 8-812.4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ZE2010-27-18 Behandlung von Blutern mit Blutgerinnungsfaktoren, Faktor VIII, von Willebrand Faktor, je 1000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ZE2010-66-2 Enzymersatztherapie bei lysosomalen Speicherkrankheiten, Imiglucerase, je IE; OPS 6-003.7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ZE2010-46-1 Gabe von Anti-Human-T-Lymphozyten-Immunglobulin, parenteral, ATG Fresenius, 100 mg bis unter 300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ZE2010-46-2 Gabe von Anti-Human-T-Lymphozyten-Immunglobulin, parenteral, ATG Fresenius, 300 mg bis unter 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76096499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ZE2010-46-3 Gabe von Anti-Human-T-Lymphozyten-Immunglobulin, parenteral, ATG Fresenius, 500 mg bis unter 700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ZE2010-46-4 Gabe von Anti-Human-T-Lymphozyten-Immunglobulin, parenteral, ATG Fresenius, 700 mg bis unter 900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ZE2010-46-5 Gabe von Anti-Human-T-Lymphozyten-Immunglobulin, parenteral, ATG Fresenius, 900 mg bis unter 1100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ZE2010-46-6Gabe von Anti-Human-T-Lymphozyten-Immunglobulin, parenteral, ATG Fresenius, 1100 mg bis unter 1500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ZE2010-46-7 Gabe von Anti-Human-T-Lymphozyten-Immunglobulin, parenteral, ATG Fresenius, 1500 mg bis unter 1900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ZE2010-46-8 Gabe von Anti-Human-T-Lymphozyten-Immunglobulin, parenteral, ATG Fresenius, 1900 mg bis unter 2300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ZE2010-46-9 Gabe von Anti-Human-T-Lymphozyten-Immunglobulin, parenteral, ATG Fresenius, 2300 mg bis unter 2700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ZE2010-46-10 Gabe von Anti-Human-T-Lymphozyten-Immunglobulin, parenteral, ATG Fresenius, 2700 mg bis unter 3100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ZE2010-46-11 Gabe von Anti-Human-T-Lymphozyten-Immunglobulin, parenteral, ATG Fresenius, 3100 mg bis unter 3500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ZE2010-46-12 Gabe von Anti-Human-T-Lymphozyten-Immunglobulin, parenteral, ATG Fresenius, 3500 mg bis unter 4000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ZE2010-46-13 Gabe von Anti-Human-T-Lymphozyten-Immunglobulin, parenteral, ATG Fresenius, 4000 mg bis unter 5000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ZE2010-46-14 Gabe von Anti-Human-T-Lymphozyten-Immunglobulin, parenteral, ATG Fresenius, 5000 mg bis unter 6000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ZE2010-46-15 Gabe von Anti-Human-T-Lymphozyten-Immunglobulin, parenteral, ATG Fresenius, 6000 mg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ZE2010-46-16 Gabe von Anti-Human-T-Lymphozyten-Immunglobulin, parenteral, ATG Thymoglobulin, 15 mg bis unter 35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ZE2010-46-17Gabe von Anti-Human-T-Lymphozyten-Immunglobulin, parenteral, ATG Thymoglobulin, 35 mg bis unter 55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ZE2010-46-18 Gabe von Anti-Human-T-Lymphozyten-Immunglobulin, parenteral, ATG Thymoglobulin, 55 mg bis unter 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ZE2010-46-19 Gabe von Anti-Human-T-Lymphozyten-Immunglobulin, parenteral, ATG Thymoglobulin, 75 mg bis unter 95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ZE2010-46-20 Gabe von Anti-Human-T-Lymphozyten-Immunglobulin, parenteral, ATG Thymoglobulin, 95 mg bis unter 115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ZE2010-46-21 Gabe von Anti-Human-T-Lymphozyten-Immunglobulin, parenteral, ATG Thymoglobulin, 115 mg bis unter 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ZE2010-46-22 Gabe von Anti-Human-T-Lymphozyten-Immunglobulin, parenteral, ATG Thymoglobulin, 150 mg bis unter 185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ZE2010-46-23 Gabe von Anti-Human-T-Lymphozyten-Immunglobulin, parenteral, ATG Thymoglobulin, 185 mg bis unter 220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ZE2010-46-24 Gabe von Anti-Human-T-Lymphozyten-Immunglobulin, parenteral, ATG Thymoglobulin, 220 mg bis unter 270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ZE2010-46-25 Gabe von Anti-Human-T-Lymphozyten-Immunglobulin, parenteral, ATG Thymoglobulin, 270 mg bis unter 310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ZE2010-46-26 Gabe von Anti-Human-T-Lymphozyten-Immunglobulin, parenteral, ATG Thymoglobulin, 310 mg bis unter 350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ZE2010-46-27 Gabe von Anti-Human-T-Lymphozyten-Immunglobulin, parenteral, ATG Thymoglobulin, 350 mg bis unter 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ZE2010-46-28 Gabe von Anti-Human-T-Lymphozyten-Immunglobulin, parenteral, ATG Thymoglobulin, 400 mg bis unter 450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ZE2010-46-29 Gabe von Anti-Human-T-Lymphozyten-Immunglobulin, parenteral, ATG Thymoglobulin, 450 mg bis unter 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ZE2010-46-30 Gabe von Anti-Human-T-Lymphozyten-Immunglobulin, parenteral, ATG Thymoglobulin, 500 mg bis unter 550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ZE2010-46-31 Gabe von Anti-Human-T-Lymphozyten-Immunglobulin, parenteral, ATG Thymoglobulin, 550 mg bis unter 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ZE2010-46-32 Gabe von Anti-Human-T-Lymphozyten-Immunglobulin, parenteral, ATG Thymoglobulin, 600 mg bis unter 700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ZE2010-46-33 Gabe von Anti-Human-T-Lymphozyten-Immunglobulin, parenteral, ATG Thymoglobulin, 700 mg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ZE2010-79-29 Gabe von Nelarabin, parenteral, je mg; OPS 6-003.e*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ZE2010-80-30 Gabe von Amphotericin-B-Lipidkomplex, parenteral, je mg; OPS 6-003.1*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ZE2010-04-1 Individuell nach CAD gefertigte Rekonstruktionsimplantate im Gesichtsw- und Schädelbereich, biometrisches Verfahren mit Keramikimplantat; OPS 5-020.65, .66, .67, .68, .71, .72, 5-774.71, .72, 5-775.71 oder 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ZE2010-71-1 Radiorezeptortherapie mid DOTA-konjugierten Somatostatinanaloga, Radionuklid: Yttrium-90; OPS 8-530.60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ZZE2010-71-2 Radiorezeptortherapie mid DOTA-konjugierten Somatostatinanaloga, Radionuklid: Lutetium-177; OPS 8-530.60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ZE2010-03A-4 ECMO und PECLA, Extrakorporale Membranoxygenation (ECMO), Alter &lt; 16 Jahre; OPS 8-852.00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ZE2010-03A-5 ECMO und PECLA, Extrakorporale Membranoxygenation (ECMO), Alter &lt; 16 Jahre; OPS 8-852.01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ZE2010-03A-6 ECMO und PECLA, Extrakorporale Membranoxygenation (ECMO), Alter &lt; 16 Jahre; OPS 8-852.02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ZE2010-03A-7 ECMO und PECLA, Extrakorporale Membranoxygenation (ECMO), Alter &gt; 15 Jahre; OPS 8-852.00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ZE2010-03A-8 ECMO und PECLA, Extrakorporale Membranoxygenation (ECMO), Alter &gt; 15 Jahre; OPS 8-852.01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ZE2010-03A-9 ECMO und PECLA, Extrakorporale Membranoxygenation (ECMO), Alter &gt; 15 Jahre; OPS 8-852.02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ZE2010-49-1 Hypertherme intraperitoneale Chemotherapie (HIPEC) in Kombination mit Peritonektomie und ggf. mit Multiviszeralresektion oder hypertherme intrathorakale Chemotherapie (HITOC) in Kombination mit Pleurektomie und ggf. mit Tumorreduktion, hypertherme intrathorakale Chemotherapie (HITOC)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ZE2010-77-31 Gabe von Lenalidomid, oral, pro 1 mg; OPS 6-003.g*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ZE2010-35-1 Fremdbezug von hämatopoetischen Stammzellen, Deutschland inkl. Transportkosten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ZE2010-35-2 Fremdbezug von hämatopoetischen Stammzellen, Europa inkl. Transportkosten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ZE2010-35-3 Fremdbezug von hämatopoetischen Stammzellen, außerhalb Europa inkl. Transportkosten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ZE2010-22B-1 IABP; OPS 5-376.00 in Kombination mit 8-83a.00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ZE2010-22B-2 IABP; OPS 5-376.00 in Kombination mit 8-83a.01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ZE2010-22B-3 IABP; OPS 5-376.00 in Kombination mit 8-83a.02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ZE2010-03A-10 ECMO und PECLA, Alter &lt; 60 Tage; OPS 8-852.0*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ZE2010-03A-11 ECMO und PECLA, Alter &gt;= 60 Tage; OPS 8-852.0*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ZE2010-49-2 Hypertherme intraperitoneale Chemotherapie (HIPEC) in Kombination mit Peritonektomie und ggf. mit Multiviszeralresektion; OPS 8-546.0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ZE2010-49-3 Hypertherme intrathorakale Chemotherapie (HITOC) in Kombination mit Pleurektomie und ggf. mit Tumorreduktion; OPS 8-546.1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Zusatzentgelt nach § 7 Nr. 2 KHEntgG - Arzneimittel oder nach Anlage 2 oder Anlage 4 KFPV 2004 bzw. nach Anlage 5 oder Anlage 6 FPV oder nach § 6 Abs. 2 oder Abs. 2a KHEntgG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ZE2010-80 Gabe von Amphotericin-B-Lipidkomplex, parenteral, je 10 mg; OPS 6-003.1*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ZE2010-59 Gabe von Interferon alfa-2a (nicht pegylierte Form), parenteral, je 10 Mio. IE; OPS 8-812.1*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ZE2010-60 Gabe von Interferon alfa-2b (nicht pegylierte Form), parenteral, je 10 Mio. IE; OPS 8-812.2*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76096557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ZE2010-25-2 Modulare Endoprothesen, Rotationskniegelenksprothesen; OPS 5-829.d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ZE2010-25-3 Modulare Endoprothesen, Modularer Schaft und Sonderimplantat; OPS 5-829.d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ZE2010-25-4 Modulare Endoprothesen, Sonderimplantat Pfanne; OPS 5-829.d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ZE2010-03A-12 ECMO und PECLA, Extrakorporale Membranoxygenation (ECMO), 96 Stunden bis unter 360 Stunden; OPS 8-852.02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ZE2010-03A-13 ECMO und PECLA, Extrakorporale Membranoxygenation (ECMO), 360 Stunden und mehr; OPS 8-852.02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ZE2010-03B-7 ECMO und PECLA, Extrakorporale Lungenunterstützung, pumpenlos (PECLA), 6 Tage und mehr; OPS 8-852.2*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ZE2010-66-3 Enzymersatztherapie bei Speicherkrankheiten, Velaglucerase, je Ampulle zu 400 IE; OPS 6-003.7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ZE2010-68-1 Implantation eines Wachstumsstents, Einlegen eines Cheatham-Platinum-Stents (CP-Stent), ungecovert, je Stent; OPS 8-845.0* oder 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ZE2010-68-2 Implantation eines Wachstumsstents, Einlegen eines Cheatham-Platinum-Stents (CP-Stent), gecovert, je Stent; OPS 8-846.0* oder 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ZE2010-81-1 Perkutan-transluminale Fremdkörperentfernung und Thrombektomie an intrakraniellen Gefäßen unter Verwendung eines Mikrodrahtretriever-Systems; OPS 8-836.60 oder .80 in Kombination mit 8-83b.80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ZE2010-81-2 Perkutan-transluminale Fremdkörperentfernung und Thrombektomie an intrakraniellen Gefäßen unter Verwendung eines Mikrodrahtretriever-Systems; OPS 8-836.60 oder .80 in Kombination mit 8-83b.82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ZE2010-81-3 Perkutan-transluminale Fremdkörperentfernung und Thrombektomie an intrakraniellen Gefäßen unter Verwendung eines Mikrodrahtretriever-Systems; OPS 8-836.60 oder .80 in Kombination mit 8-83b.83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ZE2010-27-19 Behandlung von Blutern mit Blutgerinnungsfaktoren, Faktor VIIIa human, Protein C, je 500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ZE2010-27-20 Behandlung von Blutern mit Blutgerinnungsfaktoren, Faktor VIIIa human, Protein C, je 1000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ZE2010-27-21 Behandlung von Blutern mit Blutgerinnungsfaktoren, Faktor VIII, plasmatisch, Von-Willebrand-Faktor,Wilate, je 900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ZE2010-27-22 Behandlung von Blutern mit Blutgerinnungsfaktoren, Faktor XI, human, Hemoleven, je 1000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ZE2011-27-1 Behandlung von Blutern mit Blutgerinnungsfaktoren, Faktor VIII, rekombinant, Advate, je 500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ZE2011-27-2 Behandlung von Blutern mit Blutgerinnungsfaktoren, Faktor VIII, rekombinant, Advate, je 1000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ZE2011-27-3 Behandlung von Blutern mit Blutgerinnungsfaktoren, Faktor VIII, rekombinant, Advate, je 1500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ZE2011-27-4 Behandlung von Blutern mit Blutgerinnungsfaktoren, Faktor VIII, rekombinant, Advate, je 3000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ZE2011-27-5 Behandlung von Blutern mit Blutgerinnungsfaktoren, Faktor VIII, plasmatisch, Beriate HS, je 500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ZE2011-27-6 Behandlung von Blutern mit Blutgerinnungsfaktoren, Faktor VIII, plasmatisch, Beriate HS, je 1000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ZE2011-27-7 Behandlung von Blutern mit Blutgerinnungsfaktoren, Faktor IX, plasmatisch, Berinin HS, je 1200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ZE2011-27-8 Behandlung von Blutern mit Blutgerinnungsfaktoren, Faktor VII/IX, plasmatisch, Beriplex, je 250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ZE2011-27-9 Behandlung von Blutern mit Blutgerinnungsfaktoren, Faktor VII/IX, plasmatisch, Beriplex, je 500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ZE2011-27-10 Behandlung von Blutern mit Blutgerinnungsfaktoren, Faktor VIII, plasmatisch, Von-Willebrand-Faktor, Fanhdi, je 500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ZE2011-27-11 Behandlung von Blutern mit Blutgerinnungsfaktoren, Faktor VIII, plasmatisch, Von-Willebrand-Faktor, Fanhdi, je 1000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ZE2011-27-12 Feiba-Prothrombinkomplex mit Faktor VIII-Inhibitor-Bypass-Aktivität, je 1000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ZE2011-27-13 Behandlung von Blutern mit Blutgerinnungsfaktoren, Faktor VIII, Fibrogammin HS, je 250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ZE2011-27-14 Behandlung von Blutern mit Blutgerinnungsfaktoren, Faktor VIII, Fibrogammin HS, je 1250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ZE2011-27-15 Behandlung von Blutern mit Blutgerinnungsfaktoren, Faktor VIII, plasmatisch, Von-Willebrand-Faktor, Haemate HS, je 1000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ZE2011-27-16 Behandlung von Blutern mit Blutgerinnungsfaktoren, Fibrinogenkonzentrat, Faktor1, Haemocomplettan, je 2 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ZE2011-27-17 Behandlung von Blutern mit Blutgerinnungsfaktoren, Faktor VIII, rekombinant, Helixate NexGen, je 500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ZE2011-27-18 Behandlung von Blutern mit Blutgerinnungsfaktoren, Faktor VIII, rekombinant, Helixate NexGen, je 1000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ZE2011-27-19 Behandlung von Blutern mit Blutgerinnungsfaktoren, Faktor IX, plasmatisch, Immunine Stim plus, je 200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ZE2011-27-20 Behandlung von Blutern mit Blutgerinnungsfaktoren, Faktor IX, plasmatisch, Immunine Stim plus, je 1200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ZE2011-27-21 Behandlung von Blutern mit Blutgerinnungsfaktoren, Faktor VIII, rekombinant, Kogenate, je 500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ZE2011-27-22 Behandlung von Blutern mit Blutgerinnungsfaktoren, Faktor VIII, rekombinant, Kogenate, je 1000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ZE2011-27-23 Behandlung von Blutern mit Blutgerinnungsfaktoren, Faktor VIII, rekombinant, Kogenate, je 2000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ZE2011-27-24 Behandlung von Blutern mit Blutgerinnungsfaktoren, Faktor VIII, rekombinant, Kogenate, je 3000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ZE2011-27-25 Behandlung von Blutern mit Blutgerinnungsfaktoren, aktivierter Faktor VIIa, rekombinant, Novo Seven, 50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ZE2011-27-26 Behandlung von Blutern mit Blutgerinnungsfaktoren, Faktor VIII, plasmatisch, Octanate, je 500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76096599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ZE2011-27-27 Behandlung von Blutern mit Blutgerinnungsfaktoren, Faktor VIII, plasmatisch, Octanate, je 1000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ZE2011-27-28 Behandlung von Blutern mit Blutgerinnungsfaktoren, Faktor VII/IX, plasmatisch, Octaplex, je 500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ZE2011-27-29 Behandlung von Blutern mit Blutgerinnungsfaktoren, Faktor VII/IX, plasmatisch, PPSB-Konzentrat, je 200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ZE2011-27-30 Behandlung von Blutern mit Blutgerinnungsfaktoren, Faktor VII/IX, plasmatisch, PPSB-Konzentrat, je 600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ZE2011-27-31 Behandlung von Blutern mit Blutgerinnungsfaktoren, Faktor VIII, rekombinant, Refacto, je 1000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ZE2011-27-32 Behandlung von Blutern mit Blutgerinnungsfaktoren, Faktor VIII, rekombinant, Refacto, je 2000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ZE2010-27-23 Behandlung von Blutern mit Blutgerinnungsfaktoren, Faktor VII, gentechnisch, je 50 kIE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ZE2010-27-24 Behandlung von Blutern mit Blutgerinnungsfaktoren, Faktor IX, plasmatisch, je 300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ZE2010-27-25 Behandlung von Blutern mit Blutgerinnungsfaktoren, Faktor VIII, rekombinant (gentechnisch), je 250 IE; OPS 8-810.8*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ZE2010-27-26 Behandlung von Blutern mit Blutgerinnungsfaktoren, Faktor IX, plasmatisch (human), je 250 IE; OPS 8-810.b*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 Behandlung von Blutern mit Blutgerinnungsfaktoren, Faktor VIII, human, plasmatisch, Haemoctin, je 250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 Behandlung von Blutern mit Blutgerinnungsfaktoren, Faktor VIII, human, plasmatisch, Fanhdi, je 250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 Behandlung von Blutern mit Blutgerinnungsfaktoren, Faktor IX, human, plasmatisch, Alphanine, je 250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 Behandlung von Blutern mit Blutgerinnungsfaktoren, Faktor IX, human, plasmatisch, Betafact, je 250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 Behandlung von Blutern mit Blutgerinnungsfaktoren, Faktor IX, human, plasmatisch, Haemonine, je 250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ZE2011-58 Gabe von Alpha-1-Proteinaseninhibitor human, parenteral, je mg; OPS 8-812.0*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ZE2011-56 Gabe von Bosentan, oral, je Tablette zu 32 mg (Kinder &lt; 15 Jahre); OPS 6-002.f0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ZE2011-69 Gabe von Hämin, parenteral, je mg; OPS 6-004.1*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ZE2011-69 Gabe von Hämin, parenteral, je 1.000 mg; OPS 6-004.1*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ZE2011-46 Gabe von Anti-Human-T-Lymphozyten-Immunglobulin, parenteral, Genzyme, je 10 mg; OPS 8-812.3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ZE2011-46 Gabe von Anti-Human-T-Lymphozyten-Immunglobulin, parenteral, Fresenius, je 10 mg; OPS 8-812.3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 Behandlung von Blutern mit Blutgerinnungsfaktoren, Faktor II, VII, IX, X, plasmatisch, PPSB, je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 Behandlung von Blutern mit Blutgerinnungsfaktoren, Faktor VIII, Advate, 2000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 Behandlung von Blutern mit Blutgerinnungsfaktoren, Ceprotin, je 500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 Behandlung von Blutern mit Blutgerinnungsfaktoren, Faktor IX, Alphanine, 500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 Behandlung von Blutern mit Blutgerinnungsfaktoren, Faktor IX, Alphanine, 1000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 Behandlung von Blutern mit Blutgerinnungsfaktoren, Faktor IX, Benefix, 500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 Behandlung von Blutern mit Blutgerinnungsfaktoren, Faktor IX, Benefix, 1000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 Behandlung von Blutern mit Blutgerinnungsfaktoren, Faktor IX, Benefix, 2000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 Behandlung von Blutern mit Blutgerinnungsfaktoren, Faktor VIII SDH Intersero, 500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ZE2011-13 Immunadsorption, bei AB0-Inkompatibilität; OPS 8-821.0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 Behandlung von Blutern mit Blutgerinnungsfaktoren, Faktor VIII, Fanhdi, 1500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 Behandlung von Blutern mit Blutgerinnungsfaktoren, Faktor VIII, Helixate NexGen, 2000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 Behandlung von Blutern mit Blutgerinnungsfaktoren, Faktor VIII, Immunate Stim plus, 500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 Behandlung von Blutern mit Blutgerinnungsfaktoren, Faktor VIII, Immunate Stim plus, 1000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ZE2011-66 Enzymersatztherapie bei lysosomalen Speicherkrankheiten, Fabrazyme, je 5 mg; OPS 6-003.7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ZE2011-13 Immunadsorption, bei AB0-inkompatibler Nierentransplantation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ZE2011-66 Enzymersatztherapie bei lysosomalen Speicherkrankheiten, Laronidase, je 500 IE; OPS 6-003.7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ZE2011-54 Selbstexpandierende Prothesen am Gastrointestinaltrakt; OPS 5-517.0*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ZE2011-25 Modulare Endoprothesen, Schultergelenk; OPS 5-829.d in Verbindung mit OPS 5-824.21 oder 5-825.21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ZE2011-54 Selbstexpandierende Prothesen am Gastrointestinaltrakt; OPS 5-517.1*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ZE2011-54 Selbstexpandierende Prothesen am Gastrointestinaltrakt; OPS 5-517.2*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ZE2011-54 Selbstexpandierende Prothesen am Gastrointestinaltrakt; OPS 5-517.4*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ZE2011-54 Selbstexpandierende Prothesen am Gastrointestinaltrakt; OPS 5-517.5*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ZE2011-54 Selbstexpandierende Prothesen am Gastrointestinaltrakt; OPS 5-517.6*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ZE2011-66 Enzymersatztherapie bei lysosomalen Speicherkrankheiten, Morbus Pompe - Myozyme, teilstätionärer Fall Erwachsener, je 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 xml:space="preserve">ZE2011-66 Enzymersatztherapie bei lysosomalen Speicherkrankheiten, Morbus Fabry - Replagal, teilstätionärer Fall Erwachsener, je 3,5 mg 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 xml:space="preserve">ZE2011-66 Enzymersatztherapie bei lysosomalen Speicherkrankheiten, Morbus Fabry - Fabrazyme, teilstätionärer Fall Erwachsener, je 35 mg 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ZE2011-66 Enzymersatztherapie bei lysosomalen Speicherkrankheiten, Morbus Hunter, Elaprase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ZE2011-66 Enzymersatztherapie bei lysosomalen Speicherkrankheiten, Morbus Gaucher, Cerezyme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ZE2011-67 Stent(graft)-Prothesen bei Aortenaneurysmen, perkutan-transluminal, nicht thorakal; OPS 8-849.04 oder 8-848.04 oder 8-843.04 oder 8-842.04 oder 8-841.04 oder 8-840.04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ZE2011-66 Enzymersatztherapie bei lysosomalen Speicherkrankheiten, Morbus Gaucher - Cerezyme, teilstationärer Fall Erwachsener, je 400 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ZE2011-66 Enzymersatztherapie bei lysosomalen Speicherkrankheiten, Morbus Hurler - Aldurazyme, teilstationärer Fall Erwachsener, je 500 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 xml:space="preserve">ZE2011-66 Enzymersatztherapie bei lysosomalen Speicherkrankheiten, Morbus Hunter - Elaprase, teilstationärer Fall Erwachsener, je 6 mg 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 xml:space="preserve">ZE2011-66 Enzymersatztherapie bei lysosomalen Speicherkrankheiten, Morbus Hunter - Naglazyme, teilstationärer Fall Erwachsener, je 5 mg 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ZE2011-66 Enzymersatztherapie bei lysosomalen Speicherkrankheiten, Morbus Gaucher - Velaglucerase, teilstationärer Fall Kind, je 400 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ZE2011-66 Enzymersatztherapie bei lysosomalen Speicherkrankheiten, Morbus Gaucher - Velaglucerase, vollstationärer Fall, je 400 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ZE2011-66 Enzymersatztherapie bei lysosomalen Speicherkrankheiten, Morbus Gaucher - Velaglucerase, teilstationärer Fall Erwachsener, je 400 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 xml:space="preserve">ZE2011-13 Immunadsorption, in Vorbereitung einer AB0-inkompatiblen Nieren-Lebendspende 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ZE2011-85 Gabe von Temsirolimus, parenteral, je 1 mg; OPS 6-004.e*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ZE2011-13 Immunadsorption, mit nicht regenerierbarer Säule - bei AB0-inkompatibler Organtransplantation; OPS 8-821.0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 xml:space="preserve">ZE2011-84 Gabe von Ambrisentan, oral, je 5 mg; OPS 6-004.2*  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ZE2011-87 Medikamente-freisetzende Ballons an Koronargefäßen; OPS 8-837.0* in Verbindung mit OPS 8-83b.b3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ZE2011-87 Medikamente-freisetzende Ballons an Koronargefäßen; OPS 8-837.0* in Verbindung mit OPS 8-83b.b4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ZE2011-87 Medikamente-freisetzende Ballons an Koronargefäßen; OPS 8-837.0* in Verbindung mit OPS 8-83b.b5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ZE2011-84 Gabe von Ambrisentan, oral, je Tablette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ZE2011-02 Links- und rechtsventrikuläre Herzassistenzsysteme („Kunstherz“) - Erwachsene; OPS 5-376.20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ZE2011-02 Links- und rechtsventrikuläre Herzassistenzsysteme („Kunstherz“) - Kinder; OPS 5-376.20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ZE2011-54 Selbstexpandierende Prothesen am Gastrointestinaltrakt, OP an Gallengängen, vier (oder mehr) Prothesen/Stents; OPS 5-517.7* oder 5-517.3*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ZE2011-54 Selbstexpandierende Prothesen am Gastrointestinaltrakt, OP an Gallengängen, je Prothese/Stent; OPS 5-517.y oder 5-517.x*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ZE2011-46 Gabe von Anti-Human-T-Lymphozyten-Immunglobulin, parenteral, Thymoglobolin je 5 mg; OPS 8-812.3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ZE2011-66 Enzymersatztherapie bei lysosomalen Speicherkrankheiten, Aldurazyme je IE; OPS 6-003.7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ZE2011-13 Immunadsorption, bei AB0-nichtkompatibler Organtransplantation; OPS 8-821.** in Verbindung mit OPS 5-930.21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ZE2011-02 Links- und rechtsventrikuläre Herzassistenzsysteme („Kunstherz“) - Erwachsene; OPS 5-376.30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ZE2011-67 Stent(graft)-Prothesen bei Aortenaneurysmen, perkutan-transluminal, thorakal; OPS 8-849.04 oder 8-848.04 oder 8-843.04 oder 8-842.04 oder 8-841.04 oder 8-840.04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ZE2011-03 ECMO und PECLA, Extrakorporale Membranoxygenation (ECMO), Dauer der Behandlung 96 Stunden bis unter 336 Stunden; OPS 8-852.02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ZE2011-02 Links- und rechtsventrikuläre Herzassistenzsysteme („Kunstherz“) - Kinder; OPS 5-376.30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ZE2011-50 Implantation einer (Hybrid)-Prothese an der Aorta; OPS 5-384.b0 oder 5-384.c0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 Behandlung von Blutern mit Blutgerinnungsfaktoren, plasmatisch oder gentechnisch, Feiba-Prothrombin-Komplex mit Faktor VIII Inhibitor-Bypass-Aktivität, je angefangene 500 Einheiten; OPS 8-810.c*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ZE2011-27 Behandlung von Blutern mit Blutgerinnungsfaktoren, plasmatisch oder gentechnisch, rekombinanter Faktor IX, je angefangene 250 Einheiten; OPS 8-810.a*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ZE2011-50 Implantation einer (Hybrid)-Prothese an der Aorta; OPS 5-384.b1 oder 5-384.c1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ZE2011-03 ECMO und PECLA, Extrakorporale Membranoxygenation (ECMO), Dauer der Behandlung 336 Stunden bis unter 960 Stunden; OPS 8-852.02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ZE2011-03 ECMO und PECLA, Extrakorporale Membranoxygenation (ECMO), Dauer der Behandlung länger als 960 Stunden; OPS 8-852.02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ZE2011-50 Implantation einer (Hybrid)-Prothese an der Aorta; OPS 5-384.b2 oder 5-384.c2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ZE2011-13 Immunadsorption, ohne Glycosorb-Säule, je Leistung; OPS 8-821.0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ZE2011-13 Immunadsorption, mit Glycosorb-Säule, je Leistung; OPS 8-821.0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ZE2012-46 Gabe von Anti-Human-T-Lymphozyten-Immunglobulin, parenteral, ATG Thymoglobulin, je 5 mg (1 Flasche)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ZE2011-85 Gabe von Temsirolimus, parenteral, je 25 mg Ampulle; OPS 6-004.e*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ZE2011-02 Links- und rechtsventrikuläre Herzassistenzsysteme („Kunstherz“), Linksherzsystem; OPS 5-376.20 oder 5-376.22 oder 5-376.30 oder 5-376.32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ZE2011-02 Links- und rechtsventrikuläre Herzassistenzsysteme („Kunstherz“), Rechtsherzsystem; OPS 5-376.20 oder 5-376.22 oder 5-376.30 oder 5-376.32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ZE2012-27 Behandlung von Blutern mit Blutgerinnungsfaktoren, Faktor IX human, plasmatisch, Mononine, je 1000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ZE2012-03 ECMO und PECLA, extrakorporale Membranoxygenation (ECMO) bei Kindern; OPS 8-852.03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ZE2012-03 ECMO und PECLA, extrakorporale Membranoxygenation (ECMO) bei Kindern; OPS 8-852.04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ZE2012-03 ECMO und PECLA, extrakorporale Membranoxygenation (ECMO) bei Kindern; OPS 8-852.05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ZE2012-03 ECMO und PECLA, extrakorporale Membranoxygenation (ECMO) bei Kindern; OPS 8-852.06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ZE2012-03 ECMO und PECLA, extrakorporale Membranoxygenation (ECMO) bei Kindern; OPS 8-852.07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ZE2012-03 ECMO und PECLA, extrakorporale Membranoxygenation (ECMO) bei Kindern; OPS 8-852.08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ZE2012-03 ECMO und PECLA, extrakorporale Membranoxygenation (ECMO) bei Kindern; OPS 8-852.09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76096697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ZE2012-03 ECMO und PECLA, extrakorporale Membranoxygenation (ECMO) bei Kindern; OPS 8-852.0a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ZE2012-27 Behandlung von Blutern mit Blutgerinnungsfaktoren, Rekombinanter aktivierter Faktor VII, NovoSeven, je 400 kIE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76096699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ZE2012-27 Behandlung von Blutern mit Blutgerinnungsfaktoren, Von-Willebrand-Faktor, Willfact, je 1000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ZE2012-27 Behandlung von Blutern mit Blutgerinnungsfaktoren, Gerinnungsfaktor X/IX, human, Faktor X P, je 600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ZE2012-27 Behandlung von Blutern mit Blutgerinnungsfaktoren, Gerinnungsfaktor X/IX, human, Faktor X P, je 1200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ZE2012-27 Behandlung von Blutern mit Blutgerinnungsfaktoren, Gerinnungsfaktor II/VII/IX/X, human, Cofact, je 500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ZE2012-46 Gabe von Anti-Human-T-Lymphozyten-Immunglobulin, parenteral, Thymoglobulin, je 1 mg; OPS 8-812.3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ZE2012-71 Radiorezeptortherapie mit DOTA-konjugierten Somatostatinanaloga (Dotatoc), bezogen auf 8 Gbq; OPS 8-530.60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ZE2012-03 ECMO und PECLA, extrakorporale Membranoxygenation (ECMO) bei Patienten älter 60 Tage; OPS 8-852.03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ZE2012-92 Gabe von Catumaxomab, parenteral, je 10 µg; OPS 6-005.1*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ZE2012-91 Gabe von Dasatinib, oral, je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ZE2012-03 ECMO und PECLA, extrakorporale Membranoxygenation (ECMO) bei Patienten älter 60 Tage; OPS 8-852.04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ZE2012-03 ECMO und PECLA, extrakorporale Membranoxygenation (ECMO) bei Patienten älter 60 Tage; OPS 8-852.05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ZE2012-03 ECMO und PECLA, extrakorporale Membranoxygenation (ECMO) bei Patienten älter 60 Tage; OPS 8-852.06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ZE2012-89 Gabe von Paclitaxel, parenteral, je 1mg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ZE2012-90 Gabe von Docetaxel, parenteral, je 1mg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ZE2012-03 ECMO und PECLA, extrakorporale Membranoxygenation (ECMO) bei Patienten älter 60 Tage; OPS 8-852.07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ZE2012-27 Behandlung von Blutern mit Blutgerinnungsfaktoren, Prothrombinkomplex, 500 IE bis unter 1.500 IE; OPS 8-812.50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ZE2012-27 Behandlung von Blutern mit Blutgerinnungsfaktoren, Prothrombinkomplex, 1.500 IE bis unter 2.500 IE; OPS 8-812.51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ZE2012-27 Behandlung von Blutern mit Blutgerinnungsfaktoren, Prothrombinkomplex, 2.500 IE bis unter 3.500 IE; OPS 8-812.52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ZE2012-03 ECMO und PECLA, extrakorporale Membranoxygenation (ECMO) bei Patienten älter 60 Tage; OPS 8-852.08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ZE2012-03 ECMO und PECLA, extrakorporale Membranoxygenation (ECMO) bei Patienten älter 60 Tage; OPS 8-852.09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ZE2012-03 ECMO und PECLA, extrakorporale Membranoxygenation (ECMO) bei Patienten älter 60 Tage; OPS 8-852.0a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ZE2012-03 ECMO und PECLA, extrakorporale Membranoxygenation (ECMO) bei Patienten jünger 61 Tage; OPS 8-852.03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ZE2012-03 ECMO und PECLA, extrakorporale Membranoxygenation (ECMO) bei Patienten jünger 61 Tage; OPS 8-852.04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ZE2012-03 ECMO und PECLA, extrakorporale Membranoxygenation (ECMO) bei Patienten jünger 61 Tage; OPS 8-852.05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ZE2012-03 ECMO und PECLA, extrakorporale Membranoxygenation (ECMO) bei Patienten jünger 61 Tage; OPS 8-852.06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ZE2012-03 ECMO und PECLA, extrakorporale Membranoxygenation (ECMO) bei Patienten jünger 61 Tage; OPS 8-852.07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ZE2012-03 ECMO und PECLA, extrakorporale Membranoxygenation (ECMO) bei Patienten jünger 61 Tage; OPS 8-852.08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ZE2012-03 ECMO und PECLA, extrakorporale Membranoxygenation (ECMO) bei Patienten jünger 61 Tage; OPS 8-852.09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ZE2012-03 ECMO und PECLA, extrakorporale Membranoxygenation (ECMO) bei Patienten jünger 61 Tage; OPS 8-852.0a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ZE2012-27 Behandlung von Blutern mit Blutgerinnungsfaktoren, Prothrombinkomplex Cofact, je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ZE2012-27 Behandlung von Blutern mit Blutgerinnungsfaktoren, Faktor VIII, plasmatisch, Von-Willebrand-Faktor, Wilate, je 500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ZE2012-27 Behandlung von Blutern mit Blutgerinnungsfaktoren, Faktor VIII, plasmatisch, Von-Willebrand-Faktor, Wilate, je 1000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ZE2012-27 Behandlung von Blutern mit Blutgerinnungsfaktoren, plasmatischer Faktor IX, je 300 IE; OPS 8-810.b*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ZE2012-84 Gabe von Ambrisentan, oral,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ZE2012-91 Dasatinib, oral,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ZE2012-25 Modulare Endoprothesen über zwei Gelenke (Totalersatz); OPS 5-829.d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ZE2012-25 Modulare Endoprothesen; OPS 5-829.d in Verbindung mit OPS 5-825.21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ZE2012-25 Modulare Endoprothesen; OPS 5-829.d in Verbindung mit OPS 5-824.20 oder 5-824.21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ZE2012-91 Gabe von Dasatinib, oral, je 20 mg Tablette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ZE2012-91 Gabe von Dasatinib, oral, je 50 mg Tablette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ZE2012-91 Gabe von Dasatinib, oral, je 70 mg Tablette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 xml:space="preserve">ZE2012-91 Gabe von Dasatinib, oral, je 100 mg Tablette 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 xml:space="preserve">ZE2012-71 Radiorezeptortherapie mit DOTA-konjugierten Somatostatinanaloga, Dotatoc, intraarteriell     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ZE2012-71 Radiorezeptortherapie mit DOTA-konjugierten Somatostatinanaloga, Dotate, intraarteriell mit Lutetium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ZE2012-71 Radiorezeptortherapie mit DOTA-konjugierten Somatostatinanaloga, Dotanoc, intraarteriell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ZE2012-46 Gabe von Anti-Human-T-Lymphozyten-Immunglobulin, parenteral, je 250 mg; OPS 8-812.4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ZE2012-64 Gabe von Eptotermin alfa, Implantation am Knochen, Präparat "Osigraft"; nur i.R. der Indikation ICD M84.16, 6,6 bis unter 9,9 mg; OPS 6-003.54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ZE2012-03 ECMO und PECLA, extrakorporale Membranoxygenation (ECMO) bei Kindern &lt; 1 Jahr; OPS 8-852.00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ZE2012-03 ECMO und PECLA, extrakorporale Membranoxygenation (ECMO) bei Kindern &lt; 1 Jahr; OPS 8-852.01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je Stent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ZE2012-89 Gabe von Paclitaxel, parenteral, je 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ZE2012-92 Gabe von Catumaxomab, parenteral, je 50µg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ZE2012-87 Medikamente freisetzende Ballons, an Koronargefäßen, je Ballonkatheter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ZE2012-25 Modulare Endoprothesen, Hüft- und Kniegelenk; OPS 5-829.d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ZE2012-64 Gabe von Eptotermin alfa, Implantation am Knochen, Präparat "Osigraft"; nur i.R. der Indikation ICD M84.16, 3,3 bis 6,6 mg; OPS 6-003.53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ZE2012-64 Gabe von Eptotermin alfa, Implatation am Knochen, Präparat "Osigraft"; nur i.R. der Indikation ICD M84.16, 9,9 mg und mehr; OPS 6-003.55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ZE2012-64 Gabe von Eptotermin alfa, Implantation am Knochen Präparat "Opgenra", Implantation an der Wirbelsäule; nur i.R. der Indikation ICD M43.1*, 3,3 bis unter 6,6 mg; OPS 6-003.53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ZE2012-64 Gabe von Eptotermin alfa, Implantation am Knochen, Präparat "Opgenra", Implatation an der Wirbelsäule; nur i.R. der Indikation ICD M43.1*, 6,6 bis unter 9,9 mg; OPS 6-003.54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ZE2012-64 Gabe von Eptotermin alfa, Implantation am Knochen, Präparat "Opgenra", Implantation an der Wirbelsäule; nur i.R. der Indikation ICD M43.1*, 9,9 mg und mehr; OPS 6-003.55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ZE2012-71 Radiorezeptortherapie mit DOTA-konjugierten Somatostatinanaloga, DOTATATE, intraarteriell mit Yttrium; OPS 8-530.60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ZE2012-90 Gabe von Docetaxel, parenteral, je 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ZE2012-92 Gabe von Catumaxomab, parenteral, je 1 µg; OPS 6-005.1*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ZE2012-87 Medikamente-freisetzende Ballons an Koronargefäßen, Perkutan-transluminale Gefäßintervention an Herz und Koronargefäßen: Angioplastie (Ballon), je Dior DEB; OPS 8-837.00 oder 8-837.01 in Verbindung mit OPS 8-83b.b2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ZE2012-87 Medikamente-freisetzende Ballons an Koronargefäßen, Perkutan-transluminale Gefäßintervention an Herz und Koronargefäßen: Angioplastie (Ballon), je SequentPlease DEB; OPS 8-837.00 oder 8-837.01 in Verbindung mit OPS 8-83b.b2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5-517.3*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5-517.7*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5-517.x*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76096767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ZE2012-91 Gabe von Dasatinib, oral, je mg; OPS 6-004.3*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7609953A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7609953B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7609953C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7609953D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7609953E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7609953F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7609953G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7609953H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5-38a.1q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7609953I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5-38a.1r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7609953J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5-38a.1s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7609953K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5-38a.1t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7609953L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5-38a.1u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7609953M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5-38a.1v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7609953N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7609953O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7609953P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5-38a.7a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7609953Q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7609953R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5-38a.8a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7609953S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ZE2012-53 Stentgraft-Prothesen bei Aortenaneurysmen, mit Fenestrierung oder Seitenarm; OPS 5-38a.8b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7609954A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5-513.m*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7609954B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5-513.n*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7609954C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ZE2012-54 Selbstexpandierende Prothesen am Gastrointestinaltrakt; OPS 5-517.**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7609967A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8-848.24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7609967B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8-848.34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7609967C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8-848.44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7609967D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8-848.54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7609967E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8-849.04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7609967F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8-849.14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7609967G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8-84a.04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7609967H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8-84a.14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7609967I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8-84b.04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7609967J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ZE2011-67JJ Stent(graft)-Prothesen bei Aortenaneurysmen, perkutan-transluminal; OPS 8-84b.14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7609967K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8-84b.24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7609967L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8-84b.34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7609967M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8-84b.44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7609967N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8-84b.54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7609967O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ZE2012-67 Implantation einer Stent(graft)-Prothese an der Aorta, perkutan-transluminal; OPS 8-84b.64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Schleswig-Holstein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Behandlung von Blutern mit Blutgerinnungsfaktoren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Beriate 1000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Faktor 8 Intersero 1000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Feiba STIM 1000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Haemate HS 500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Haemate HS 1000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Immunate 1000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Immunine 600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Immunine 1200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NovoSeven 60 KIE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NovoSeven 120 KIE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NovoSeven 240 KIE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Recombinate 1000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Refacto 500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Refacto 1000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Bluterpräparate Basisanteil Verwaltung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ZE27C ZNS-Stimulatorimplantate (Implantation oder Wechsel eines Neurostimulators zur epiduralen Rückenmarkstimulation); OPS 5-039.2*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ZE27E ZNS-Stimulatorimplantate (Implantation oder Wechsel eines Neurostimulators zur Stimulation des peripheren Nervensystems); OPS 5-059.0*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ZE28A Implantierbare Medikamentenpumpen (Implantation oder Wechsel einer Medikamentenpumpe zur intraventrikulären Infusion); OPS 5-028.1*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ZE28B Implantierbare Medikamentenpumpen (Implantation oder Wechsel einer Medikamentenpumpe zur intrathekalen und epiduralen Infusion); OPS 5-038.4*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ZE30A Dialyse (Hämodiafiltration); OPS 8-855.0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ZE30B Dialyse (Hämofiltration); OPS 8-853.0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ZE30C Dialyse (Hämofiltration, Hämodialyse, Hämodiafiltration; jeweils bis 3 Tage); OPS 8-853.10, .20, 8-854.10, 8-855.10 oder 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ZE30D Dialyse (Hämofiltration, Hämodialyse, Hämodiafiltration; jeweils 4 bis 11 Tage); OPS 8-853.11, .21, 8-854.11, 8-855.11 oder 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ZE30D Dialyse (Hämofiltration, Hämodialyse, Hämodiafiltration; jeweils mehr als 11 Tage); OPS 8-853.12, .22, 8-854.12, 8-855.12 o..22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ZE30F Dialyse (Hämofiltration); OPS 8-853.10 oder 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ZE30G Dialyse (Hämodialyse, kontinuierlich, venovenös, pumpen- getrieben (CVVHD)); OPS 8-854.12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ZE30H Dialyse (Hämodiafiltration); OPS 8-855.10 oder 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 Behandlung von Blutern mit Blutgerinnungsfaktoren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ZE30I Dialyse (Hämodiafiltration); OPS 8-855.11 oder 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ZE30J Dialyse (Hämodiafiltration); OPS 8-855.12 oder 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ZE30K Dialyse (Hämofiltration); OPS 8-853.11 oder 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ZE30L Dialyse (Hämofiltration); OPS 8-853.12 oder 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ZE21C Beckenimplantate; OPS 5-785.4d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ZE22C Links- und Rechtsventrikuläre Herzassistenzsysteme ("Kunst- herz"); OPS 5-376.40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ZE22D Links- und Rechtsventrikuläre Herzassistenzsysteme ("Kunst- hez"); OPS 5-376.50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ZE22G Links- und Rechtsventrikuläre Herzassistenzsysteme ("Kunst- herz"); OPS 5-376.80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ZE24A ECMO (Alter &lt; 60 Tage); OPS 8-852.0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ZE24B ECMO (Alter &gt; 59 Tage); OPS 8-852.0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ZE25C Individuell nach CAD gefertigte Rekonstruktionsimplantate im Gesichts- und Schädelbereich; OPS 5-020.64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ZE25D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ZE25E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ZE25F Individuell nach CAD gefertigte Rekonstruktionsimplantate im Gesichts- und Schädelbereich; OPS 5-774.71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ZE25G Individuell nach CAD gefertigte Rekonstruktionsimplantate im Gesichts- und Schädelbereich; OPS 5-774.72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ZE25H Individuell nach CAD gefertigte Rekonstruktionsimplantate im Gesichts- und Schädelbereich; OPS 5-775.71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ZE25I Individuell nach CAD gefertigte Rekonstruktionsimplantate im Gesichts- und Schädelbereich; OPS 5-775.72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ZE26C Ramus-Distraktoren; OPS 5-776.8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ZE26D Ramus-Distraktoren; OPS 5-776.9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ZE26E Ramus-Distraktoren; OPS 5-777.*1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ZE27G ZNS-Stimulatorimplantate ("Nervenschrittmacher") (zur Hirnstimulation); OPS 5-028.00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ZE27H ZNS-Stimulatorimplantate ("Nervenschrittmacher") (zur Hirnstimulation); OPS 5-028.01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ZE27B ZNS-Stimulatorimplantate ("Nervenschrittmacher") (Neuroprothese); OPS 5-029.4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ZE27I ZNS-Stimulatorimplantate ("Nervenschrittmacher") (zur epiduralen Rückenmarkstimulation); OPS 5-039.20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ZE27J ZNS-Stimulatorimplantate ("Nervenschrittmacher") (zur epiduralen Rückenmarkstimulation); OPS 5-039.21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ZE27D ZNS-Stimulatorimplantate ("Nervenschrittmacher") (zur Vorderwurzelstimulation); OPS 5-039.7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ZE27K ZNS-Stimulatorimplantate ("Nervenschrittmacher") (zur Stimulation des peripheren Nervensystems); OPS 5-059.00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ZE27L ZNS-Stimulatorimplantate ("Nervenschrittmacher") (zur Stimulation des peripheren Nervensystems); OPS 5-059.01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ZE27F ZNS-Stimulatorimplantate ("Nervenschrittmacher") (periphere Neuroprothese); OPS 5-059.5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ZE28C Implantierbare Medikamentenpumpen; OPS 5-038.40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ZE28D Implantierbare Medikamentenpumpen; OPS 5-038.41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ZE30M Dialyse (Peritonealdialyse); OPS 8-857.*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ZE30N Dialyse (Peritonealdialyse); OPS 8-857.1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ZE30O Dialyse (Peritonealdialyse); OPS 8-857.2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ZE42A Fremdbezug von hämatopoetischen Stammzellen (Stammzellen Deutschland)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ZE42B Fremdbezug von hämatopoetischen Stammzellen (Knochenmark Deutschland)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ZE42D Fremdbezug von hämatopoetischen Stammzellen (Stammzellen/Knochenmark außerhalb von Europa)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76001094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ZE2005-03-1A ECMO-Kinder; OPS 8-852.00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76001095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ZE2005-03-2A ECMO-Kinder; OPS 8-852.01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76001096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ZE2005-03-3A ECMO-Kinder; OPS 8-852.02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76001099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ZE2005-27-1 Fandhi 1000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ZE2005-27-2 Octanate 1000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ZE2005-27-3 Haemoctin 1000 LE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ZE2005-27-4 Beriate 500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ZE2005-27-5 Wilate 900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ZE2005-27-6 Kogenate 1000 LE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ZE2005-27-7 Helixate 1000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ZE2005-27-8 Helixate 500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ZE2005-27-9 Advate 1000 LE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ZE2005-27-10 Berinin 1200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ZE2005-27-11 Berinin 600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ZE2005-27-12 Faktor VII Immuno600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ZE2006-27-1 Benefix Faktor IX, 1000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ZE2006-27-2 Fibrogammin 250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ZE2006-27-3 Fibrogammin 1250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 Selektive Embolisation mit Metallspiralen, 1 Metallspirale, OPS 8-836.n1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ZE2006-43-2 Selektive Embolisation mit Metallspiralen, 2 Metallspiralen, OPS 8-836.n2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ZE2006-43-3 Selektive Embolisation mit Metallspiralen, 3 Metallspiralen, OPS 8-836.n3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ZE2006-43-4 Selektive Embolisation mit Metallspiralen, 4 Metallspiralen, OPS 8-836.n4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ZE2006-43-5 Selektive Embolisation mit Metallspiralen, 5 Metallspiralen, OPS 8-836.n5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ZE2006-43-6 Selektive Embolisation mit Metallspiralen, 6 Metallspiralen, OPS 8-836.n6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ZE2006-43-7 Selektive Embolisation mit Metallspiralen, 7 Metallspiralen, OPS 8-836.n7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ZE2006-43-8 Selektive Embolisation mit Metallspiralen, 8 Metallspiralen, OPS 8-836.n8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ZE2006-43-9 Selektive Embolisation mit Metallspiralen, 9 Metallspiralen, OPS 8-836.n9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ZE2006-43-10 Selektive Embolisation mit Metallspiralen, 10 Metallspiralen, OPS 8-836.na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ZE2006-43-11 Selektive Embolisation mit Metallspiralen, 11 Metallspiralen, OPS 8-836.nb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ZE2006-43-12 Selektive Embolisation mit Metallspiralen, 12 Metallspiralen, OPS 8-836.nc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ZE2006-43-13 Selektive Embolisation mit Metallspiralen, 13 Metallspiralen, OPS 8-836.nd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ZE2006-43-14 Selektive Embolisation mit Metallspiralen, 14 Metallspiralen, OPS 8-836.ne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ZE2006-43-15 Selektive Embolisation mit Metallspiralen, 15 Metallspiralen, OPS 8-836.nf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ZE2006-43-16 Selektive Embolisation mit Metallspiralen, 16 Metallspiralen, OPS 8-836.ng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ZE2006-43-17 Selektive Embolisation mit Metallspiralen, 17 Metallspiralen, OPS 8-836.nh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ZE2006-43-18 Selektive Embolisation mit Metallspiralen, 18 Metallspiralen, OPS 8-836.nj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ZE2006-43-19 Selektive Embolisation mit Metallspiralen, 19 Metallspiralen, OPS 8-836.nk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ZE2006-43-20 Selektive Embolisation mit Metallspiralen, 20 Metallspiralen, OPS 8-836.nm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76001136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ZE2006-43-21 Selektive Embolisation mit Metallspiralen, mehr als 20 Metallspiralen, OPS 8-836.nn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Hamburg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ZE23 Stentgraft-Prothesen zur Behandlung von Aorteneurysmen; OPS- Nr. 5-38a.0, .10, .11, .1x, .7, .8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 Dialyse; OPS 8-854.1*, .x, .y, 8-853.** oder 8-855.**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ZE29 Künstlicher Blasenschließmuskel; OPS 5-597.0* oder .3*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ZE35 Immunadsorption, OPS 8-821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ZE37 Zellapherese, OPS 8-823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 Tumorendoprothesen; OPS 5-829.c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 Links- und Rechtsventrikuläre Herzassistenzsysteme ("Kunst- herz"); OPS 5-376.20; .30, .40, .50, . 60, .70 oder .80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 ZNS-Stimulatorimplantate ("Nervenschrittmacher"); OPS 5-028.0*, 5-029.4, 5-039.2*, .7, 5-059.0* oder 5-059.5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ZE39A Behandlung von Blutern mit Blutgerinnungsfaktoren, Faktor VII, plasmatisch, je 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ZE39B Behandlung von Blutern mit Blutgerinnungsfaktoren, Faktor VII, gentechnisch, je 60 kIE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ZE39C Behandlung von Blutern mit Blutgerinnungsfaktoren, Faktor VIII, plasmatisch, je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ZE39D Behandlung von Blutern mit Blutgerinnungsfaktoren, Faktor XIII, plasmatisch, je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ZE39E Behandlung von Blutern mit Blutgerinnungsfaktoren, Faktor VIII, gentechnisch, je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ZE39F Behandlung von Blutern mit Blutgerinnungsfaktoren, Faktor IX, plasmatisch, je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ZE39G Behandlung von Blutern mit Blutgerinnungsfaktoren, Faktor IX, plasmatisch, je 100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ZE39H Behandlung von Blutern mit Blutgerinnungsfaktoren, Aktiv. Prothrombin-Komplex, plasmatisch, je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ZE39I Behandlung von Blutern mit Blutgerinnungsfaktoren, , Faktor II/VII/IX/X, plasmatisch, je 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ZE39J Behandlung von Blutern mit Blutgerinnungsfaktoren, Fibrinogen, plasmatisch, je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ZE39K Behandlung von Blutern mit Blutgerinnungsfaktoren, Faktor IX, gentechnisch, je 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ZE39L Behandlung von Blutern mit Blutgerinnungsfaktoren, Ceprotin, je 1000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ZE39M Behandlung von Blutern mit Blutgerinnungsfaktoren, Humanfibrinogen, 1g/50ml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ZE39N Behandlung von Blutern mit Blutgerinnungsfaktoren, Faftor VIII + vWS, plasmatisch, je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ZE2005-27-7 Faktor IX, plasmatisch, je 100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ZE2005-27-8 Aktiv. Prothrombin-Komplex, plasmatisch, je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ZE2005-27-9 Faktor II/VII/IX/X, plasmatisch, je 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ZE2005-27-10 Fibrinogen, plasmatisch, je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ZE2005-27-11 Faktor IX, gentechnisch, je 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ZE2005-27-12 Ceprotin, plasmatisch, je 1000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ZE2005-27-13 Humanfibrinogen, 1g/50ml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ZE2005-27-14 Faktor VIII + vWS, plasmatisch, je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ZE2005-03-4 ECMO, Alter &lt; 60 Tage, je Anwendung, Anwendungszeitraum: 10 Tage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 Gabe von Anti-Human-T-Lymphozyten-Immunglobulin, vom Kaninchen oder Pferd, Lymphoglobulin – je angefangene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 Gabe von Anti-Human-T-Lymphozyten-Immunglobulin, vom Kaninchen oder Pferd, Thymoglobulin – je angefangene 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76002049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ZE2006-46-3 Gabe von Anti-Human-T-Lymphozyten-Immunglobulin, vom Kaninchen oder Pferd, ATG – je angefangene 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Niedersachsen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Faktor VII plasmatisch - Faktor VII STIM 4 (je angefang.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Faktor VII gentechnisch - z.B. Novoseven (je angefangene 60 kIE)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Faktor VIII plasmatisch - z.B. Haemoctin, Profilate, Monoclate, Hemofil M, Beriate HS, Immunate, Haemate HS, Octanate (je angefangene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Faktor VIII gentechnisch - z.B. Kogenate, Bioclate, Recombinate, Helixate (je angefangene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Faktor VIII porcine - z.B. Hyate C (je angefangene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Faktor IX plasmatisch - z.B. Berinin HS, Mononine, Immunine STIM plus, Alphanine, Octanine F (je angefangene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Faktor IX gentechnisch - z.B. Benefix (je angefangene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aktivierter Prothrombinkomplex - z.B. Feiba STIM 4, Autoplex T (je angefangene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76003013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ZE20A Tumorendoprothesen, Hüfte; OPS 5-829.c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ZE20B Tumorendoprothesen, Knie; OPS 5-829.c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ZE23B Stentgraft-Prothesen zur Behandlung von Aortenaneurysmen, OPS 5-38a.10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ZE30F Dialyse (Peritonealdialyse), OPS 8-857.*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 Tumorendoprothesen, OPS 5-829.c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ZE21C Beckenimplantate "Metallischer Knochenersatz"), OPS 5-785.4d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ZE23A Stentgraft-Prothesen zur Behandlung von Aortenaneurysmen, OPS 5-38a.0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ZE27D ZNS-Stimulatorimplantate ("Nervenschrittmacher"), OPS 5-039.7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ZE27E ZNS-Stimulatorimplantate ("Nervenschrittmacher"), OPS 5-059.0*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ZE27F ZNS-Stimulatorimplantate ("Nervenschrittmacher"), OPS 5-059.5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ZE28A Implantierbare Medikamentenpumpen, OPS 5-028.1*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ZE28B Implantierbare Medikamentenpumpen, OPS 5-038.4*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ZE30D Dialyse; OPS 8-853.**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ZE30E Dialyse (Hämodiafiltration); OPS 8-855.0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ZE30G Dialyse (Peritonealdialyse); OPS 8-857.1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ZE27C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ZE27A ZNS-Stimulatorimplantate ("Nervenschrittmacher"), (zur Hirnstimulation, Einzelelektrodensystem); OPS 5-028.0*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ZE30A Dialyse (Hämodialyse (CVVHD)); OPS 8-854.1*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ZE22A Links- und Rechtsventrikuläre Herzassistenzsysteme ("Kunst- herz"), (Extrakorporale Pumpe, univentrikulär); OPS- Nr. 5-376.20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ZE22B Links- und Rechtsventrikuläre Herzassistenzsysteme ("Kunst- herz"), (Extrakorporale Pumpe, biventrikulär); OPS- Nr. 5-376.30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ZE22F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ZE22G Links- und Rechtsventrikuläre Herzassistenzsysteme ("Kunst- herz"), (Parakorporale Pumpe, biventrikulär); OPS- Nr. 5-376.80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ZE30H Dialyse (Hämodiafiltration); OPS 8-855.**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ZE30C Dialyse (Hämodialyse, n.n.bez); OPS 8-854.y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ZE21A Beckenimplantate (Keramischer Knochenersatz, Becken); OPS 5-785.2d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ZE21B Beckenimplantate (Keramischer Knochenersatz, resobierbar, Becken); OPS 5-785.3d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ZE26C Ramus-Distraktoren; OPS 5-776.8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ZE27B ZNS-Stimulatorimplantate ("Nervenschrittmacher") (Neuroprothese); OPS 5-029.4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ZE27G ZNS-Stimulatorimplantate ("Nervenschrittmacher") (zur Stimulation des peripheren Nervensystems); OPS 5-059.00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ZE27H ZNS-Stimulatorimplantate ("Nervenschrittmacher") (zur Stimulation des peripheren Nervensystems); OPS 5-059.01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ZE30O Dialyse (CVVHD, kurz); OPS 8-854.10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ZE30I Dialyse (CVVHD, mittel); OPS 8-854.11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ZE30J Dialyse (CVVHD, lang); OPS 8-854.12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ZE30K Dialyse (CVVH, kurz); OPS 8-853.20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ZE30L Dialyse (CVVH, mittel); OPS 8-853.21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ZE30M Dialyse (CVVH, lang); OPS 8-853.22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ZE30N Dialyse (Peritonealdialyse, intermittierend); OPS 8-857.0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ZE41A Retransplantation von Organen während desselben stationären Aufenthaltes (Leber)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ZE41B Retransplantation von Organen während desselben stationären Aufenthaltes (Niere)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ZE42A Fremdbezug von hämatopoetischen Stammzellen (Stammzellen Inland)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ZE42B Fremdbezug von hämatopoetischen Stammzellen (Knochenmark Inland)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ZE42D Fremdbezug von hämatopoetischen Stammzellen (Stammzellen/Knochenmark außerhalb von Europa)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ZE22C Links- und Rechtsventrikuläre Herzassistenzsysteme ("Kunst- herz"), (Intrakorporale Pumpe, univentrikulär); OPS- Nr. 5-376.40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ZE26D Ramus-Distraktoren (Verlagerung des Alveolarfortsatzes durch Distraktion nach Osteotomie), OPS 5-776.9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ZE26E Ramus-Distraktoren (Osteotomie zur Verlagerung des Mittelgesicht mit Distraktion), OPS 5-777.*1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ZE30P Dialyse (Hämofiltration); OPS 8-853.0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ZE2005-25-1 Modulare Endoprothesen, Knie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ZE2005-25-2 Modulare Endoprothesen, andere Gelenke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ZE2005-35-1 Fremdbezug von hämatopoetischen Stammzellen (Stammzellen Inland)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ZE2005-35-2 Fremdbezug von hämatopoetischen Stammzellen (Knochenmark Inland)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ZE2005-35-3 Fremdbezug von hämatopoetischen Stammzellen (Stammzellen / Knochenmark Europa)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ZE2005-35-4 Fremdbezug von hämatopoetischen Stammzellen (Stammzellen / Knochenmark außerhalb von Europa)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 Gabe von Anti-Human-T-Lymphozyten-Immunglobulin vom Kaninchen, Gabe pro 25 mg Anti-HTLI vom Kaninchen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 Gabe von Anti-Human-T-Lymphozyten-Immunglobulin vom Pferd, Gabe pro 100 mg Anti-HTLI vom Pferd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ZE2006-46-3 Gabe von Anti-Human-T-Lymphozyten-Immunglobulin, Prophylaxe;OPS 8-547.0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ZE2006-46-4 Gabe von Anti-Human-T-Lymphozyten-Immunglobulin, Therapie GvHD (ALG); OPS 8-547.0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ZE2006-46-5 Gabe von Anti-Human-T-Lymphozyten-Immunglobulin, Therapie (AA) (ALG); OPS 8-547.0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76003094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ZE2007-27-1 Behandlung von Blutern mit Blutgerinnungsfaktoren; Entgeltgruppe 9; nicht aktiviertes Protein C – z.B. CEPROTIN (je angefangene 500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Bremen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 Behandlung von Blutern mit Blutgerinnungsfaktoren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76004003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76004004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76004005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76004006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 ZNS-Stimulatorimplantate ("Nervenschrittmacher"); OPS 5-028.0*, 5-029.4, 5-039.2*, 5-039.7, 5-059.0* oder 5-059.5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Nordrhein-Westfalen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Faktor VII S-TIM 4 je 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NovoSeven VIIa je 60kIE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Beriate HS, Haemate HS, Immunate STIM plus, Monoclate-P, Profilate, Hermofil M; je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Fibrogammin je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Recombinate, Bioclate, Kogenate, Helixate; je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Mononine, Berinin; je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Immunine STIM plus je 100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Feiba S-TIM 4, Autoplex; je250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Prothromplex S-TIM 4, Beriplex; je 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Hämocomplettan HS je 1 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Kybemin HS je 50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Polyglobin, Intraglobin, Octagam; je 2,5 g / 50 ml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Pentaglobin je 1 g / 20 ml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Endobulin je 1 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Faktor IX, gentechnisch; je 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ZE23 Stentgraft-Prothesen zur Behandlung von Aortenaneurysmen, OPS 5-38a.0, .10, .11, .1x, .7 oder .8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ZE30A Dialyse (Hämodialyse, kontinuierlich, venovenös, pumpengetrieben (CVVHD)); OPS 8-854.1*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ZE30B Dialyse (Hämodialyse, Sonstige); OPS 8-854.x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ZE30C Dialyse (Hämodialyse, N.n.bez.); OPS 8-854.y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 ZNS-Stimulatorimplantate ("Nervenschrittmacher"), OPS 5-028.0*, 5-029.4, 5-039.2*, .7, 5-059.0* oder 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ZE25A Individuell nach CAD gefertigte Rekonstruktionsimplantate im Gesichts- und Schädelbereich, OPS 5-020.62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ZE25B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ZE25C Individuell nach CAD gefertigte Rekonstruktionsimplantate im Gesichts- und Schädelbereich, OPS 5-020.64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ZE25D Individuell nach CAD gefertigte Rekonstruktionsimplantate im Gesichts- und Schädelbereich, OPS 5-020.71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ZE25E Individuell nach CAD gefertigte Rekonstruktionsimplantate im Gesichts- und Schädelbereich, OPS 5-020.72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ZE25F Individuell nach CAD gefertigte Rekonstruktionsimplantate im Gesichts- und Schädelbereich, OPS 5-774.71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ZE25G Individuell nach CAD gefertigte Rekonstruktionsimplantate im Gesichts- und Schädelbereich, OPS 5-774.72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ZE25H Individuell nach CAD gefertigte Rekonstruktionsimplantate im Gesichts- und Schädelbereich, OPS 5-775.71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ZE25I Individuell nach CAD gefertigte Rekonstruktionsimplantate im Gesichts- und Schädelbereich, OPS 5-775.72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ZE27A ZNS-Stimulatorimplantate ("Nervenschrittmacher"), (zur Hirnstimulation, Einzelelektrodensystem); OPS 5-028.00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ZE27B ZNS-Stimulatorimplantate ("Nervenschrittmacher"), (zur Hirnstimulation, Mehrelektrodensystem); OPS 5-028.01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ZE27C ZNS-Stimulatorimplantate ("Nervenschrittmacher"), (Implantation einer Neuroprothese); OPS 5-029.4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ZE27D ZNS-Stimulatorimplantate ("Nervenschrittmacher"), (zur zur epiduralen Rückenmarkstimulation, Einzelelektrodensystem); OPS 5-039.20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ZE27E ZNS-Stimulatorimplantate ("Nervenschrittmacher"), (zur epiduralen Rückenmarkstimulation, Mehrelektrodensystem); OPS 5-039.21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ZE27F ZNS-Stimulatorimplantate ("Nervenschrittmacher"), (zur Vorderwurzelstimulation); OPS 5-039.7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ZE27G ZNS-Stimulatorimplantate ("Nervenschrittmacher"), (zur Stimulation des peripheren Nervensystems, Einzelelektrodensystem); OPS 5-059.00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ZE27H ZNS-Stimulatorimplantate ("Nervenschrittmacher"), (zur Stimulation des peripheren Nervensystems, Mehrelektrodensystem); OPS 5-059.01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ZE27I ZNS-Stimulatorimplantate ("Nervenschrittmacher"), (Implantation einer peripheren Neuroprothese); OPS 5-059.5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ZE28A Implantierbare Medikamentenpumpen (zur intraventrikulären Infusion); OPS 5-028.1*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ZE28B Implantierbare Medikamentenpumpen (zur intrathekalen und epiduralen Infusion); OPS 5-038.4*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ZE44B Medikamentefreisetzende Koronarstents; OPS 8-837.m1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ZE44C Medikamentefreisetzende Koronarstents; OPS 8-837.m2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ZE44D Medikamentefreisetzende Koronarstents; OPS 8-837.m3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ZE44E Medikamentefreisetzende Koronarstents; OPS 8-837.m4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ZE30G Dialyse (Peritonealdialyse); OPS 8-854.x, .y, 8-853.0, .x, .y, 8-855.0, .x, .y oder 8-857.*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ZE30H Dialyse (kontinuierlich – bis 3 Tage); OPS 8-854.10, 8-853.20 oder 8-855.20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ZE30I Dialyse (kontinuierlich – 4 bis 11 Tage); OPS 8-854.11, 8-853.21 oder 8-855.21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ZE30J Dialyse (kontinuierlich – mehr als 11 Tage); OPS 8-854.12, 8-853.22 oder 8-855.22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ZE30K Dialyse; OPS 8-853.20, .21, .22, 8-854.10, .11 oder .12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ZE30L Dialyse; OPS 8-855.20, .21 oder 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ZE30M Dialyse; OPS 8-855.0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ZE30N Dialyse; OPS 8-853.0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ZE42A Fremdbezug von hämatopoetischen Stammzellen, Deutschland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ZE42B Fremdbezug Knochenmark, Deutschland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ZE42C Fremdbezug Stammzellen / Knochenmark, Europa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ZE42D Fremdbezug Stammzellen / Knochenmark, außereuropäisch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ZE30O Dialyse, Kontinuierliche Dialyseverfahren, venovenös oder arteriovenös, pumpengetrieben, Behandlungsdauer 0 – 3 Tage; OPS 8-853.10, .20, 8-854.10, 8-855.10 oder 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ZE30P Dialyse, Kontinuierliche Dialyseverfahren, venovenös oder arteriovenös, pumpengetrieben, Behandlungsdauer 4 – 11Tage; OPS 8-853.11, .21, 8-854.11, 8-855.11 oder 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ZE30Q Dialyse, Kontinuierliche Dialyseverfahren, venovenös oder arteriovenös, pumpengetrieben, Behandlungsdauer &gt; 11 Tage; OPS 8-853.12, .22, 8-854.12, 8-855.12 oder 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ZE30R Dialyse, Peritonealdialyse; OPS 8-857.1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ZE30S Dialyse, Peritonealdialyse; OPS 8-857.0 oder .2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ZE30T Dialyse, Hämofiltration; OPS 8-853.0 oder 8-855.0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ZE22C Links- und Rechtsventrikuläre Herzassistenzsysteme ("Kunst- herz"); OPS 5-376.40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ZE22D Links- und Rechtsventrikuläre Herzassistenzsysteme ("Kunst- herz"); OPS 5-376.50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76005099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ZE22G Links- und Rechtsventrikuläre Herzassistenzsysteme ("Kunst- herz"); OPS 5-376.80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ZE26A Ramus-Distraktoren; OPS 5-776.6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ZE26B Ramus-Distraktoren; OPS 5-776.7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ZE26C Ramus-Distraktoren; OPS 5-776.8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ZE26D Ramus-Distraktoren; OPS 5-776.9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ZE26E Ramus-Distraktoren; OPS 5-777.*1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ZE25J Individuell nach CAD gefertigte Rekonstruktionsimplantate im Gesichts- und Schädelbereich; OPS 5-020.62, .63, .64, .71 oder 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ZE27J ZNS-Stimulatorimplantate ("Nervenschrittmacher") (Wechsel eines Neurostimulators); OPS 5-039.2* oder 5-059.0*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ZE42E Fremdbezug von hämatopoetischen Stammzellen (Europa und USA)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ZE30U Dialyse (Hämofiltration oder Hämodiafiltration); OPS 8-853.** oder 8-855.**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ZE30V Dialyse; OPS 8-853.10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ZE30W Dialyse; OPS 8-853.11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ZE30X Dialyse; OPS 8-853.12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ZE30Y Dialyse; OPS 8-853.20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ZE30Z Dialyse; OPS 8-853.21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ZE30AA Dialyse; OPS 8-853.22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ZE30AB Dialyse; OPS 8-854.11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ZE30AC Dialyse; OPS 8-854.12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ZE30AD Dialyse; OPS 8-855.10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ZE30AE Dialyse; OPS 8-855.11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ZE30AG Dialyse; OPS 8-855.20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ZE30AH Dialyse; OPS 8-855.21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ZE24A ECMO (Verweildauer der ECMO-Behandlung &lt;= 8 Tage); OPS 8-852.0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ZE24B ECMO (Verweildauer der ECMO-Behandlung &gt; 8 Tage); OPS 8-852.0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ZE30AI Dialyse (je angefangene 24 Stunden); OPS 8-853.**, 8-854.1*, .x, .y oder 8-857.*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ZE2005-35-1 Fremdbezug von hämatopoetischen Stammzellen, Stammzellen Deutschland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ZE2005-35-2 Fremdbezug von hämatopoetischen Stammzellen, Knochenmark Deutschland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ZE2005-35-3 Fremdbezug von hämatopoetischen Stammzellen, Stammzellen Europa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ZE2005-35-4 Fremdbezug von hämatopoetischen Stammzellen, Stammzellen außereuropäisch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ZE2005-36-1 Versorgung von Schwerstbehinderten in der Pädiatrie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ZE2005-36-2 Versorgung von Schwerstbehinderten, orthopädische beidseitige oder mehrtägige OP bei Kindern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ZE2005-27-1 Faktor VII, plasmatisch, je 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ZE2005-27-2 Faktor VII, gentechnisch, je 60 kIE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ZE2005-27-3 Faktor VIII, plasmatisch, je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ZE2005-27-4 Faktor XIII, plasmatisch, je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ZE2005-27-5 Faktor VIII, gentechnisch, je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ZE2005-27-6 Faktor IX, plasmatisch, je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ZE2005-27-7 Faktor IX, plasmatisch, je 100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ZE2005-27-8 Faktor II/VII/IX/X, plasmatisch, je 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ZE2005-27-9 Humanfibrinogen, 1g/50ml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ZE2005-27-10 Faktor VIII + vWS, plasmatisch, je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ZE2005-27-11 Immunine STIM plus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ZE2005-27-12 Immunate (Faktor VIII STIM 3)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ZE2005-27-13 Faktor VIII – Inhibitor je 250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ZE2005-27-14 Faktor IX, gentechnisch je 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ZE2005-27-15 Immunglobulin M/G/A je 1 Gramm/20ml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ZE2005-27-16 Immunglobulin G Human je 1 Gramm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ZE2006-27-1 Faktor IX / II / X / XIV je 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ZE2006-27-2 Antithrombin III je 50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ZE2006-27-3 Immunglobulin G Human je 2,5 g / 50 ml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ZE2006-27-4 Faktor I, Haemocomplettan HS (plasmatisch) je 1g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ZE2006-27-5 Faktor VII, S TIM 4 (plasmatisch) je 50 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ZE2006-27-6 Faktor VIIa, Novo Seven (gentechnisch) je 60 KIE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ZE2006-27-7 Faktor VIII, Advate (gentechnisch) je 250 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ZE2006-27-8 Faktor VIII, Haemate HS (plasmatisch) je 250 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ZE2006-27-9 Faktor VIII, Recombinate (gentechnisch) je 250 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ZE2006-27-10 Faktor VIII, Feiba S TIM (plasmatisch) je 250 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ZE2006-27-11 Faktor VIII, Beriate P (plasmatisch) je 250 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ZE2006-27-12 Faktor VIII, Kogenate (gentechnisch) je 250 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ZE2006-27-13 Faktor VIII, Immunate S TIM Plus je 250 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ZE2006-27-14 Faktor IX, Berinin HS (plasmatisch) je 100 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ZE2006-27-15 Faktor VIII, Fibrogammin (plasmatisch) je 250 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ZE2006-27-16 Faktor II / VII / IX / X, PPSB (plasmatisch) je 50 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ZE2006-27-17 Antithrombin III (plasmatisch) je 50 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ZE2006-27-18 Endobulin (plasmatisch) je 1g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 Selektive Embolisation mit Metallspiralen (Coils), andere Lokalisation, 1 Metallspirale, OPS 8-836.m* in Kombination mit .n1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ZE2006-43-2 Selektive Embolisation mit Metallspiralen (Coils), andere Lokalisation, 2 Metallspiralen, OPS 8-836.m* in Kombination mit .n2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ZE2006-43-3 Selektive Embolisation mit Metallspiralen (Coils), andere Lokalisation, 3 Metallspiralen, OPS 8-836.m* in Kombination mit .n3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ZE2006-43-4 Selektive Embolisation mit Metallspiralen (Coils), andere Lokalisation, 4 Metallspiralen, OPS 8-836.m* in Kombination mit .n4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ZE2006-43-5 Selektive Embolisation mit Metallspiralen (Coils), andere Lokalisation, 5 Metallspiralen, OPS 8-836.m* in Kombination mit .n5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ZE2006-43-6 Selektive Embolisation mit Metallspiralen (Coils), andere Lokalisation, 6 Metallspiralen, OPS 8-836.m* in Kombination mit .n6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ZE2006-43-7 Selektive Embolisation mit Metallspiralen (Coils), andere Lokalisation, 7 Metallspiralen, OPS 8-836.m* in Kombination mit .n7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ZE2006-43-8 Selektive Embolisation mit Metallspiralen (Coils), andere Lokalisation, 8 Metallspiralen, OPS 8-836.m* in Kombination mit .n8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ZE2006-43-9 Selektive Embolisation mit Metallspiralen (Coils), andere Lokalisation, 9 Metallspiralen, OPS 8-836.m* in Kombination mit .n9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ZE2006-43-10 Selektive Embolisation mit Metallspiralen (Coils),andere Lokalisation, 10 Metallspiralen, OPS 8-836.m* in Kombination mit .na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ZE2006-43-11 Selektive Embolisation mit Metallspiralen (Coils),andere Lokalisation, 11 Metallspiralen, OPS 8-836.m* in Kombination mit .nb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ZE2006-43-12 Selektive Embolisation mit Metallspiralen (Coils),andere Lokalisation, 12 Metallspiralen, OPS 8-836.m* in Kombination mit .nc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ZE2006-43-13 Selektive Embolisation mit Metallspiralen (Coils),andere Lokalisation, 13 Metallspiralen, OPS 8-836.m* in Kombination mit .nd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ZE2006-43-14 Selektive Embolisation mit Metallspiralen (Coils),andere Lokalisation, 14 Metallspiralen, OPS 8-836.m* in Kombination mit .ne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ZE2006-43-15 Selektive Embolisation mit Metallspiralen (Coils),andere Lokalisation, 15 Metallspiralen, OPS 8-836.m* in Kombination mit .nf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ZE2006-43-16 Selektive Embolisation mit Metallspiralen (Coils),andere Lokalisation, 16 Metallspiralen, OPS 8-836.m* in Kombination mit .ng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ZE2006-43-17 Selektive Embolisation mit Metallspiralen (Coils),andere Lokalisation, 17 Metallspiralen, OPS 8-836.m* in Kombination mit .nh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ZE2006-43-18 Selektive Embolisation mit Metallspiralen (Coils),andere Lokalisation, 18 Metallspiralen, OPS 8-836.m* in Kombination mit .nj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ZE2006-43-19 Selektive Embolisation mit Metallspiralen (Coils),andere Lokalisation, 19 Metallspiralen, OPS 8-836.m* in Kombination mit .nk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ZE2006-43-20 Selektive Embolisation mit Metallspiralen (Coils),andere Lokalisation, 20 und mehr Metallspiralen, OPS 8-836.m* in Kombination mit .nm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 Gabe von Anti-Human-T-Lymphozyten-Immunglobulin, 300 bis unter 621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 Gabe von Anti-Human-T-Lymphozyten-Immunglobulin, 621 bis unter 1.141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ZE2006-46-3 Gabe von Anti-Human-T-Lymphozyten-Immunglobulin, 1.141 bis unter 1.735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ZE2006-46-4 Gabe von Anti-Human-T-Lymphozyten-Immunglobulin, 1.735 bis unter 2.256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ZE2006-46-5 Gabe von Anti-Human-T-Lymphozyten-Immunglobulin, 2.256 bis unter 2.774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ZE2006-46-6 Gabe von Anti-Human-T-Lymphozyten-Immunglobulin, 2.774 bis unter 3.394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ZE2006-46-7 Gabe von Anti-Human-T-Lymphozyten-Immunglobulin, 3.394 bis unter 3.897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ZE2006-46-8 Gabe von Anti-Human-T-Lymphozyten-Immunglobulin, 3.897 bis unter 4.152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ZE2006-46-9 Gabe von Anti-Human-T-Lymphozyten-Immunglobulin, 4.152 bis unter 4.775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ZE2006-46-10 Gabe von Anti-Human-T-Lymphozyten-Immunglobulin, 4.775 bis unter 8.071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ZE2006-46-11 Gabe von Anti-Human-T-Lymphozyten-Immunglobulin, 8.071 mg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76005199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ZE2006-46-12 Gabe von Anti-Human-T-Lymphozyten-Immunglobulin, 50 - 150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76005200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ZE2006-46-13 Gabe von Anti-Human-T-Lymphozyten-Immunglobulin, 300 mg bis unter 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76005201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ZE2006-46-14 Gabe von Anti-Human-T-Lymphozyten-Immunglobulin, , 600 mg bis unter 1200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76005202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ZE2006-46-15 Gabe von Anti-Human-T-Lymphozyten-Immunglobulin, 1200 mg bis unter 1800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76005203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ZE2006-46-16 Gabe von Anti-Human-T-Lymphozyten-Immunglobulin, 1800 mg bis unter 2400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76005204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ZE2006-46-17 Gabe von Anti-Human-T-Lymphozyten-Immunglobulin, 2400 mg bis unter 3000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76005205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ZE2006-46-18 Gabe von Anti-Human-T-Lymphozyten-Immunglobulin, 3000 mg bis unter 3600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76005206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ZE2006-46-19 Gabe von Anti-Human-T-Lymphozyten-Immunglobulin, 3600 mg bis unter 4200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76005207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ZE2006-46-20 Gabe von Anti-Human-T-Lymphozyten-Immunglobulin, 4200 mg bis unter 4800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76005208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ZE2006-46-21 Gabe von Anti-Human-T-Lymphozyten-Immunglobulin, 4800 mg bis unter 5400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76005209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ZE2006-46-22 Gabe von Anti-Human-T-Lymphozyten-Immunglobulin, 5400 mg bis unter 6000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76005210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ZE2006-46-23 Gabe von Anti-Human-T-Lymphozyten-Immunglobulin, 6000 mg bis unter 6600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76005211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ZE2006-46-24 Gabe von Anti-Human-T-Lymphozyten-Immunglobulin, 6600 mg bis unter 7200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76005212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ZE2006-46-25 Gabe von Anti-Human-T-Lymphozyten-Immunglobulin, mehr als 7200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Hessen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Feiba STIM 4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Novoseven (je 60 KIE)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Octanyne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Octanate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Berinin HS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Alphanine Faktor IX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Mononine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Immunine STIM plus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Faktor VIII SDH Intersero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Immunate (Faktor VIII STIM 3)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Monoclate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Helixate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Profilate (Alpha Faktor VIII)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Beriate HS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Haemoctin (Faktor VIII SDH)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Haemate HS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Bioclate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Kogenate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Recombinate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Faktor VII STIM 4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ReFacto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Helixate NexGen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Kogenate Bayer Recombinant Coagulation Faktor VIII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Benefix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Fanhdi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 Links- und Rechtsventrikuläre Herzassistenzsysteme ("Kunstherz"), OPS 5-376.20, .30, .40, .50, .60, .70 oder .80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ZE24 ECMO, OPS 8-852.0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 ZNS-Stimulatorimplantate ("Nervenschrittmacher"), OPS 5-028.0*, 5-029.4, 5-039.2*, .7, 5-059.0* oder 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ZE32 Leberersatztherapie, OPS 8-858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ZE33 Extrakorporale Photopherese, OPS 8-824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ZE43 Zwerchfellschrittmacher; OPS 5-347.6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ZE21 Beckenimplantate, OPS 5-785.2d oder .4d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ZE44A Medikamentefreisetzende Koronarstents (einfach); OPS 8-837.m*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ZE44A Medikamentefreisetzende Koronarstents (zweifach); OPS 8-837.m*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ZE44C Medikamentefreisetzende Koronarstents; OPS 8-837.m0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ZE44D Medikamentefreisetzende Koronarstents; OPS 8-837.m1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ZE44E Medikamentefreisetzende Koronarstents; OPS 8-837.m2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ZE44F Medikamentefreisetzende Koronarstents; OPS 8-837.m3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ZE44G Medikamentefreisetzende Koronarstents; OPS 8-837.m4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ZE30A Dialyse (Hämodialyse, 0-3 Tage); OPS 8-854.10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ZE30B Dialyse (Hämodialyse, 4-11 Tage); OPS 8-854.11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ZE30F Dialyse (Peritonealdialyse, 0-3 Tage); OPS 8-857.*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ZE30G Dialyse (Hämodialyse, kontinuierlich (CVVHD), &gt; 11 Tage); OPS 8-854.12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ZE30H Dialyse (Hämofiltration, intermittierend); OPS 8-853.0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ZE30I Dialyse (Hämofiltration, kontinuierlich (CVVH), 0-3 Tage); OPS 8-853.20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ZE30J Dialyse (Hämofiltration, kontinuierlich (CVVH), 4-11 Tage); OPS 8-853.21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ZE30K Dialyse (Hämodiafiltration, intermittierend); OPS 8-855.0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ZE30L Dialyse (Hämodiafiltration, kontinuierlich (CVVHDF), 0-3 Tage); OPS 8-855.20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ZE30M Dialyse (Hämodiafiltration, kontinuierlich (CVVHDF), 4-11 Tage); OPS 8-855.21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ZE30N Dialyse (Hämodiafiltration, kontinuierlich (CVVHDF), &gt; 11 Tage); OPS 8-855.22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ZE30O Dialyse (Peritonealdialyse, kontinuierlich (CAPD)); OPS 8-857.1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ZE44H Medikamentefreisetzende Koronarstents (2 Stents); OPS 8-837.m1 oder .m2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ZE44I Medikamentefreisetzende Koronarstents (3 oder mehr Stents); OPS 8-837.m3 oder .m4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ZE30P Dialyse (Hämofiltration); OPS 8-853.2*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ZE30Q Dialyse (Hämodialyse, kontinuierlich, pumpengetrieben (CVVHD)); OPS 8-854.1*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ZE30R Dialyse (Hämodialyse, Sonstige); OPS 8-854.x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ZE30S Dialyse (Hämodialyse, N.n.bez.); OPS 8-854.y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01.02.2005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ZE2005-27-1 Feiba STIM 4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ZE2005-27-2 Novoseven (je 60 KIE)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ZE2005-27-4 Octanate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ZE2005-27-5 Berinin HS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ZE2005-27-6 Alphanine Faktor IX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ZE2005-27-7 Mononine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ZE2005-27-8 Immunine STIM plus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ZE2005-27-9 Faktor VIII SDH Intersero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76006098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ZE2005-27-10 Immunate (Faktor VIII STIM 3)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ZE2005-27-14 Beriate HS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ZE2005-27-15 Haemoctin (Faktor VIII SDH)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ZE2005-27-16 Haemate HS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ZE2005-27-19 Recombinate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ZE2005-27-21 ReFacto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ZE2005-27-22 Helixate NexGen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ZE2005-27-23 Kogenate Bayer Recombinant Coagulation Faktor VIII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ZE2005-27-24 Benefix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ZE2005-27-25 Fanhdi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ZE2005-27-26 Wilate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ZE2005-27-27 Advate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76006116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ZE2005-25-1 Modulare Endoprothesen (Totale Endoprothese); OPS 5-829.d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76006117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ZE2005-25-2 Modulare Endoprothesen (Hüfte); OPS 5-829.d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76006118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ZE2005-25-3 Modulare Endoprothesen (Knie); OPS 5-829.d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76006119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ZE2005-25-4 Modulare Endoprothesen (Schulter); OPS 5-829.d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ZE2005-25-5 Modulare Endoprothesen (Oberes Sprunggelenk); OPS 5-829.d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ZE2006-36-1 Versorgung von Schwerstbehinderten, 1 – 7 BT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ZE2006-36-2 Versorgung von Schwerstbehinderten, 8 - 14 BT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ZE2006-36-3 Versorgung von Schwerstbehinderten, &gt; 14 BT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 Selektive Embolisation mit Metallspiralen (Coils), andere Lokalisation; OPS 8-836.m6 oder .m8 in Verbindung  mit .n1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ZE2006-43-2 Selektive Embolisation mit Metallspiralen (Coils), andere Lokalisation; OPS 8-836.m6 oder .m8 in Verbindung  mit .n2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ZE2006-43-3 Selektive Embolisation mit Metallspiralen (Coils), andere Lokalisation; OPS 8-836.m6 oder .m8 in Verbindung  mit .n3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ZE2006-43-4 Selektive Embolisation mit Metallspiralen (Coils), andere Lokalisation; OPS 8-836.m6 oder .m8 in Verbindung  mit .n4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ZE2006-43-5 Selektive Embolisation mit Metallspiralen (Coils), andere Lokalisation; OPS 8-836.m6 oder .m8 in Verbindung  mit .n5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ZE2006-43-6 Selektive Embolisation mit Metallspiralen (Coils), andere Lokalisation; OPS 8-836.m6 oder .m8 in Verbindung  mit .n6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ZE2006-43-7 Selektive Embolisation mit Metallspiralen (Coils), andere Lokalisation; OPS 8-836.m6 oder .m8 in Verbindung  mit .n7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ZE2006-43-8 Selektive Embolisation mit Metallspiralen (Coils), andere Lokalisation; OPS 8-836.m6 oder .m8 in Verbindung  mit .n8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ZE2006-43-9 Selektive Embolisation mit Metallspiralen (Coils), andere Lokalisation; OPS 8-836.m6 oder .m8 in Verbindung  mit .n9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ZE2006-43-10 Selektive Embolisation mit Metallspiralen (Coils), andere Lokalisation; OPS 8-836.m6 oder .m8 in Verbindung  mit .na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ZE2006-43-11 Selektive Embolisation mit Metallspiralen (Coils), andere Lokalisation; OPS 8-836.m6 oder .m8 in Verbindung  mit .nb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ZE2006-43-12 Selektive Embolisation mit Metallspiralen (Coils), andere Lokalisation; OPS 8-836.m6 oder .m8 in Verbindung  mit .nk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 Gabe von Anti-Human-T-Lymphozyten-Immunglobulin, Sonstige pro 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 Gabe von Anti-Human-T-Lymphozyten-Immunglobulin, pro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ZE2006-03-1 ECMO, Frühgeborene; OPS 8-852.00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ZE2006-03-2 ECMO, Frühgeborene; OPS 8-852.01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ZE2006-03-3 ECMO, Frühgeborene; OPS 8-852.02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ZE2006-06 Neuroprothesen, Neurostimulatoren zur Vorderwurzelstimulation oder zur Stimulation des peripheren Nervensystems; OPS 5-059.0*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ZE2008-27-1 Berinert 500 P (je 500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ZE2008-27-2 Ceprotin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ZE2008-27-3 Immuseven VII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ZE2008-27-4 Novoseven, Hämophilizentrum Frankfurt (je 60 KIE)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ZE2008-27-5 Faktor IX SDN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ZE2008-27-6 Octanine F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ZE2008-27-7 Fibrogammin P (je 250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76006153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ZE2008-27-8 Octaplas (je 200 ml)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Rheinland-Pfalz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 Tumorendoprothesen, OPS 5-829.c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ZE21 Beckenimplantate, OPS 5-785.2d oder .4d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ZE22C Links- und Rechtsventrikuläre Herzassistenzsysteme ("Kunstherz"), (Intrakorporale Pumpe, univentrikulär); OPS 5-376.40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ZE22F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ZE23A Stentgraft-Prothesen zur Behandlung von Aortenaneurysmen, OPS 5-38a.0, .10, .11, .1x, oder .8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ZE23E Stentgraft-Prothesen zur Behandlung von Aortenaneurysmen, (Aorta thoracica); OPS 5-38a.7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ZE24A ECMO (&lt; 60 Tage), OPS 8-852.0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ZE24A ECMO (&gt; 59 Tage), OPS 8-852.0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ZE26A Ramus-Distraktoren, OPS 5-776.6, .7, .8, .9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ZE26E Ramus-Distraktoren (Osteotomie zur Verlagerung des Mittelgesichtes, mit Distraktion), OPS 5-777.*1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76007011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ZE27A ZNS-Stimulatorimplantate ("Nervenschrittmacher"), OPS 5-028.01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ZE27B ZNS-Stimulatorimplantate ("Nervenschrittmacher"), OPS 5-028.02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ZE27C ZNS-Stimulatorimplantate ("Nervenschrittmacher"), OPS 5-039.20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ZE27D ZNS-Stimulatorimplantate ("Nervenschrittmacher"), OPS 5-059.00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ZE27E ZNS-Stimulatorimplantate ("Nervenschrittmacher"), OPS 5-059.01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ZE28A Implantierbare Medikamentenpumpen, OPS 5-028.1*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ZE28B Implantierbare Medikamentenpumpen, OPS 5-038.4*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ZE29 Künstlicher Blasenschließmuskel, OPS 5-597.0* oder .3*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ZE30A Dialyse (Hämodialyse, kontinuierlich, venovenös, pumpengetrieben (CVVHD), 4 bis 11 Tage); OPS 8-854.11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ZE30B Dialyse (Hämodialyse, kontinuierlich, venovenös, pumpengetrieben (CVVHD), 0 bis 3 Tage); OPS 8-854.10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ZE30C Dialyse (Hämodialyse, kontinuierlich, venovenös, pumpengetrieben (CVVHD), &gt; 11 Tage); OPS 8-854.12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ZE38 Extremitätenperfusion OPS- Nr. 8-859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ZE39A Faktor VIII aus Plasma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ZE39B Faktor VIII gentechnisch hergestellt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ZE39C Faktor IX aus Plasma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ZE39D Aktivierter Faktor VII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ZE39E Faktor VIII Inhibiting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 Medikamentefreisetzende Koronarstents (1,5); OPS 8-837.m*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ZE2005-35-1 Fremdbezug von hämotopoetischen Stammzellen, aus Deutschland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ZE2005-35-2 Fremdbezug von hämotopoetischen Stammzellen, außerhalb Europas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 Gabe von Anti-Human-T-Lymphozyten-Immunglobulin, ATG; OPS 8-547.**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 Gabe von Anti-Human-T-Lymphozyten-Immunglobulin, Thymoglobulin; OPS 8-547.**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ZE2006-46-3 Gabe von Anti-Human-T-Lymphozyten-Immunglobulin, Lymphoglobulin; OPS 8-547.**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ZE2006-08-1 Sonstige Dialyse; OPS 8-853.0, 8-857.0, .10, 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ZE2006-08-2 Sonstige Dialyse; OPS 8-853.1*, .2*, .x, .y, 8-854.1*, .x, .y, 8-855.1*, .2*, .x, .y, 8-857.11 - .15, .21 - .25, .x, .y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ZE2006-35-3 Fremdbezug von hämatopoetischen Stammzellen; OPS: 5-411.2*; 5-411.3*; 5-411.4*; 5-411.5*; 8-805.2*; 8-805.3*; 8-805.4*; 8-805.5*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 Selektive Embolisation mit Metallspiralen (Coils), andere Lokalisation; OPS: 8-836.m* in Verbindung mit 8-836.n1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ZE2006-43-2 Selektive Embolisation mit Metallspiralen (Coils), andere Lokalisation; OPS: 8-836.m* in Verbindung mit 8-836.n2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ZE2006-43-3 Selektive Embolisation mit Metallspiralen (Coils), andere Lokalisation; OPS: 8-836.m* in Verbindung mit 8-836.n3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ZE2006-43-4 Selektive Embolisation mit Metallspiralen (Coils), andere Lokalisation; OPS: 8-836.m* in Verbindung mit 8-836.n4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ZE2006-43-5 Selektive Embolisation mit Metallspiralen (Coils), andere Lokalisation; OPS: 8-836.m* in Verbindung mit 8-836.n5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ZE2006-43-6 Selektive Embolisation mit Metallspiralen (Coils), andere Lokalisation; OPS: 8-836.m* in Verbindung mit 8-836.n6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ZE2006-43-7 Selektive Embolisation mit Metallspiralen (Coils), andere Lokalisation; OPS: 8-836.m* in Verbindung mit 8-836.n7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ZE2006-43-8 Selektive Embolisation mit Metallspiralen (Coils), andere Lokalisation; OPS: 8-836.m* in Verbindung mit 8-836.n8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ZE2006-43-9 Selektive Embolisation mit Metallspiralen (Coils), andere Lokalisation; OPS: 8-836.m* in Verbindung mit 8-836.n9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ZE2006-43-10 Selektive Embolisation mit Metallspiralen (Coils), andere Lokalisation; OPS: 8-836.m* in Verbindung mit 8-836.na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ZE2006-43-11 Selektive Embolisation mit Metallspiralen (Coils), andere Lokalisation; OPS: 8-836.m* in Verbindung mit 8-836.nb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ZE2006-43-12 Selektive Embolisation mit Metallspiralen (Coils), andere Lokalisation; OPS: 8-836.m* in Verbindung mit 8-836.nc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ZE2006-43-13 Selektive Embolisation mit Metallspiralen (Coils), andere Lokalisation; OPS: 8-836.m* in Verbindung mit 8-836.nd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ZE2006-43-14 Selektive Embolisation mit Metallspiralen (Coils), andere Lokalisation; OPS: 8-836.m* in Verbindung mit 8-836.ne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ZE2006-43-15 Selektive Embolisation mit Metallspiralen (Coils), andere Lokalisation; OPS: 8-836.m* in Verbindung mit 8-836.nf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ZE2006-43-16 Selektive Embolisation mit Metallspiralen (Coils), andere Lokalisation; OPS: 8-836.m* in Verbindung mit 8-836.ng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ZE2006-43-17 Selektive Embolisation mit Metallspiralen (Coils), andere Lokalisation; OPS: 8-836.m* in Verbindung mit 8-836.nh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ZE2006-43-18 Selektive Embolisation mit Metallspiralen (Coils), andere Lokalisation; OPS: 8-836.m* in Verbindung mit 8-836.nj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ZE2006-43-19 Selektive Embolisation mit Metallspiralen (Coils), andere Lokalisation; OPS: 8-836.m* in Verbindung mit 8-836.nk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ZE2006-43-20 Selektive Embolisation mit Metallspiralen (Coils), andere Lokalisation; OPS: 8-836.m* in Verbindung mit 8-836.nm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ZE2006-43-21 Selektive Embolisation mit Metallspiralen (Coils), andere Lokalisation; OPS: 8-836.m* in Verbindung mit 8-836.nn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ZE2006-27-1 Behandlung von Blutern mit Blutgerinnungsfaktoren, Hämate 1000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01.02.2008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76007069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ZE2006-27-2 Behandlung von Blutern mit Blutgerinnungsfaktoren, Novo Seven 1000 Einheiten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01.02.2008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Baden-Württemberg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Gruppe 1: Faktor VII plasmatisch, je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Gruppe 2: Faktor VII gentechnisch, je kIE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Gruppe 3: Faktor VIII plasmatisch, je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Gruppe 4: Faktor VIII gentechnisch, je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Gruppe 5: Faktor XIII, je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Gruppe 6: Faktor IX plasmatisch, je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Gruppe 7: Faktor IX gentechnisch, je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Gruppe 8: aktivierter Prothrombin Komplex, je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Gruppe 9: Prothrombin Komplex, je 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Gruppe 10: Fibrinogen-Konzentrate, je Gramm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76008016</w:t>
            </w:r>
          </w:p>
        </w:tc>
        <w:tc>
          <w:tcPr>
            <w:tcW w:w="7000" w:type="dxa"/>
          </w:tcPr>
          <w:p w:rsidR="0024714C" w:rsidRPr="006D6F98" w:rsidRDefault="0024714C">
            <w:pPr>
              <w:rPr>
                <w:lang w:val="en-US"/>
              </w:rPr>
            </w:pPr>
            <w:r w:rsidRPr="006D6F98">
              <w:rPr>
                <w:sz w:val="20"/>
                <w:szCs w:val="20"/>
                <w:lang w:val="en-US"/>
              </w:rPr>
              <w:t>ZE36 LDL-Apherese OPS- Nr. 8-822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 Medikamentefreisetzende Koronarstents (1,5); OPS 8-837.m*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ZE22C Links- und Rechtsventrikuläre Herzassistenzsysteme ("Kunst- herz"), (Intrakorporale Pumpe, univentrikulär); OPS 5-376.40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ZE22G Links- und Rechtsventrikuläre Herzassistenzsysteme ("Kunst- herz"), (Parakorporale Pumpe, biventrikulär); OPS 5-376.80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ZE30A Dialyse (Hämodialyse, kontinuierlich, venovenös, pumpen- getrieben (CVVHD)); OPS 8-854.10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ZE42A Fremdbezug von hämatopoetischen Stammzellen - Deutschland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ZE42B Fremdbezug von hämatopoetischen Stammzellen - Europa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ZE42C Fremdbezug von hämatopoetischen Stammzellen – außerhalb Europa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ZE44A Medikamentefreisetzende Koronarstents (1 Stent); OPS 8-837.m*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ZE44B Medikamentefreisetzende Koronarstents (2 Stents; OPS 8-837.m*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ZE44C Medikamentefreisetzende Koronarstents (3 und mehr Stents); OPS 8-837.m*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 ZNS-Stimulatorimplantate ("Nervenschrittmacher"); OPS 5-028.0*, 5-029.4, 5-039.2*, .7, 5-059.0* oder 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76008043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ZE27A ZNS-Stimulatorimplantate ("Nervenschrittmacher"); OPS 5-028.01, 5-039.20, 5-059.00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ZE27B ZNS-Stimulatorimplantate ("Nervenschrittmacher"); OPS 5-039.21, .7, 5-059.01 oder 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ZE27C ZNS-Stimulatorimplantate ("Nervenschrittmacher"); OPS 5-028.02 oder 5-029.4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ZE28A Implantierbare Medikamentenpumpen (elektrisch); OPS 5-028.11 oder 5-038.41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ZE28B Implantierbare Medikamentenpumpen (Gas); OPS 5-038.40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ZE30B Dialyse (Hämodialyse); OPS 8-854.11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ZE30C Dialyse (Hämodialyse); OPS 8-854.12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ZE30F Dialyse (Perionealdialyse); OPS 8-857.*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ZE22D Links- und Rechtsventrikuläre Herzassistenzsysteme ("Kunst- herz"); OPS 5-376.50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ZE22E Links- und Rechtsventrikuläre Herzassistenzsysteme ("Kunst- herz"); OPS 5-376.60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ZE22F Links- und Rechtsventrikuläre Herzassistenzsysteme ("Kunst- herz"); OPS 5-376.70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ZE41 Retransplantationen von Organen während desselben stationären Aufenthaltes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ZE22A Links- und Rechtsventrikuläre Herzassistenzsysteme ("Kunst- herz"); OPS 5-376.20 oder .30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ZE27D ZNS-Stimulatorimplantate ("Nervenschrittmacher"); OPS 5-028.00; 5-039.20 oder 5-059.00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ZE27E ZNS-Stimulatorimplantate ("Nervenschrittmacher"); OPS 5-028.01; 5-039.21, 5-059.01 oder 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ZE28C Implantierbare Medikamentenpumpen; OPS 5-028.1x, .10, 5-038.4x oder .40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ZE30G Dialyse (Hämofiltration, intermittierend); OPS 8-853.0, .x oder .y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ZE30H Dialyse (Hämofiltration, kontinuierlich, bis 3 Tage); OPS 8-853.10 oder 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ZE30I Dialyse (Hämofiltration, kontinuierlich, 4 bis 11 Tage); OPS 8-853.11 oder 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ZE30J Dialyse (Hämofiltration, kontinuierlich, mehr als 11 Tage); OPS 8-853.12 oder 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ZE30K Dialyse (Hämodialyse, kontinuierlich, bis 3 Tage); OPS 8-854.x, .y oder 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ZE30L Dialyse (Hämodiafiltration, intermittierend); OPS 8-855.0, .x oder .y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ZE30M Dialyse (Hämodiafiltration: kontinuierlich: Bis 3 Tage); OPS 8-855.10 oder 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ZE30N Dialyse (Hämodiafiltration, kontinuierlich, 4 bis 11 Tage); OPS 8-855.11 oder 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ZE30O Dialyse (Hämodiafiltration, kontinuierlich, mehr als 11 Tage); OPS 8-855.12 oder 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ZE30P Dialyse (Peritonealdialyse, intermittierend); OPS 8-857.0, .x oder .y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ZE30Q Dialyse (Peritonealdialyse, kontinuierlich); OPS 8-857.1 oder .2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ZE39A Behandlung von Blutern mit Blutgerinnungsfaktoren, Faktor VII plasmatisch, je internationaler Einheit (IE)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ZE39B Behandlung von Blutern mit Blutgerinnungsfaktoren, Faktor VII gentechnisch, je Tausend internationaler Einheiten (kIE)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ZE39C Behandlung von Blutern mit Blutgerinnungsfaktoren, Faktor VIII plasmatisch, je internationaler Einheit (IE)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ZE39D Behandlung von Blutern mit Blutgerinnungsfaktoren, Faktor VIII gentechnisch, je internationaler Einheit (IE)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ZE39E Behandlung von Blutern mit Blutgerinnungsfaktoren, Faktor XIII, je internationaler Einheit (IE)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ZE39F Behandlung von Blutern mit Blutgerinnungsfaktoren, Faktor IX plasmatisch, je internationaler Einheit (IE)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ZE39G Behandlung von Blutern mit Blutgerinnungsfaktoren, Faktor IX gentechnisch, je internationaler Einheit (IE)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ZE39H Behandlung von Blutern mit Blutgerinnungsfaktoren, aktivierter Prothrombin Komplex, je internationaler Einheit (IE)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ZE39I Behandlung von Blutern mit Blutgerinnungsfaktoren, Prothrombin Komplex, je internationaler Einheit (IE)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ZE39J Behandlung von Blutern mit Blutgerinnungsfaktoren, Fibrinogen- Konzentrate, je Gramm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ZE2005-08-1 Sonstige Dialyse (Peritonealdialyse), 1 Tag; OPS 8-857.10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ZE2005-08-2 Sonstige Dialyse (Peritonealdialyse), 2-3 Tage; OPS 8-857.11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ZE2005-08-3 Sonstige Dialyse (Peritonealdialyse), 4-6 Tage; OPS 8-857.12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ZE2005-08-4 Sonstige Dialyse (Peritonealdialyse), 7-11 Tage; OPS 8-857.13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ZE2005-08-5 Sonstige Dialyse (Peritonealdialyse), 12-18 Tage; OPS 8-857.14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ZE2005-08-6 Sonstige Dialyse (Peritonealdialyse), mehr als 18 Tage; OPS 8-857.15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ZE2005-35-1 Fremdbezug von hämatopoetischen Stammzellen - Deutschland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ZE2005-35-2 Fremdbezug von hämatopoetischen Stammzellen - Europa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ZE2005-35-3 Fremdbezug von hämatopoetischen Stammzellen - außerhalb Europa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ZE2005-27-1 Behandlung von Blutern mit Blutgerinnungsfaktoren, Faktor VII plasmatisch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ZE2005-27-2 Behandlung von Blutern mit Blutgerinnungsfaktoren, Faktor VII gentechnisch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ZE2005-27-3 Behandlung von Blutern mit Blutgerinnungsfaktoren, Faktor VIII plasmatisch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ZE2005-27-4 Behandlung von Blutern mit Blutgerinnungsfaktoren, Faktor VIII gentechnisch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ZE2005-27-5 Behandlung von Blutern mit Blutgerinnungsfaktoren, Faktor XIII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ZE2005-27-6 Behandlung von Blutern mit Blutgerinnungsfaktoren, Faktor IX plasmatisch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ZE2005-27-7 Behandlung von Blutern mit Blutgerinnungsfaktoren, Faktor IX gentechnisch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76008099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ZE2005-27-8 Behandlung von Blutern mit Blutgerinnungsfaktoren, aktivierter Prothrombin Komplex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ZE2005-27-9 Behandlung von Blutern mit Blutgerinnungsfaktoren, Prothrombin Komplex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ZE2005-27-10 Behandlung von Blutern mit Blutgerinnungsfaktoren, Fibrinogen-Konzentrate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ZE2005-16-1 Isolierte Extremitätenperfusion mit TNF; OPS 8-859 in Kombination mit 8-810.**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76008103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ZE2006-25-1 Modulare Endoprothese, Knie; OPS 5-829.d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76008104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ZE2006-25-1 Modulare Endoprothese, Hüfte; OPS 5-829.d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ZE2006-27-1 Behandlung von Blutern mit Blutgerinnungsfaktoren; OPS 8-810.b2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ZE2006-27-2 Behandlung von Blutern mit Blutgerinnungsfaktoren; OPS 8-810.f4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ZE2006-27-3 Behandlung von Blutern mit Blutgerinnungsfaktoren; OPS 8-810.f5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 Selektive Embolisation mit Metallspiralen (Coils), andere Lokalisation, 1 Metallspirale, OPS 8-836.m2 - .m8, .mb - .mf oder .mx in Kombination mit .n1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ZE2006-43-2 Selektive Embolisation mit Metallspiralen (Coils), andere Lokalisation, 2 Metallspiralen, OPS 8-836.m2 - .m8, .mb - .mf oder .mx in Kombination mit .n2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ZE2006-43-3 Selektive Embolisation mit Metallspiralen (Coils), andere Lokalisation, 3 Metallspiralen, OPS 8-836.m2 - .m8, .mb - .mf oder .mx in Kombination mit .n3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ZE2006-43-4 Selektive Embolisation mit Metallspiralen (Coils), andere Lokalisation, 4 Metallspiralen, OPS 8-836.m2 - .m8, .mb - .mf oder .mx in Kombination mit .n4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ZE2006-43-5 Selektive Embolisation mit Metallspiralen (Coils), andere Lokalisation, 5 Metallspiralen, OPS 8-836.m2 - .m8, .mb - .mf oder .mx in Kombination mit .n5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ZE2006-43-6 Selektive Embolisation mit Metallspiralen (Coils), andere Lokalisation, 6 Metallspiralen, OPS 8-836.m2 - .m8, .mb - .mf oder .mx in Kombination mit .n6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ZE2006-43-7 Selektive Embolisation mit Metallspiralen (Coils), andere Lokalisation, 7 Metallspiralen, OPS 8-836.m2 - .m8, .mb - .mf oder .mx in Kombination mit .n7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ZE2006-43-8 Selektive Embolisation mit Metallspiralen (Coils), andere Lokalisation, 8 Metallspiralen, OPS 8-836.m2 - .m8, .mb - .mf oder .mx in Kombination mit .n8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ZE2006-43-9 Selektive Embolisation mit Metallspiralen (Coils), andere Lokalisation, 9 Metallspiralen, OPS 8-836.m2 - .m8, .mb - .mf oder .mx in Kombination mit .n9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ZE2006-43-10 Selektive Embolisation mit Metallspiralen (Coils), andere Lokalisation, 10 Metallspiralen, OPS 8-836.m2 - .m8, .mb - .mf oder .mx in Kombination mit .na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ZE2006-43-11 Selektive Embolisation mit Metallspiralen (Coils), andere Lokalisation, 11 Metallspiralen, OPS 8-836.m2 - .m8, .mb - .mf oder .mx in Kombination mit .nb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ZE2006-43-12 Selektive Embolisation mit Metallspiralen (Coils), andere Lokalisation, 12 Metallspiralen, OPS 8-836.m2 - .m8, .mb - .mf oder .mx in Kombination mit .nc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ZE2006-43-13 Selektive Embolisation mit Metallspiralen (Coils), andere Lokalisation, 13 Metallspiralen, OPS 8-836.m2 - .m8, .mb - .mf oder .mx in Kombination mit .nd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ZE2006-43-14 Selektive Embolisation mit Metallspiralen (Coils), andere Lokalisation, 14 Metallspiralen, OPS 8-836.m2 - .m8, .mb - .mf oder .mx in Kombination mit .ne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ZE2006-43-15 Selektive Embolisation mit Metallspiralen (Coils), andere Lokalisation, 15 Metallspiralen, OPS 8-836.m2 - .m8, .mb - .mf oder .mx in Kombination mit .nf1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ZE2006-43-16 Selektive Embolisation mit Metallspiralen (Coils), andere Lokalisation, 16 Metallspiralen, OPS 8-836.m2 - .m8, .mb - .mf oder .mx in Kombination mit .ng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ZE2006-43-17 Selektive Embolisation mit Metallspiralen (Coils), andere Lokalisation, 17 Metallspiralen, OPS 8-836.m2 - .m8, .mb - .mf oder .mx in Kombination mit .nh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ZE2006-43-18 Selektive Embolisation mit Metallspiralen (Coils), andere Lokalisation, 18 Metallspiralen, OPS 8-836.m2 - .m8, .mb - .mf oder .mx in Kombination mit .nj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ZE2006-43-19 Selektive Embolisation mit Metallspiralen (Coils), andere Lokalisation, 19 Metallspiralen, OPS 8-836.m2 - .m8, .mb - .mf oder .mx in Kombination mit .nk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ZE2006-43-20 Selektive Embolisation mit Metallspiralen (Coils), andere Lokalisation, 20 Metallspiralen, OPS 8-836.m2 - .m8, .mb - .mf oder .mx in Kombination mit .nm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ZE2006-43-21 Selektive Embolisation mit Metallspiralen (Coils), andere Lokalisation, mehr als 20 Metallspiralen, OPS 8-836.m2 - .m8, .mb - .mf oder .mx in Kombination mit .nn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 Gabe von Anti-Human-T-Lymphozyten-Immunglobulin, Lymphoglobulin, über 100 bis 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 Gabe von Anti-Human-T-Lymphozyten-Immunglobulin, Lymphoglobulin, über 500 bis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ZE2006-46-3 Gabe von Anti-Human-T-Lymphozyten-Immunglobulin, Lymphoglobulin, über 1000 bis 1500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ZE2006-46-4 Gabe von Anti-Human-T-Lymphozyten-Immunglobulin, Lymphoglobulin, über 1500 bis 2000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ZE2006-46-5 Gabe von Anti-Human-T-Lymphozyten-Immunglobulin, Lymphoglobulin, über 2000 bis 2500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ZE2006-46-6 Gabe von Anti-Human-T-Lymphozyten-Immunglobulin, Lymphoglobulin, über 2500 bis 3000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ZE2006-46-7 Gabe von Anti-Human-T-Lymphozyten-Immunglobulin, Lymphoglobulin, über 3000 bis 3500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ZE2006-46-8 Gabe von Anti-Human-T-Lymphozyten-Immunglobulin, Lymphoglobulin, über 3500 bis 4000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ZE2006-46-9 Gabe von Anti-Human-T-Lymphozyten-Immunglobulin, Lymphoglobulin, über 4000 bis 4500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ZE2006-46-10 Gabe von Anti-Human-T-Lymphozyten-Immunglobulin, Lymphoglobulin, über 4500 bis 5000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ZE2006-46-11 Gabe von Anti-Human-T-Lymphozyten-Immunglobulin, Lymphoglobulin, über 5000 bis 5500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ZE2006-46-12 Gabe von Anti-Human-T-Lymphozyten-Immunglobulin, Lymphoglobulin, über 5500 bis 6000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ZE2006-46-13 Gabe von Anti-Human-T-Lymphozyten-Immunglobulin, Lymphoglobulin, über 6000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ZE2006-46-14 Gabe von Anti-Human-T-Lymphozyten-Immunglobulin, Thymoglobulin, über 25 bis 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ZE2006-46-15 Gabe von Anti-Human-T-Lymphozyten-Immunglobulin, Thymoglobulin, über 75 bis 125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ZE2006-46-16 Gabe von Anti-Human-T-Lymphozyten-Immunglobulin, Thymoglobulin, über 125 bis 175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ZE2006-46-17 Gabe von Anti-Human-T-Lymphozyten-Immunglobulin, Thymoglobulin, über 175 bis 225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ZE2006-46-18 Gabe von Anti-Human-T-Lymphozyten-Immunglobulin, Thymoglobulin, über 225 bis 250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ZE2006-46-19 Gabe von Anti-Human-T-Lymphozyten-Immunglobulin, Thymoglobulin, über 250 bis 275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ZE2006-46-20 Gabe von Anti-Human-T-Lymphozyten-Immunglobulin, Thymoglobulin, über 275 bis 300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ZE2006-46-21 Gabe von Anti-Human-T-Lymphozyten-Immunglobulin, Thymoglobulin, über 300 bis 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ZE2006-46-22 Gabe von Anti-Human-T-Lymphozyten-Immunglobulin, Thymoglobulin, über 400 bis 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ZE2006-46-23 Gabe von Anti-Human-T-Lymphozyten-Immunglobulin, Thymoglobulin, über 500 bis 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ZE2006-46-24 Gabe von Anti-Human-T-Lymphozyten-Immunglobulin, Thymoglobulin, über 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ZE2006-46-25 Gabe von Anti-Human-T-Lymphozyten-Immunglobulin, ATG Fresenius, über 100 bis 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ZE2006-46-26 Gabe von Anti-Human-T-Lymphozyten-Immunglobulin, ATG Fresenius, über 500 bis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ZE2006-46-27 Gabe von Anti-Human-T-Lymphozyten-Immunglobulin, ATG Fresenius, über 1000 bis 1500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ZE2006-46-28 Gabe von Anti-Human-T-Lymphozyten-Immunglobulin, ATG Fresenius, über 1500 bis 2000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ZE2006-46-29 Gabe von Anti-Human-T-Lymphozyten-Immunglobulin, ATG Fresenius, über 2000 bis 2500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ZE2006-46-30 Gabe von Anti-Human-T-Lymphozyten-Immunglobulin, ATG Fresenius, über 2500 bis 3000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ZE2006-46-31 Gabe von Anti-Human-T-Lymphozyten-Immunglobulin, ATG Fresenius, über 3000 bis 3500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ZE2006-46-32 Gabe von Anti-Human-T-Lymphozyten-Immunglobulin, ATG Fresenius, über 3500 bis 4000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ZE2006-46-33 Gabe von Anti-Human-T-Lymphozyten-Immunglobulin, ATG Fresenius, über 4000 bis 4500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ZE2006-46-34 Gabe von Anti-Human-T-Lymphozyten-Immunglobulin, ATG Fresenius, über 4500 bis 5000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ZE2006-46-35 Gabe von Anti-Human-T-Lymphozyten-Immunglobulin, ATG Fresenius, über 5000 bis 5500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ZE2006-46-36 Gabe von Anti-Human-T-Lymphozyten-Immunglobulin, ATG Fresenius, über 5500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ZE2006-15A-1 Zellapherese, 1 Zellapherese; OPS 8-823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ZE2006-15A-2 Zellapherese, 2 Zellapheresen; OPS 8-823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ZE2006-15A-3 Zellapherese, 3 Zellapheresen; OPS 8-823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ZE2006-15A-4 Zellapherese, 4 Zellapheresen; OPS 8-823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ZE2006-15A-5 Zellapherese, 5 Zellapheresen; OPS 8-823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ZE2006-15A-6 Zellapherese, 6 bis 10 Zellapheresen; OPS 8-823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ZE2006-15A-72 Zellapherese, 11 und mehr Zellapheresen; OPS 8-823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ZE2006-46-37 Gabe von Anti-Human-T-Lymphozyten-Immunglobulin, über 25 bis 75 mg; OPS 8-810.x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ZE2006-46-38 Gabe von Anti-Human-T-Lymphozyten-Immunglobulin, über 75 bis 125 mg; OPS 8-810.x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ZE2006-46-39 Gabe von Anti-Human-T-Lymphozyten-Immunglobulin, über 125 bis 175 mg; OPS 8-810.x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ZE2006-46-40 Gabe von Anti-Human-T-Lymphozyten-Immunglobulin, über 175 bis 225 mg; OPS 8-810.x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ZE2006-46-41 Gabe von Anti-Human-T-Lymphozyten-Immunglobulin, über 225 bis 250 mg; OPS 8-810.x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ZE2006-46-42 Gabe von Anti-Human-T-Lymphozyten-Immunglobulin, über 250 bis 275 mg; OPS 8-810.x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ZE2006-46-43 Gabe von Anti-Human-T-Lymphozyten-Immunglobulin, über 275 bis 300 mg; OPS 8-810.x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ZE2006-46-44 Gabe von Anti-Human-T-Lymphozyten-Immunglobulin, über 300 bis 400 mg; OPS 8-810.x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ZE2006-46-45 Gabe von Anti-Human-T-Lymphozyten-Immunglobulin, über 400 bis 500 mg; OPS 8-810.x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ZE2006-46-46 Gabe von Anti-Human-T-Lymphozyten-Immunglobulin, über 500 bis 600 mg; OPS 8-810.x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ZE2006-46-47 Gabe von Anti-Human-T-Lymphozyten-Immunglobulin, über 600 bis 1000 mg; OPS 8-810.x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ZE2006-46-48 Gabe von Anti-Human-T-Lymphozyten-Immunglobulin, über 1000 bis 1500 mg; OPS 8-810.x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ZE2006-46-49 Gabe von Anti-Human-T-Lymphozyten-Immunglobulin, über 1500 bis 2000 mg; OPS 8-810.x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ZE2006-46-50 Gabe von Anti-Human-T-Lymphozyten-Immunglobulin, über 2000 bis 2500 mg; OPS 8-810.x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ZE2006-46-51 Gabe von Anti-Human-T-Lymphozyten-Immunglobulin, über 2500 bis 3000 mg; OPS 8-810.x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ZE2006-46-52 Gabe von Anti-Human-T-Lymphozyten-Immunglobulin, über 3000 bis 3500 mg; OPS 8-810.x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ZE2006-46-53 Gabe von Anti-Human-T-Lymphozyten-Immunglobulin, über 3500 bis 4000 mg; OPS 8-810.x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ZE2006-46-54 Gabe von Anti-Human-T-Lymphozyten-Immunglobulin, über 4000 bis 4500 mg; OPS 8-810.x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ZE2006-46-55 Gabe von Anti-Human-T-Lymphozyten-Immunglobulin, über 4500 bis 5000 mg; OPS 8-810.x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ZE2006-46-56 Gabe von Anti-Human-T-Lymphozyten-Immunglobulin, über 5000 bis 5500 mg; OPS 8-810.x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ZE2006-46-57 Gabe von Anti-Human-T-Lymphozyten-Immunglobulin, über 5500 bis 6000 mg; OPS 8-810.x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76008193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ZE2006-46-58 Gabe von Anti-Human-T-Lymphozyten-Immunglobulin, über 6000 mg; OPS 8-810.x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Bayern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Behandlung von angeborenen und erworbenen Blutungskrankheiten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ZE43 Zwerchfellschrittmacher; OPS 5-347.6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ZE44A Medikamentefreisetzende Koronarstents; OPS 8-837.m0 oder .mx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ZE44C Medikamentefreisetzende Koronarstents; OPS 8-837.m3, oder .m4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ZE30A Dialyse (Hämodiafiltration), bis 3 Tage; OPS 8-855.10 oder 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ZE30B Dialyse (Hämodiafiltration), 4 bis 11 Tage; OPS 8-855.11 oder 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ZE27A ZNS-Stimulatorimplantate ("Nervenschrittmacher"), (Einzelelektroden); OPS 5-039.20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ZE27B ZNS-Stimulatorimplantate ("Nervenschrittmacher"), (Mehrelektroden); OPS 5-039.21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ZE28B Implantierbare Medikamentenpumpen; OPS 5-038.40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ZE30C Dialyse (Hämodialyse (CVVHD)); OPS 8-854.1*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ZE28 Implantierbare Medikamentenpumpen; OPS 5-028.1* oder 5-038.4*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ZE30E Dialyse (Hämodialyse); OPS 8-854.*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ZE30F Dialyse (Hämodiafiltration); OPS 8-855.**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ZE30G Dialyse (Peritonealdialyse); OPS 8-857.*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 Links- und Rechtsventrikuläre Herzassistenzsysteme ("Kunst- herz"); OPS 5-376.20, .30, .40, .50, .60, .70 oder .80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ZE27C ZNS-Stimulatorimplantate ("Nervenschrittmacher"), (zur Hirnstimulation, Einzelelektrodensystem); OPS 5-028.00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ZE27D ZNS-Stimulatorimplantate ("Nervenschrittmacher"), (zur Hirnstimulation, Zweielektrodensystem); OPS 5-028.01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ZE27E ZNS-Stimulatorimplantate ("Nervenschrittmacher"); OPS 5-039.2* oder 5-059.0*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ZE42A Fremdbezug von hämatopoetischen Stammzellen, aus Deutschland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ZE42B Fremdbezug von hämatopoetischen Stammzellen, innerhalb Europa, außer Deutschland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ZE44D Medikamentefreisetzende Koronarstents (1 Stent); OPS 8-837.m0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ZE44E Medikamentefreisetzende Koronarstents (2 Stents); OPS 8-837.m1, .m2 oder .mx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ZE25A Individuell nach CAD gefertigte Rekonstruktionsimplantate im Gesichts- und Schädelbereich, OPS 5-020.71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ZE25B Individuell nach CAD gefertigte Rekonstruktionsimplantate im Gesichts- und Schädelbereich, OPS 5-020.72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ZE27F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ZE27G ZNS-Stimulatorimplantate ("Nervenschrittmacher"), (zur Stimulation des peripheren Nervensystems); OPS 5-059.0*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ZE30H Dialyse (Hämodialyse, Sonstige); OPS 8-854.x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ZE30I Dialyse (Hämodialyse, N.n.bez.); OPS 8-854.y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ZE22A Links- und Rechtsventrikuläre Herzassistenzsysteme ("Kunst- herz"); OPS 5-376.30, .40, .50, .60 oder .80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ZE28A Implantierbare Medikamentenpumpen; OPS 5-028.11 oder 5-038.41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 Dialyse (je Behandlungstag); OPS 8-854.1*, .x, .y, 8-853.**, 8-855.** oder 8-857.*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ZE30J Dialyse (Hämofiltration. Hämodiafiltration, tagesbezogen); OPS 8-853.** oder  8-855.**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ZE30K Dialyse (Hämofiltration. Hämodiafiltration, bis 3 Tage); OPS 8-853.20 oder 8-855.20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ZE30L Dialyse (Hämofiltration. Hämodiafiltration, 4 bis 11 Tage); OPS  8-853.21 oder 8-855.21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ZE30M Dialyse (Hämofiltration. Hämodiafiltration, mehr als 11 Tage); OPS 8-853.22 oder 8-855.22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ZE42C Fremdbezug von hämatopoetischen Stammzellen (sonstiges Ausland)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ZE44F Medikamentefreisetzende Koronarstents (mind. 3 Stents); OPS 8-837.m3 oder .m4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ZE22C Links- und Rechtsventrikuläre Herzassistenzsysteme ("Kunst- herz") (Intrakorporale Pumpe, univentrikulär); OPS 5-376.40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ZE22D Links- und Rechtsventrikuläre Herzassistenzsysteme ("Kunst herz") (Intrakorporale Pumpe, biventrikulär); OPS 5-376.50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ZE25C Individuell nach CAD gefertigte Rekonstruktionsimplantate im Gesichts- und Schädelbereich; OPS 5-774.71, .72, 5-775.71 oder 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ZE28C Implantierbare Medikamentenpumpen, OPS 5-038.4*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ZE30N Dialyse (Hämodialyse. bis 3 Tage); OPS 8-854.10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ZE30O Dialyse (Hämodialyse, 4 bis 11 Tage); OPS  8-854.11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ZE30P Dialyse (Hämodialyse, mehr als 11 Tage); OPS 8-854.12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ZE41A Retransplantation von Organen während desselben stationären Aufenthaltes (postmortal)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ZE41B Retransplantation von Organen während desselben stationären Aufenthaltes (Lebendspende)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ZE42D Fremdbezug von hämatopoetischen Stammzellen; OPS 5-411.1*, .2*, .3*, 8-805.2* oder .3*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ZE28D Implantierbare Medikamentenpumpen (elektrisch betrieben), OPS 5-038.41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ZE42E Fremdbezug von hämatopoetischen Stammzellen; OPS 8-805.**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ZE41 Retransplantation von Organen während desselben stationären Aufenthaltes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ZE42F Fremdbezug von hämatopoetischen Stammzellen, aus Deutschland; OPS 8-805.1* oder .3*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ZE42G Fremdbezug von hämatopoetischen Stammzellen/Knochenmark, aus Europa; OPS 5-411.1*, .2*, .3*, 8-805.1*, .2* oder .3*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ZE42H Fremdbezug von hämatopoetischen Stammzellen/Knochenmark, außereuropäisch; OPS 5-411.1*, .2*, .3*, 8-805.1*, .2* oder .3*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ZE22E Links- und Rechtsventrikuläre Herzassistenzsysteme ("Kunst- herz"), (Extrakorporale Pumpe, univentrikulär); OPS 5-376.20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ZE30Q Dialyse (Hämodialyse, Hämofiltration, Hämodiafiltration); OPS 8-854.x, .y, 8-853.0 oder 8-855.0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ZE30R Dialyse (Hämofiltration); OPS 8-853.0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ZE30S Dialyse (Hämodialyse, Hämofiltration, Hämodiafiltration, bis 3 Tage); OPS 8-854.10, 8-853.20 oder 8-855.20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ZE30T Dialyse (Hämodialyse, Hämofiltration, Hämodiafiltration, 4 – 11 Tage); OPS 8-854.11, 8-853.21 oder 8-855.21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ZE30U Dialyse (Hämodialyse, Hämofiltration, Hämodiafiltration, mehr als 11 Tage); OPS 8-854.12, 8-853.22 oder 8-855.22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ZE44G Medikamentefreisetzende Koronarstents (mindestens 3 Stents); OPS 8-837.m3, .m4 oder .mx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ZE30V Dialyse (Peritonealdialyse); OPS 8-857.2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76009089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ZE21A Beckenimplantate; OPS 5-785.2d, oder .4d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ZE26A Ramus-Distraktoren; OPS 5-776.6, .7, .8, 5-777.31 oder .41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ZE22B Links- und Rechtsventrikuläre Herzassistenzsysteme ("Kunst- herz"); OPS 5-376.30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ZE22F Links- und Rechtsventrikuläre Herzassistenzsysteme  ("Kunst- herz"); OPS 5-376.70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ZE24A ECMO (Alter &lt; 60 Tage); OPS 8-852.0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ZE24B ECMO (Alter &gt; 59 Tage); OPS 8-852.0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ZE25D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ZE25E Individuell nach CAD gefertigte Rekonstruktionsimplantate im Gesichts- und Schädelbereich, OPS 5-020.64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ZE25F Individuell nach CAD gefertigte Rekonstruktionsimplantate im Gesichts- und Schädelbereich, OPS 5-774.72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76009099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ZE25G Individuell nach CAD gefertigte Rekonstruktionsimplantate im Gesichts- und Schädelbereich, OPS 5-775.71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ZE25H Individuell nach CAD gefertigte Rekonstruktionsimplantate im Gesichts- und Schädelbereich, OPS 5-775.72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ZE27H ZNS-Stimulatorimplantate ("Nervenschrittmacher"); OPS 5-029.4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76009102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ZE27I ZNS-Stimulatorimplantate ("Nervenschrittmacher"); OPS 5-039.7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ZE27J ZNS-Stimulatorimplantate ("Nervenschrittmacher"); OPS 5-059.5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ZE30W Dialyse; OPS 8-857.1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ZE32A Leberersatztherapie, Kinder (&lt; 16 Jahre); OPS 8-858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ZE32B Leberersatztherapie, Erwachsene (&gt;= 16 Jahre); OPS 8-858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ZE34A Plasmapherese (Humanalbumin); OPS 8-820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ZE34B Plasmapherese (FFP); OPS 8-820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ZE41C Retransplantation von Organen während desselben stationären Aufenthaltes (Herztransplantation); OPS 5-375.0, .1, .y oder 5-379.5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ZE41D Retransplantation von Organen während desselben stationären Aufenthaltes (Leber-Retransplantation, postmortale Organspende); OPS 5-504.0, .1, .2, .x, .y oder 5-983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ZE41E Retransplantation von Organen während desselben stationären Aufenthaltes (Leber-Retransplantation, bei Lebendspende incl. aller mit der Organbeschaffung verbundenen Kosten); OPS 5-504.0, .1, .2, .x, .y oder 5-983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ZE41F Retransplantation von Organen während desselben stationären Aufenthaltes (Nierentransplantation, postmortale Organspende); OPS 5-555.0, .1, .2, .3, .4, .5, .x, .y oder 5-983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ZE41G Retransplantation von Organen während desselben stationären Aufenthaltes (Nierentransplantation, bei Lebendspende incl. aller mit der Organbeschaffung verbundenen Kosten); OPS 5-555.0, .1, .2, .3, .4, .5, .x, .y oder 5-983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ZE41H Retransplantation von Organen während desselben stationären Aufenthaltes (Transplantation einer Lunge); OPS 5-335.0, .1, .y oder 5-983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ZE41I Retransplantation von Organen während desselben stationären Aufenthaltes (Transplantation von Herz und Lunge); OPS 5-375.2 oder 5-983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ZE41H Retransplantation von Organen während desselben stationären Aufenthaltes (Transplantation einer Bauchspeicheldrüse ggf. mit Niere); OPS 5-528.0, .1, .2, .x, .y, 5-555.0, .1, .2, .3, .4, .5, .x, .y oder 5-983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ZE26C Ramus-Distraktoren (Oberkiefer), OPS 5-776.8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ZE26F Ramus-Distraktoren (Mittelgesicht - in einem Stück); OPS 5-777.31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ZE26G Ramus-Distraktoren (Mittelgesicht - in zwei Stücken); OPS 5-777.41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Zusatzentgelt für besondere Einrichtung: 137.HLM Ia - Operation unter Einsatz der Herz-Lungen-Maschine bei angeborenen Herzfehlern (Gruppe Ia)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Zusatzentgelt für besondere Einrichtung: 138.HLM Ib - Operation unter Einsatz der Herz-Lungen-Maschine bei angeborenen Herzfehlern (Gruppe Ib)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Zusatzentgelt für besondere Einrichtung: 139.HLM IIa - Operation unter Einsatz der Herz-Lungen-Maschine bei angeborenen Herzfehlern (Gruppe IIa)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Zusatzentgelt für besondere Einrichtung: 140.HLM Iib - Operation unter Einsatz der Herz-Lungen-Maschine bei angeborenen Herzfehlern (Gruppe IIb)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Zusatzentgelt für besondere Einrichtung: 141.HLM IIIa - Operation unter Einsatz der Herz-Lungen-Maschine bei angeborenen Herzfehlern (Gruppe IIIa)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Zusatzentgelt für besondere Einrichtung: 142.HLM IIIb - Operation unter Einsatz der Herz-Lungen-Maschine bei angeborenen Herzfehlern (Gruppe IIIb)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Zusatzentgelt für besondere Einrichtung: 143.HLM IVa - Operation unter Einsatz der Herz-Lungen-Maschine bei angeborenen Herzfehlern (Gruppe IVa)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Zusatzentgelt für besondere Einrichtung: 144.HLM Ivb - Operation unter Einsatz der Herz-Lungen-Maschine bei angeborenen Herzfehlern (Gruppe IVb)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Zusatzentgelt für besondere Einrichtung: 145.HLM Re-OP - Re-Operation zu den HLM-Operationen der Gruppe Ia bis IVb)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Zusatzentgelt für besondere Einrichtung: OPohneHLM - Herzoperation bei angeborenen Herzfehlern und/oder an herznahen Gefäßen ohne Einsatz der Herz-Lungenmaschine (z.B. Aortenisthmusstenose, Ductusverschluss)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Zusatzentgelt für besondere Einrichtung: 146 - Diagnostischer Herzkatheter bei angeborenen Herzfehlern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Zusatzentgelt für besondere Einrichtung: 147 - Diagnostischer Diagnostischer Herzkatheter bei angeborenen Herzfehlern mit Dilatation (Kombinationseingriff)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Zusatzentgelt für besondere Einrichtung: 148 - Diagnostischer Herzkatheter bei angeborenen Herzfehlern mit Intervention Stentimplantation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Zusatzentgelt für besondere Einrichtung: 149 - Diagnostischer Herzkatheter bei angeborenen Herzfehlern mit Intervention ASD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Zusatzentgelt für besondere Einrichtung: 20.DuctusInfant - Katheterinterintervention zum Verschluss des offenen Ductus Botalli mit Spezialschirm (Infant)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Zusatzentgelt für besondere Einrichtung: 21.DuctusCoil - Katheterinterintervention zum Verschluss des offenen Ductus Botalli mit Spezialspirale (Coil)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Zusatzentgelt für besondere Einrichtung: 25.KathAblation - Katheterablation bei angeborenen Herzfehlern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Zusatzentgelt für besondere Einrichtung: Hyperthermie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ZE2005-35-3 Fremdbezug von hämatopoetischen Stammzellen, Europa außerhalb Deutschlands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ZE2005-35-1 Fremdbezug von hämatopoethischen Stammzellen, von außerhalb Deutschlands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ZE2005-35-2 Fremdbezug von hämatopoethischen Stammzellen, aus Deutschland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ZE2005-25-1 Modulare Endoprothesen, Knie Gelenk; OPS 5-829.d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ZE2005-10-1 Leberersatztherapie, Erwachsene; OPS 8-858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ZE2005-10-2 Leberersatztherapie, Kinder; OPS 8-858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ZE2005-35-8 Fremdbezug von hämatopoetischen Stammzellen, außerhalb Europa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ZE2005-35-4 Fremdbezug von hämotopoetischen Stammzellen, Knochenmark - Deutschland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ZE2005-35-5 Fremdbezug von hämotopoetischen Stammzellen, Stammzellen/Knochenmark – von außerhalb Europa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ZE2005-35-6 Fremdbezug von hämatopoetischen Stammzellen, Deutschland und europäisches Ausland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ZE2005-35-7 Fremdbezug von hämatopoetischen Stammzellen aus Ländern außerhalb Europas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ZE2006-25-1 Modulare Endoprothese (Schulter)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ZE2006-25-2 Modulare Endoprothese (Knie)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ZE2006-25-3 Modulare Endoprothese (Hüfte)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 Selektive Embolisation mit Metallspiralen (Coils), andere Lokalisation; OPS 8-836.m2 - .m8, .mb - .mf oder .mx in Verbindung mit 8-836.n1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ZE2006-43-2 Selektive Embolisation mit Metallspiralen (Coils), andere Lokalisation; OPS 8-836.m2 - .m8, .mb - .mf oder .mx in Verbindung mit 8-836.n2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ZE2006-43-3 Selektive Embolisation mit Metallspiralen (Coils), andere Lokalisation; OPS 8-836.m2 - .m8, .mb - .mf oder .mx in Verbindung mit 8-836.n3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ZE2006-43-4 Selektive Embolisation mit Metallspiralen (Coils), andere Lokalisation; OPS 8-836.m2 - .m8, .mb - .mf oder .mx in Verbindung mit 8-836.n4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ZE2006-43-5 Selektive Embolisation mit Metallspiralen (Coils), andere Lokalisation; OPS 8-836.m2 - .m8, .mb - .mf oder .mx in Verbindung mit 8-836.n5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ZE2006-43-6 Selektive Embolisation mit Metallspiralen (Coils), andere Lokalisation; OPS 8-836.m2 - .m8, .mb - .mf oder .mx in Verbindung mit 8-836.n6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ZE2006-43-7 Selektive Embolisation mit Metallspiralen (Coils), andere Lokalisation; OPS 8-836.m2 - .m8, .mb - .mf oder .mx in Verbindung mit 8-836.n7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ZE2006-43-8 Selektive Embolisation mit Metallspiralen (Coils), andere Lokalisation; OPS 8-836.m2 - .m8, .mb - .mf oder .mx in Verbindung mit 8-836.n8 - .nb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ZE2006-43-9 Selektive Embolisation mit Metallspiralen (Coils), andere Lokalisation; OPS 8-836.m2 - .m8, .mb - .mf oder .mx in Verbindung mit 8-836.n8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ZE2006-43-10 Selektive Embolisation mit Metallspiralen (Coils), andere Lokalisation; OPS 8-836.m2 - .m8, .mb - .mf oder .mx in Verbindung mit 8-836.n9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ZE2006-43-11 Selektive Embolisation mit Metallspiralen (Coils), andere Lokalisation; OPS 8-836.m2 - .m8, .mb - .mf oder .mx in Verbindung mit 8-836.na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ZE2006-43-12 Selektive Embolisation mit Metallspiralen (Coils), andere Lokalisation; OPS 8-836.m2 - .m8, .mb - .mf oder .mx in Verbindung mit 8-836.nb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ZE2006-43-13 Selektive Embolisation mit Metallspiralen (Coils), andere Lokalisation; OPS 8-836.m2 - .m8, .mb - .mf oder .mx in Verbindung mit 8-836.nc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ZE2006-43-14 Selektive Embolisation mit Metallspiralen (Coils), andere Lokalisation; OPS 8-836.m2 - .m8, .mb - .mf oder .mx in Verbindung mit 8-836.nd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ZE2006-43-15 Selektive Embolisation mit Metallspiralen (Coils), andere Lokalisation; OPS 8-836.m2 - .m8, .mb - .mf oder .mx in Verbindung mit 8-836.ne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ZE2006-43-16 Selektive Embolisation mit Metallspiralen (Coils), andere Lokalisation; OPS 8-836.m2 - .m8, .mb - .mf oder .mx in Verbindung mit 8-836.nf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ZE2006-43-17 Selektive Embolisation mit Metallspiralen (Coils), andere Lokalisation; OPS 8-836.m2 - .m8, .mb - .mf oder .mx in Verbindung mit 8-836.ng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ZE2006-43-18 Selektive Embolisation mit Metallspiralen (Coils), andere Lokalisation; OPS 8-836.m2 - .m8, .mb - .mf oder .mx in Verbindung mit 8-836.nh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ZE2006-43-19 Selektive Embolisation mit Metallspiralen (Coils), andere Lokalisation; OPS 8-836.m2 - .m8, .mb - .mf oder .mx in Verbindung mit 8-836.nj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ZE2006-43-20 Selektive Embolisation mit Metallspiralen (Coils), andere Lokalisation; OPS 8-836.m2 - .m8, .mb - .mf oder .mx in Verbindung mit 8-836.nk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ZE2006-43-21 Selektive Embolisation mit Metallspiralen (Coils), andere Lokalisation; OPS 8-836.m2 - .m8, .mb - .mf oder .mx in Verbindung mit 8-836.nm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ZE2006-43-22 Selektive Embolisation mit Metallspiralen (Coils), andere Lokalisation; OPS 8-836.m2 - .m8, .mb - .mf oder .mx in Verbindung mit 8-836.nn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 Gabe von Anti-Human-T-Lymphozyten-Immunglobulin, vom Kaninchen, je applizierte volle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 Gabe von Anti-Human-T-Lymphozyten-Immunglobulin, vom Pferd, je applizierte volle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ZE2006-46-3 Gabe von Anti-Human-T-Lymphozyten-Immunglobulin, Therapie mit Anti-Human-T-Lymphozyten-Immunglobulin vom Kaninchen oder Pferd über 1 mg bis unter 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ZE2006-46-4 Gabe von Anti-Human-T-Lymphozyten-Immunglobulin, Therapie mit Anti-Human-T-Lymphozyten-Immunglobulin vom Kaninchen oder Pferd über 150 mg bis unter 250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ZE2006-46-5 Gabe von Anti-Human-T-Lymphozyten-Immunglobulin, Therapie mit Anti-Human-T-Lymphozyten-Immunglobulin vom Kaninchen oder Pferd über 250 mg bis unter 350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ZE2006-46-6 Gabe von Anti-Human-T-Lymphozyten-Immunglobulin, Therapie mit Anti-Human-T-Lymphozyten-Immunglobulin vom Kaninchen oder Pferd über 350 mg bis unter 450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ZE2006-46-7 Gabe von Anti-Human-T-Lymphozyten-Immunglobulin, Therapie mit Anti-Human-T-Lymphozyten-Immunglobulin vom Kaninchen oder Pferd über 450 mg bis unter 550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ZE2006-46-8 Gabe von Anti-Human-T-Lymphozyten-Immunglobulin, Therapie mit Anti-Human-T-Lymphozyten-Immunglobulin vom Kaninchen oder Pferd über 550 mg bis unter 950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ZE2006-46-9 Gabe von Anti-Human-T-Lymphozyten-Immunglobulin, Therapie mit Anti-Human-T-Lymphozyten-Immunglobulin vom Kaninchen oder Pferd über 950 mg bis unter 1.350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ZE2006-46-10 Gabe von Anti-Human-T-Lymphozyten-Immunglobulin, Therapie mit Anti-Human-T-Lymphozyten-Immunglobulin vom Kaninchen oder Pferd über 1.350 mg bis unter 1.750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ZE2006-46-11 Gabe von Anti-Human-T-Lymphozyten-Immunglobulin, Therapie mit Anti-Human-T-Lymphozyten-Immunglobulin vom Kaninchen oder Pferd über 1.750 mg bis unter 2.150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ZE2006-46-12 Gabe von Anti-Human-T-Lymphozyten-Immunglobulin, Therapie mit Anti-Human-T-Lymphozyten-Immunglobulin vom Kaninchen oder Pferd über 2.150 mg bis unter 2.550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ZE2006-46-13 Gabe von Anti-Human-T-Lymphozyten-Immunglobulin, Therapie mit Anti-Human-T-Lymphozyten-Immunglobulin vom Kaninchen oder Pferd über 2.550 mg bis unter 3.350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ZE2006-46-14 Gabe von Anti-Human-T-Lymphozyten-Immunglobulin, Therapie mit Anti-Human-T-Lymphozyten-Immunglobulin vom Kaninchen oder Pferd über 3.350 mg bis unter 4.150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ZE2006-46-15 Gabe von Anti-Human-T-Lymphozyten-Immunglobulin, Therapie mit Anti-Human-T-Lymphozyten-Immunglobulin vom Kaninchen oder Pferd über 4.150 mg bis unter 4.950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ZE2006-46-16 Gabe von Anti-Human-T-Lymphozyten-Immunglobulin, Therapie mit Anti-Human-T-Lymphozyten-Immunglobulin vom Kaninchen oder Pferd über 4.950 mg bis unter 5.750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ZE2006-46-17 Gabe von Anti-Human-T-Lymphozyten-Immunglobulin, Therapie mit Anti-Human-T-Lymphozyten-Immunglobulin vom Kaninchen oder Pferd über 5.750 mg bis unter 6.550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ZE2006-46-18 Gabe von Anti-Human-T-Lymphozyten-Immunglobulin, Therapie mit Anti-Human-T-Lymphozyten-Immunglobulin vom Kaninchen oder Pferd über 6.550 mg bis unter 8.150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76009199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ZE2006-46-19 Gabe von Anti-Human-T-Lymphozyten-Immunglobulin, Therapie mit Anti-Human-T-Lymphozyten-Immunglobulin vom Kaninchen oder Pferd über 8.150 mg bis unter 10.550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ZE2006-03-1 Extrakorporale Membranoxygenation (ECMO) für Patienten mit einem Alter kleiner/gleich 60 Tage; OPS:8-852.00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ZE2006-03-2 Extrakorporale Membranoxygenation (ECMO) für Patienten mit einem Alter größer 60 Tage; OPS:8-852.00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ZE2006-03-3 Extrakorporale Membranoxygenation (ECMO) für Patienten mit einem Alter kleiner/gleich 60 Tage; OPS:8-852.01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ZE2006-03-4 Extrakorporale Membranoxygenation (ECMO) für Patienten mit einem Alter größer 60 Tage; OPS:8-852.01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ZE2006-03-5 Extrakorporale Membranoxygenation (ECMO) für Patienten mit einem Alter kleiner/gleich 60 Tage; OPS:8-852.02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ZE2006-03-6 Extrakorporale Membranoxygenation (ECMO) für Patienten mit einem Alter größer 60 Tage; OPS:8-852.02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ZE2006-35-1 Fremdbezug von hämatopoetischen Stammzellen, Deutschland; OPS: 5-411.3*; 5-411.5*; 8-805.3*; 8-805.5*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ZE2006-35-2 Fremdbezug von hämatopoetischen Stammzellen, Europa außerhalb Deutschland; OPS: 5-411.2*; 5-411.3*; 5-411.4*; 5-411.5*; 8-805.2*; 8-805.3*; 8-805.4*; 8-805.5*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ZE2006-35-3 Fremdbezug von hämatopoetischen Stammzellen, außerhalb Europa ; OPS 5-411.2*; 5-411.3*; 5-411.4*; 5-411.5*; 8-805.2*; 8-805.3*; 8-805.4*; 8-805.5*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ZE2006-44-1 Stammzellenboost nach erfolgter Transplantation von hämatopoetischer Stammzellen bei Zellapharese &lt;= 6x10^10WRC; OPS 8-805.61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ZE2006-44-2 Stammzellenboost nach erfolgter Transplantation von hämatopoetischer Stammzellen bei Zellapharese &gt; 6x10^10WRC; OPS 8-805.61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ZE2006-46-3 Gabe von Anti-Human-T-Lymphozyten-Immunglobulin - Antithymozytenglobulin / ATG vom Kaninchen, je 100-mg-Ampulle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ZE2006-46-4 Gabe von Anti-Human-T-Lymphozyten-Immunglobulin - Antithymozytenglobulin / Thymoglobulin (ATG vom Kaninchen), je 25-mg-Ampulle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ZE2006-46-5 Gabe von Anti-Human-T-Lymphozyten-Immunglobulin - Antithymozytenglobulin / Lymphoglobulin (ATG vom Pferd), je 100-mg-Ampulle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ZE2006-46-6 Gabe von Anti-Human-T-Lymphozyten-Immunglobulin, Lymphoglobulin, über 100 bis 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ZE2006-46-7 Gabe von Anti-Human-T-Lymphozyten-Immunglobulin, Lymphoglobulin, über 500 bis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ZE2006-46-8 Gabe von Anti-Human-T-Lymphozyten-Immunglobulin, Lymphoglobulin, über 1000 bis 1500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ZE2006-46-9 Gabe von Anti-Human-T-Lymphozyten-Immunglobulin, Lymphoglobulin, über 1500 bis 2000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ZE2006-46-10 Gabe von Anti-Human-T-Lymphozyten-Immunglobulin, Lymphoglobulin, über 2000 bis 2500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ZE2006-46-11 Gabe von Anti-Human-T-Lymphozyten-Immunglobulin, Lymphoglobulin, über 2500 bis 3000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ZE2006-46-12 Gabe von Anti-Human-T-Lymphozyten-Immunglobulin, Lymphoglobulin, über 3000 bis 3500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ZE2006-46-13 Gabe von Anti-Human-T-Lymphozyten-Immunglobulin, Lymphoglobulin, über 3500 bis 4000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ZE2006-46-14 Gabe von Anti-Human-T-Lymphozyten-Immunglobulin, Lymphoglobulin, über 4000 bis 4500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ZE2006-46-15 Gabe von Anti-Human-T-Lymphozyten-Immunglobulin, Lymphoglobulin, über 4500 bis 5000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ZE2006-46-16 Gabe von Anti-Human-T-Lymphozyten-Immunglobulin, Lymphoglobulin, über 5000 bis 5500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ZE2006-46-17 Gabe von Anti-Human-T-Lymphozyten-Immunglobulin, Lymphoglobulin, über 5500 bis 6000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ZE2006-46-18 Gabe von Anti-Human-T-Lymphozyten-Immunglobulin, Lymphoglobulin, über 6000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ZE2006-46-19 Gabe von Anti-Human-T-Lymphozyten-Immunglobulin, ATG, über 100 bis 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ZE2006-46-20 Gabe von Anti-Human-T-Lymphozyten-Immunglobulin, ATG, über 500 bis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ZE2006-46-21 Gabe von Anti-Human-T-Lymphozyten-Immunglobulin, ATG, über 1000 bis 1500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ZE2006-46-22 Gabe von Anti-Human-T-Lymphozyten-Immunglobulin, ATG, über 1500 bis 2000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ZE2006-46-23 Gabe von Anti-Human-T-Lymphozyten-Immunglobulin, ATG, über 2000 bis 2500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ZE2006-46-24 Gabe von Anti-Human-T-Lymphozyten-Immunglobulin, ATG, über 2500 bis 3000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ZE2006-46-25 Gabe von Anti-Human-T-Lymphozyten-Immunglobulin, ATG, über 3000 bis 3500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ZE2006-46-26 Gabe von Anti-Human-T-Lymphozyten-Immunglobulin, ATG, über 3500 bis 4000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ZE2006-46-27 Gabe von Anti-Human-T-Lymphozyten-Immunglobulin, ATG, über 4000 bis 4500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ZE2006-46-28 Gabe von Anti-Human-T-Lymphozyten-Immunglobulin, ATG, über 4500 bis 5000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ZE2006-46-29 Gabe von Anti-Human-T-Lymphozyten-Immunglobulin, ATG, über 5000 bis 5500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ZE2006-46-30 Gabe von Anti-Human-T-Lymphozyten-Immunglobulin, ATG, über 5500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ZE2006-46-31 Gabe von Anti-Human-T-Lymphozyten-Immunglobulin (Genzyme), 0 mg bis unter 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ZE2006-46-32 Gabe von Anti-Human-T-Lymphozyten-Immunglobulin (Genzyme), 200 mg bis unter 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ZE2006-46-33 Gabe von Anti-Human-T-Lymphozyten-Immunglobulin (Genzyme), 400 mg bis unter 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ZE2006-46-34 Gabe von Anti-Human-T-Lymphozyten-Immunglobulin (Genzyme), 600 mg bis unter 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ZE2006-46-35 Gabe von Anti-Human-T-Lymphozyten-Immunglobulin (Genzyme), 800 mg bis unter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ZE2006-46-36 Gabe von Anti-Human-T-Lymphozyten-Immunglobulin Genzyme), 1000 mg bis unter 1200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ZE2006-46-37 Gabe von Anti-Human-T-Lymphozyten-Immunglobulin (Genzyme), 1200 mg bis unter 1400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ZE2006-46-38 Gabe von Anti-Human-T-Lymphozyten-Immunglobulin (Genzyme), 1400 mg bis unter 1600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ZE2006-46-39 Gabe von Anti-Human-T-Lymphozyten-Immunglobulin (Genzyme), 1600 mg bis unter 1800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ZE2006-46-40 Gabe von Anti-Human-T-Lymphozyten-Immunglobulin Genzyme), 1800 mg bis unter 2000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ZE2006-46-41 Gabe von Anti-Human-T-Lymphozyten-Immunglobulin (Genzyme), 2000 mg bis unter 2200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ZE2006-46-42 Gabe von Anti-Human-T-Lymphozyten-Immunglobulin (Genzyme), 2200 mg bis unter 2400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ZE2006-46-43 Gabe von Anti-Human-T-Lymphozyten-Immunglobulin (Genzyme), 2400 mg bis unter 2600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ZE2006-46-44 Gabe von Anti-Human-T-Lymphozyten-Immunglobulin Genzyme), 2600 mg bis unter 2800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ZE2006-46-45 Gabe von Anti-Human-T-Lymphozyten-Immunglobulin (Genzyme), 2800 mg bis unter 3000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ZE2006-46-46 Gabe von Anti-Human-T-Lymphozyten-Immunglobulin (Genzyme), 3000 mg bis unter 3200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ZE2006-46-47 Gabe von Anti-Human-T-Lymphozyten-Immunglobulin (Genzyme), 3200 mg bis unter 3400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ZE2006-46-48 Gabe von Anti-Human-T-Lymphozyten-Immunglobulin (Genzyme), 3400 mg bis unter 3600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ZE2006-46-49 Gabe von Anti-Human-T-Lymphozyten-Immunglobulin (Genzyme), 3600 mg bis unter 3800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ZE2006-46-50 Gabe von Anti-Human-T-Lymphozyten-Immunglobulin (Genzyme), 3800 mg bis unter 4000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ZE2006-46-51 Gabe von Anti-Human-T-Lymphozyten-Immunglobulin (Genzyme), 4000 mg bis unter 4200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ZE2006-46-52 Gabe von Anti-Human-T-Lymphozyten-Immunglobulin (Genzyme), 4200 mg bis unter 4400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ZE2006-46-53 Gabe von Anti-Human-T-Lymphozyten-Immunglobulin (Genzyme), 4400 mg bis unter 4600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ZE2006-46-54 Gabe von Anti-Human-T-Lymphozyten-Immunglobulin (Genzyme), 4600 mg bis unter 4800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ZE2006-46-55 Gabe von Anti-Human-T-Lymphozyten-Immunglobulin (Genzyme), 4800 mg bis unter 5000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ZE2006-46-56 Gabe von Anti-Human-T-Lymphozyten-Immunglobulin (Genzyme), 5000 mg bis unter 5200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ZE2006-46-57 Gabe von Anti-Human-T-Lymphozyten-Immunglobulin (Genzyme), 5200 mg bis unter 5400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ZE2006-46-58 Gabe von Anti-Human-T-Lymphozyten-Immunglobulin (Genzyme), 5400 mg bis unter 5600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ZE2006-46-59 Gabe von Anti-Human-T-Lymphozyten-Immunglobulin (Genzyme), 5600 mg bis unter 5800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ZE2006-46-60 Gabe von Anti-Human-T-Lymphozyten-Immunglobulin (Genzyme), 5800 mg bis unter 6000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ZE2006-46-61 Gabe von Anti-Human-T-Lymphozyten-Immunglobulin (Genzyme), 6000 mg bis unter 6200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ZE2006-46-62 Gabe von Anti-Human-T-Lymphozyten-Immunglobulin (Genzyme), 6200 mg bis unter 6400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ZE2006-46-63 Gabe von Anti-Human-T-Lymphozyten-Immunglobulin (Genzyme), 6400 mg bis unter 6600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ZE2006-46-64 Gabe von Anti-Human-T-Lymphozyten-Immunglobulin (Genzyme), 6600 mg bis unter 6800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ZE2006-46-65 Gabe von Anti-Human-T-Lymphozyten-Immunglobulin (Genzyme), 6800 mg bis unter 7000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ZE2006-46-66 Gabe von Anti-Human-T-Lymphozyten-Immunglobulin (Genzyme), 7000 mg bis unter 7200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ZE2006-46-67 Gabe von Anti-Human-T-Lymphozyten-Immunglobulin (Genzyme), 7200 mg bis unter 7400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ZE2006-46-68 Gabe von Anti-Human-T-Lymphozyten-Immunglobulin (Genzyme), 7400 mg bis unter 7600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ZE2006-46-69 Gabe von Anti-Human-T-Lymphozyten-Immunglobulin (Genzyme), 7600 mg bis unter 7800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ZE2006-46-70 Gabe von Anti-Human-T-Lymphozyten-Immunglobulin (Genzyme), über 7800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ZE2006-46-71 Gabe von Anti-Human-T-Lymphozyten-Immunglobulin (ATG), 0 mg bis unter 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ZE2006-46-72 Gabe von Anti-Human-T-Lymphozyten-Immunglobulin (ATG), 600 mg bis unter 1200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ZE2006-46-73 Gabe von Anti-Human-T-Lymphozyten-Immunglobulin (ATG), 1200 mg bis unter 1800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ZE2006-46-74 Gabe von Anti-Human-T-Lymphozyten-Immunglobulin (ATG), 1800 mg bis unter 2400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ZE2006-46-75 Gabe von Anti-Human-T-Lymphozyten-Immunglobulin (ATG), 2400 mg bis unter 3000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ZE2006-46-76 Gabe von Anti-Human-T-Lymphozyten-Immunglobulin ATG), 3000 mg bis unter 3600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ZE2006-46-77 Gabe von Anti-Human-T-Lymphozyten-Immunglobulin (ATG), 3600 mg bis unter 4200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ZE2006-46-78 Gabe von Anti-Human-T-Lymphozyten-Immunglobulin (ATG), 4200 mg bis unter 4800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ZE2006-46-79 Gabe von Anti-Human-T-Lymphozyten-Immunglobulin (ATG), 4800 mg bis unter 5400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ZE2006-46-80 Gabe von Anti-Human-T-Lymphozyten-Immunglobulin (ATG), 5400 mg bis unter 6000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ZE2006-46-81 Gabe von Anti-Human-T-Lymphozyten-Immunglobulin (ATG), 6000 mg bis unter 6600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ZE2006-46-82 Gabe von Anti-Human-T-Lymphozyten-Immunglobulin (ATG), 6600 mg bis unter 7200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ZE2006-46-83 Gabe von Anti-Human-T-Lymphozyten-Immunglobulin (ATG), 7200 mg bis unter 7800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ZE2006-46-84 Gabe von Anti-Human-T-Lymphozyten-Immunglobulin (ATG), über7800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ZE2006-46-85 Gabe von Anti-Human-T-Lymphozyten-Immunglobulin (OKT-3), 0 mg bis unter 20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ZE2006-46-86 Gabe von Anti-Human-T-Lymphozyten-Immunglobulin (OKT-3), 20 mg bis unter 40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ZE2006-46-87 Gabe von Anti-Human-T-Lymphozyten-Immunglobulin (OKT-3), 40 mg bis unter 60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ZE2006-46-88 Gabe von Anti-Human-T-Lymphozyten-Immunglobulin (OKT-3), 60 mg bis unter 80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ZE2006-46-89 Gabe von Anti-Human-T-Lymphozyten-Immunglobulin (OKT-3), 80 mg bis unter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ZE2006-46-90 Gabe von Anti-Human-T-Lymphozyten-Immunglobulin (OKT-3), 100 mg bis unter 120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76009299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ZE2006-46-91 Gabe von Anti-Human-T-Lymphozyten-Immunglobulin (OKT-3), 120 mg bis unter 140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76009300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ZE2006-46-92 Gabe von Anti-Human-T-Lymphozyten-Immunglobulin (OKT-3), 140 mg bis unter 160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76009301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ZE2006-46-93 Gabe von Anti-Human-T-Lymphozyten-Immunglobulin (OKT-3), 160 mg bis unter 180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76009302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ZE2006-46-94 Gabe von Anti-Human-T-Lymphozyten-Immunglobulin (OKT-3), 180 mg bis unter 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76009303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ZE2006-46-95 Gabe von Anti-Human-T-Lymphozyten-Immunglobulin (OKT-3), über 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Saarland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Behandlung von Blutern mit Blutgerinnungsfaktor IX: 1,15 DM je I.E.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Behandlung von Blutern mit Blutgerinnungsfaktor VII Preis-Gruppe 1 (z.B. Profilate, Alpha; Beriate, Behring; Haemate, Behring): 1,27 DM je I.E.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Behandlung von Blutern mit Blutgerinnungsfaktor VIII Preis-Gruppe 2 (z.B. Immunate, Immuno; Monoclate, Armour): 1,47 DM je I.E.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Behandlung von Blutern mit Blutgerinnungsfaktor VIII Preis-Gruppe 3 (z.B. Feiba S-Tim, Immun): 2,04 DM je I.E.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ZE30G Dialyse; OPS 8-853.10 oder 8-853.20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ZE30H Dialyse; OPS 8-855.10 oder 8-855.20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ZE30I Dialyse; OPS 8-855.11 oder 8-855.21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ZE30J Dialyse; OPS 8-855.12 oder 8-855.22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 Behandlung von Blutern mit Blutgerinnungsfaktoren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ZE30K Dialyse; OPS 8-853.11 oder 8-853.21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ZE30L Dialyse (Hämodialyse kontinuierlich); OPS 8-854.10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ZE30M Dialyse (Hämodialyse); OPS 8-854.11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ZE30N Dialyse (Hämodialyse); OPS 8-854.12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ZE30O Dialyse (Hämofiltration); OPS 8-853.12 oder 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ZE30P Dialyse; OPS 8-853.0, .x, .y, 8-854.x, .y, 8-855.0, .x oder .y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ZE39A Behandlung von Blutern mit Blutgerinnungsfaktoren (Blutgerinnungsfaktor IX); OPS 8-810.6, .a oder .b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ZE39B Behandlung von Blutern mit Blutgerinnungsfaktoren (Blutgerinnungsfaktor VIII, Preisgruppe 1); OPS 8-810.8 oder .9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ZE39C Behandlung von Blutern mit Blutgerinnungsfaktoren (Blutgerinnungsfaktor VIII, Preisgruppe 2); OPS 8-810.8 oder .9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ZE39D Behandlung von Blutern mit Blutgerinnungsfaktoren (Blut- gerinnungsfaktor VIII, Preisgruppe 3); OPS 8-810.6, .8, .9 oder .c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ZE2005-27-1 Behandlung von Blutern mit Blutgerinnungsfaktoren, Blutgerinnungsfaktor IX; OPS 8-810.6, .a oder .b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ZE2005-27-2 Behandlung von Blutern mit Blutgerinnungsfaktoren, Blutgerinnungsfaktor VIII, Preisgruppe 1; OPS 8-810.8 oder .9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ZE2005-27-3 Behandlung von Blutern mit Blutgerinnungsfaktoren, Blutgerinnungsfaktor VIII, Preisgruppe 2; OPS 8-810.8 oder .9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ZE2005-27-4 Behandlung von Blutern mit Blutgerinnungsfaktoren, Blutgerinnungsfaktor VIII, Preisgruppe 3; OPS 8-810.6, .8, .9 oder .c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ZE2005-27-5 Behandlung von Blutern mit Blutgerinnungsfaktoren, Blutgerinnungsfaktor VII (S-TIM), Preisgruppe 4; OPS 8-810.7*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76010034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ZE2005-27-6 Behandlung von Blutern mit Blutgerinnungsfaktoren, Blutgerinnungsfaktor VII (Novo-Seven), Preisgruppe 5; OPS 8-810.6*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Berlin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Behandlung mit Blutgerinnungsfaktoren (hausindividuelle Sachkostenerstattung)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ZE22A Links- und Rechtsventrikuläre Herzassistenzsysteme ("Kunst- herz"), (Parakorporale Pumpe, univentrikulär); OPS- Nr. 5-376.70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ZE22A Links- und Rechtsventrikuläre Herzassistenzsysteme ("Kunst- herz"), (Parakorporale Pumpe, biventrikulär);  OPS- Nr. 5-376.80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ZE30A Dialyse, intermittierende Verfahren OPS- Nr. 8-853.0, .x, .y, 8-854.x, .y, 8-855.0, .x oder .y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ZE30B Dialyse. Kontinuierliche Verfahren, 0 - 3 Tage; OPS- Nr. 8-853.10, .20, 8-854.10, 8-855.10 oder 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ZE30C Dialyse. Kontinuierliche Verfahren, 4 - 11 Tage; OPS- Nr. 8-853.11, .21, 8-854.11, 8-855.11 oder 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ZE30D Dialyse. Kontinuierliche Verfahren, &gt; 11 Tage; OPS- Nr. 8-853.12, .22, 8-854.12, 8-855.12 oder 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ZE30E Peritonealdialyse (1x/24h); OPS- Nr. 8-857.*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ZE44C Medikamentefreisetzende Koronarstents; OPS 8-837.m3, .m4 oder .mx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ZE24A ECMO, Kinder; OPS 8-852.0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 Individuell nach CAD gefertigte Rekonstruktionsimplantate im Gesichts- und Schädelbereich, OPS 5-020.62, .63, .64, .71, .72, 5-774.71, .72, 5-775.71 oder 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ZE41A Retransplantationen von Organen während desselben stationären Aufenthaltes (Leber); OPS 5-504.*, 5-983, 8-805.1, .3*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ZE42A Fremdbezug von hämatopoetischen Stammzellen; OPS 8-805.1*, .2*, .3*, 5-411.1*, .2* oder .3*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ZE30F Dialyse (Hämodialyse, Kontinuierlich, venovenös, pumpengetrieben, 0-3 Tage); OPS 8-854.10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ZE30G Dialyse (Hämodialyse, Kontinuierlich, venovenös, pumpengetrieben, 4-11 Tage); OPS 8-854.11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ZE30H Dialyse (Hämodialyse, Kontinuierlich, venovenös, pumpengetrieben, &gt; 11 Tage); OPS 8-854.12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ZE30I Dialyse (Hämodialyse, N.n.bez.); OPS 8-854.y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ZE30J Dialyse (Hämofiltration, intermittierend); OPS 8-853.0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ZE30K Dialyse (Hämofiltration, arteriovenös, kontinuierlich, 0-3 Tage); OPS 8-853.10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ZE30L Dialyse (Hämofiltration, venovenös, kontinuierlich, 0-3 Tage); OPS 8-853.20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ZE30M Dialyse (Hämofiltration, venovenös, kontinuierlich, 4-11 Tage); OPS 8-853.21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ZE30N Dialyse (Hämofiltration, venovenös, kontinuierlich, &gt; 11 Tage); OPS 8-853.22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ZE30O Dialyse (Hämofiltration, n.n.bez); OPS 8-853.y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ZE30P Dialyse (Hämodiafiltration, intermittierend); OPS 8-855.0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ZE30Q Dialyse (Hämodiafiltration, arteriovenös, kontinuierlich, 0-3 Tage); OPS 8-855.10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ZE30R Dialyse (Hämodiafiltration, arteriovenös, kontinuierlich, 4-11 Tage); OPS 8-855.11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ZE30S Dialyse (Hämodiafiltration, arteriovenös, kontinuierlich, &gt; 11 Tage); OPS 8-855.12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ZE30T Dialyse (Hämodiafiltration, venovenös, kontinueirlich, 0-3 Tage); OPS 8-855.20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ZE30U Dialyse (Hämodiafiltration, venovenös, kontinuierlich, 4-11 Tage); OPS 8-855.21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ZE30V Dialyse (Hämodiafiltration, venovenös, kontinuierlich, &gt; 11 Tage); OPS 8-855.22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ZE30W Dialyse (Hämodiafiltration, n.n.bez); OPS 8-855.y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ZE30X Dialyse (Peritonealdialyse, intermittierend, maschinell unterstützt); OPS 8-857.0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ZE30Y Dialyse (Peritonealdialyse, kontinuierlich, nicht maschinell unterstützt); OPS 8-857.1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ZE30Z Dialyse (Peritonealdialyse, kontinuierlich, maschinell unterstützt); OPS 8-857.2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ZE40 Versorgung  von Schwerstbehinderten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ZE30Ä Dialyse (Hämofiltration); OPS 8-853.**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 Selektive Embolisation mit Metallspiralen (Coils), andere Lokalisation, 1 Metallspirale; OPS 8-836.m2, .m3, .m4, .m5, .m6, .m7, m8, .mb, .mc, .md, .me, .mf oder .mx kombiniert mit 8-836.n1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ZE2006-43-2 Selektive Embolisation mit Metallspiralen (Coils), andere Lokalisation, 2 Metallspirale; OPS 8-836.m2, .m3, .m4, .m5, .m6, .m7, m8, .mb, .mc, .md, .me, .mf oder .mx kombiniert mit 8-836.n2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ZE2006-43-3 Selektive Embolisation mit Metallspiralen (Coils), andere Lokalisation, 3 Metallspirale; OPS 8-836.m2, .m3, .m4, .m5, .m6, .m7, m8, .mb, .mc, .md, .me, .mf oder .mx kombiniert mit 8-836.n3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ZE2006-43-4 Selektive Embolisation mit Metallspiralen (Coils), andere Lokalisation, 4 Metallspirale; OPS 8-836.m2, .m3, .m4, .m5, .m6, .m7, m8, .mb, .mc, .md, .me, .mf oder .mx kombiniert mit 8-836.n4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ZE2006-43-5 Selektive Embolisation mit Metallspiralen (Coils), andere Lokalisation, 5 Metallspirale; OPS 8-836.m2, .m3, .m4, .m5, .m6, .m7, m8, .mb, .mc, .md, .me, .mf oder .mx kombiniert mit 8-836.n5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ZE2006-43-6 Selektive Embolisation mit Metallspiralen (Coils), andere Lokalisation, 6 Metallspirale; OPS 8-836.m2, .m3, .m4, .m5, .m6, .m7, m8, .mb, .mc, .md, .me, .mf oder .mx kombiniert mit 8-836.n6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ZE2006-43-7 Selektive Embolisation mit Metallspiralen (Coils), andere Lokalisation, 7 Metallspirale; OPS 8-836.m2, .m3, .m4, .m5, .m6, .m7, m8, .mb, .mc, .md, .me, .mf oder .mx kombiniert mit 8-836.n7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ZE2006-43-8 Selektive Embolisation mit Metallspiralen (Coils), andere Lokalisation, 8 Metallspirale; OPS 8-836.m2, .m3, .m4, .m5, .m6, .m7, m8, .mb, .mc, .md, .me, .mf oder .mx kombiniert mit 8-836.n8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ZE2006-43-9 Selektive Embolisation mit Metallspiralen (Coils), andere Lokalisation, 9 Metallspirale; OPS 8-836.m2, .m3, .m4, .m5, .m6, .m7, m8, .mb, .mc, .md, .me, .mf oder .mx kombiniert mit 8-836.n9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ZE2006-43-10 Selektive Embolisation mit Metallspiralen (Coils), andere Lokalisation, 10 Metallspirale; OPS 8-836.m2, .m3, .m4, .m5, .m6, .m7, m8, .mb, .mc, .md, .me, .mf oder .mx kombiniert mit 8-836.na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ZE2006-43-11 Selektive Embolisation mit Metallspiralen (Coils), andere Lokalisation, 11 Metallspirale; OPS 8-836.m2, .m3, .m4, .m5, .m6, .m7, m8, .mb, .mc, .md, .me, .mf oder .mx kombiniert mit 8-836.nb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ZE2006-43-12 Selektive Embolisation mit Metallspiralen (Coils), andere Lokalisation, 12 Metallspirale; OPS 8-836.m2, .m3, .m4, .m5, .m6, .m7, m8, .mb, .mc, .md, .me, .mf oder .mx kombiniert mit 8-836.nc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ZE2006-43-13 Selektive Embolisation mit Metallspiralen (Coils), andere Lokalisation, 15 Metallspirale; OPS 8-836.m2, .m3, .m4, .m5, .m6, .m7, m8, .mb, .mc, .md, .me, .mf oder .mx kombiniert mit 8-836.nf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ZE2005-02-1 Links- und Rechtsventrikuläre Herzassistenzsysteme („Kunstherz“); OPS 5-376.20 kombiniert mit 8-83a.10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ZE2005-02-2 Links- und Rechtsventrikuläre Herzassistenzsysteme („Kunstherz“); OPS 5-376.20 kombiniert mit 8-83a.11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ZE2005-02-3 Links- und Rechtsventrikuläre Herzassistenzsysteme („Kunstherz“); OPS 5-376.20 kombiniert mit 8-83a.12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ZE2005-02-4 Links- und Rechtsventrikuläre Herzassistenzsysteme („Kunstherz“); OPS 5-376.30 kombiniert mit 8-83a.20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ZE2005-02-5 Links- und Rechtsventrikuläre Herzassistenzsysteme („Kunstherz“); OPS 5-376.30 kombiniert mit 8-83a.21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ZE2005-02-6 Links- und Rechtsventrikuläre Herzassistenzsysteme („Kunstherz“); OPS 5-376.30 kombiniert mit 8-83a.22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ZE2005-22-1 ABP; OPS 5-376.00 oder 8-839.0 kombiniert mit 8-83a.00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ZE2005-22-2 ABP; OPS 5-376.00 oder 8-839.0 kombiniert mit 8-83a.01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ZE2005-22-3 ABP; OPS 5-376.00 oder 8-839.0 kombiniert mit 8-83a.02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ZE2005-25-1 modulare Endoprothesen; OPS 5-829.d kombiniert mit 5-822.0*, .1*, .2*, .3*, .4*, .5*, .6*, .7*, .9*, .x* oder 5-823.1*, .2*, .3*, .4*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ZE2006-43-1 Selektive Embolisation mit Metallspiralen (Coils), andere Lokalisation; OPS 8-836.m2 - .m8, .mb - .mx in Verbindung mit 8-836.nd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ZE2006-43-2 Selektive Embolisation mit Metallspiralen (Coils), andere Lokalisation; OPS 8-836.m2 - .m8, .mb - .mx in Verbindung mit 8-836.ne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76011091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ZE2005-19 Medikamente-freisetzende Koronarstents; OPS 8-837.m5, .m6, .m7, .m8, .m9, .ma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Brandenburg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Faktor VIII - Präparate (Hämophilie A) =&gt; Mischpreis für plasmatische Faktor VIII - Präparate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Faktor VIII - Präparate (Hämophilie A) =&gt; Mischpreis für rekombinante Faktor VIII - Präparate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Faktor XI - Präparate (Hämophilie B) =&gt; Mischpreis für plasmatische Faktor IX - Präparate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Faktorpräparat bei Hemmkörperhämophilie A oder B =&gt; Mischpreis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 Dialyse (Hämodialyse, kontinuierlich, venovenös, pumpengetrieben (CVVHD); Hämofiltration; Hämodiafiltration); OPS 8-854.1*, 8-853.**, 8-855.**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ZE22A Herzunterstützungssystem-Univentrikulär Parakorporale Pumpe; OPS-Nr. 5-376.70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ZE22B Herzunterstützungssystem-Biventrikulär Parakorporale Pumpe; OPS-Nr. 5-376.80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ZE22C Herzunterstützungssystem Univentrikulär Extrakorporale Pumpe; OPS-Nr. 5-376.20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ZE30B Dialyse (Hämodiafiltration); OPS 8-855.**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ZE30C Dialyse (Hämodialyse, kontinuierlich, venovenös, pumpen- getrieben (CVVHD) oder Hämofiltration); OPS 8-854.1* oder 8-853.**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ZE30D Dialyse (Hämofiltration oder Hämodiafiltration); OPS 8-853.20, .21, 8-855.20, .21 oder 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ZE30E Dialyse (Peritonealdialyse); OPS 8-857.0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ZE21C Beckenimplantate (Metallischer Knochenersatz); OPS 5-785.4d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ZE27A ZNS-Stimulatorimplantate ("Nervenschrittmacher"), (zur epiduralen Rückenmarkstimulation oder Stimulation des peripheren Nervensystems); OPS 5-039.2* oder 5-059.0*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ZE28B Implantierbare Medikamentenpumpen (zur intrathekalen und epiduralen Infusion); OPS 5-038.4*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ZE30F Dialyse; OPS 8-854.1*, .x, .y, 8-853.**, 8-855.** oder 8-857.*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ZE30G Dialyse; OPS 8-854.x, .y, 8-853.0, .x, .y, 8-855.0, .x, .y, 8-857.0, .x oder .y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ZE30H Dialyse (Hämodialyse/Hämodiafiltration); OPS 8-854.1* oder 8-855.**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ZE30I Dialyse (Hämofiltration); OPS 8-853.x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ZE27B ZNS-Stimulatorimplantate ("Nervenschrittmacher"); OPS 5-039.2*, 5-039.7 oder 5,059.0*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ZE28C Implantierbare Medikamentenpumpen; OPS 5-038.40 oder 5-038.41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ZE30J Dialyse; OPS 8-853.2*, 8-854.1*, 8-855.0, .12, .20, .22, .x, .y oder 8-857.*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ZE27C ZNS-Stimulatorimplantate ("Nervenschrittmacher"); OPS 5-028.0*, 5-029.4, 5-039.2*, 5-039.7 oder 5,059.0*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ZE28 Implantierbare Medikamentenpumpen; OPS 5-028.1* oder 5-038.4*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ZE30K Dialyse; OPS 8-853.**, 8-855.** oder 8-857.*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ZE27D ZNS-Stimulatorimplantate ("Nervenschrittmacher"), (zur epiduralen Rückenmarkstimulation); OPS 5-039.2*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ZE30L Dialyse (Hämodiafiltration/Peritonealdialyse); OPS 8-855.** oder 8-857.*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76012041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ZE2007-27-1 NovoSeven, je KIE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Mecklenburg-Vorpommern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76013005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ZE21A Beckenimplantate; OPS 5-785.2d oder .4d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ZE25B Individuell nach CAD gefertigte Rekonstruktionsimplantate im Gesichts- und Schädelbereich, OPS 5-020.63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ZE26B Ramus-Distraktoren (Verlagerung der Mandibula durch Distraktion nach Osteotomie im horizontalen Mandibulaast), OPS 5-776.7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ZE27A ZNS-Stimulatorimplantate ("Nervenschrittmacher"), Ein-Kanal- Impuls; OPS 5-028.00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ZE27B ZNS-Stimulatorimplantate ("Nervenschrittmacher"), Zwei-Kanal- Impuls; OPS 5-028.01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ZE27C ZNS-Stimulatorimplantate ("Nervenschrittmacher"), Wechsel; OPS 5-028.0*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76013012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ZE27D ZNS-Stimulatorimplantate ("Nervenschrittmacher"), Nervus- Vagus-Stimulator; OPS 5-059.00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ZE27E ZNS-Stimulatorimplantate ("Nervenschrittmacher"), Vorderwurzelstimulator; OPS 5-039.7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ZE27F ZNS-Stimulatorimplantate ("Nervenschrittmacher"), Blasenstimulator einelektrodisch; OPS 5-059.5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ZE27G ZNS-Stimulatorimplantate ("Nervenschrittmacher"), Blasenstimulator zweielektrodisch; OPS 5-059.5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ZE28B Implantierbare Medikamentenpumpen, zur intrathekalen und epiduralen Infusion; OPS 5-038.41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ZE30A Dialyse (Hämodialyse, kontinuierlich, venovenös, pumpengetrieben (CVVHD)); OPS 8-854.1*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ZE30B Dialyse (Hämodialyse, Sonstige); OPS 8-854.x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ZE30C Dialyse (Hämodialyse, N.n.bez.); OPS 8-854.y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ZE30G Dialyse (Hämofiltration); OPS 8-853.0 oder 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ZE30H Dialyse (Hämofiltration); OPS 8-853.2*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ZE30I Dialyse (Hämodiafiltration); OPS 8-855.0 oder 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ZE30J Dialyse (Hämodiafiltration); OPS 8-855.2*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ZE35A Immunadsorption, 1. Zyklus; OPS 8-821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ZE35B Immunadsorption, 2. bis 4. Zyklus; OPS 8-821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ZE38 Isolierte Extremitätenperfusion; OPS 8-859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ZE44B Medikamentefreisetzende Koronarstents; OPS 8-837.m1 oder .m2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ZE44C Medikamentefreisetzende Koronarstents; OPS 8-837.m3 oder .m4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ZE21 Beckenimplantate; OPS 5-785.2d, .3d oder .4d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ZE25C Individuell nach CAD gefertigte Rekonstruktionsimplantate im Gesichts- und Schädelbereich; OPS 5-020.62, .63, .64, .71 oder 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ZE26C Ramus-Distraktoren; OPS 5-776.6, .7, .8 oder 5-777.*1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ZE28 Implantierbare Medikamentenpumpen, OPS 5-028.1* oder 5-038.4*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ZE40 Versorgung von Schwerstbehinderten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 Links- und Rechtsventrikuläre Herzassistenzsysteme ("Kunst- herz"); OPS 5-376.20; .30, .40, .50, . 60, .70 oder .80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 ZNS-Stimulatorimplantate ("Nervenschrittmacher"); OPS 5-028.0*, 5-029.4, 5-039.2*, 5-039.7, 5,059.0* oder 5-059.5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76013057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Sachsen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 Ramus-Distraktoren; OPS 5-776.6, .7, .8, .9 oder 5-777.*1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 Medikamentefreisetzende Koronarstents; OPS 8-837.m*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ZE30D Dialyse (Hämofiltration); OPS 8-853.2*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ZE32 Leberersatztherapie; OPS- Nr. 8-858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ZE30B Dialyse (Hämodialyse); OPS 8-854.1*, .x oder .y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ZE25A Individuell nach CAD gefertigte Rekonstruktionsimplantate im Gesichts- und Schädelbereich, OPS 5-020.6*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ZE33 Extrakorporale Protopherese; OPS 8-824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ZE34 Plasmapherese; OPS 8-820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ZE35 Immunadsorbtion ;OPS  8-821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 Fremdbezug von Hämatopoetischen Stammzellen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ZE39A Faktor VIII aus Plasma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ZE39B Faktor VIII aus Rekombinat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ZE39C Faktor IX aus Plasma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 Links- und Rechtsventrikuläre Herzassistenzsysteme ("Kunstherz"); OPS 5-376.20, .30, .40, .50, .60, .70, .80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 ZNS-Stimulatorimplantate ("Nervenschrittmacher"); OPS 5-028.0*, 5-039.2* oder 5-059.0*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ZE30I Dialyse; OPS 8-854.1*, 8-853.** oder 8-855.**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ZE30J Dialyse (Hämofiltration); OPS 8-853.20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ZE30K Dialyse (Hämofiltration); OPS 8-853.21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ZE30L Dialyse (Hämofiltration); OPS 8-853.22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ZE39Q Behandlung von Blutern mit Blutgerinnungsfaktoren, Faktor VII; OPS 8-810.7*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ZE39R Behandlung von Blutern mit Blutgerinnungsfaktoren, Faktor VIII aus Plasma (Beriate, Fandhi, Haemocitin, Octante); OPS 8-810.9*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ZE39S Behandlung von Blutern mit Blutgerinnungsfaktoren, Faktor VIII aus Plasma mit hohem Willebrand-Anteil (Haemate HS); OPS 8-810.d*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ZE39T Behandlung von Blutern mit Blutgerinnungsfaktoren, Faktor VIII aus Plasma oder gentechnisch erzeugt (Helixate, NexGen, Kogenate, Recombinate); OPS 8-810.8*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ZE39U Behandlung von Blutern mit Blutgerinnungsfaktoren, Faktor IX (Berinin HS, Immunine); OPS 8-810.a*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ZE39V Behandlung von Blutern mit Blutgerinnungsfaktoren, Faktor XIII (Fibriogrammin HS); OPS 8-810.e*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ZE39W Behandlung von Blutern mit Blutgerinnungsfaktoren, Faktor VII, gentechnisch (Novo Seven (60 KIE)); OPS 8-810.x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ZE39X Behandlung von Blutern mit Blutgerinnungsfaktoren, sonstige gentechnisch erzeugte Präparate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ZE30T Dialyse (Hämodialyse, -filtration oder –diafiltration, bis 3 Tage); OPS 8-854.10, 8-853.10, .20, 8-855.10 oder 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ZE30U Dialyse (Hämodialyse, -filtration oder –diafiltration, 4 bis 11 Tage); OPS 8-854.11, 8-853.11, .21, 8-855.11 oder 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ZE30V Dialyse (Hämodialyse, -filtration oder –diafiltration, &gt; 11 Tage); OPS 8-854.12, 8-853.12, .22, 8-855.12 oder 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ZE2005-27-1 Behandlung von Blutern mit Blutgerinnungsfaktoren, plasmatischer Faktor VIII; OPS 8-810.90 - .92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ZE2005-27-2 Behandlung von Blutern mit Blutgerinnungsfaktoren, plasmatischer Faktor IX; OPS 8-810.b0 - .b2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ZE2005-27-3 Behandlung von Blutern mit Blutgerinnungsfaktoren, Rekombinat Faktor VIII; OPS 8-810.80 - .82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ZE2005-27-4 Behandlung von Blutern mit Blutgerinnungsfaktoren, Willebrand-Faktor VIII; OPS 8-810.d0 - .d2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ZE2005-27-6 Behandlung von Blutern mit Blutgerinnungsfaktoren, Recombinater Faktor VII; OPS 8-810.6*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ZE2005-27-7 Behandlung von Blutern mit Blutgerinnungsfaktoren, Recombinater Faktor IX; OPS 8-810.a*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ZE2005-27-8 Behandlung von Blutern mit Blutgerinnungsfaktoren, Feiba-Prothrombinkomplex mit Faktor VIII-Inhibitor Bypass Aktivität; OPS 8-810.c*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ZE2005-27-9 Behandlung von Blutern mit Blutgerinnungsfaktoren, Faktor I; OPS 8-810.x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ZE2005-27-10 Behandlung von Blutern mit Blutgerinnungsfaktoren, plasmatischer Faktor VII; OPS 8-810.7*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ZE2005-27-11 Behandlung von Blutern mit Blutgerinnungsfaktoren, Faktor XI; OPS 8-810.x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ZE2005-27-12 Behandlung von Blutern mit Blutgerinnungsfaktoren, Faktor XIII; OPS 8-810.e*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ZE2006-27-1 Behandlung von Blutern mit Blutgerinnungsfaktoren, Fibrinogenkonzentrat; OPS 8-810.j0, .j1 oder .j2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ZE2006-35-1 Fremdbezug von hämatopoetischen Stammzellen, Deutschland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ZE2006-35-2 Fremdbezug von hämatopoetischen Stammzellen, Europa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76014099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ZE2006-35-3 Fremdbezug von hämatopoetischen Stammzellen, USA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76014100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 Gabe von Anti-Human-T-Lymphozyten-Immunglobulin, unter 2.000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76014101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 Gabe von Anti-Human-T-Lymphozyten-Immunglobulin, 2.000 mg bis unter 3.000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76014102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ZE2006-46-3 Gabe von Anti-Human-T-Lymphozyten-Immunglobulin, 3.000 mg bis unter 4.000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76014103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ZE2006-46-4 Gabe von Anti-Human-T-Lymphozyten-Immunglobulin, 4.000 mg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76014104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ZE2006-46-5 Gabe von Anti-Human-T-Lymphozyten-Immunglobulin, vom Pferd bis unter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76014105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ZE2006-46-6 Gabe von Anti-Human-T-Lymphozyten-Immunglobulin, vom Pferd 1000 mg bis unter 2000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76014106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ZE2006-46-7 Gabe von Anti-Human-T-Lymphozyten-Immunglobulin, vom Pferd 4000 mg bis unter 5000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76014107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ZE2006-46-8 Gabe von Anti-Human-T-Lymphozyten-Immunglobulin, vom Pferd 5000 mg bis unter 6000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76014108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ZE2006-46-9 Gabe von Anti-Human-T-Lymphozyten-Immunglobulin, vom Pferd mehr als 6000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76014109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ZE2006-46-10 Gabe von Anti-Human-T-Lymphozyten-Immunglobulin, vom Kaninchen bis unter 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76014110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ZE2006-46-11 Gabe von Anti-Human-T-Lymphozyten-Immunglobulin, vom Kaninchen 200 mg bis unter 340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76014111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ZE2006-46-12 Gabe von Anti-Human-T-Lymphozyten-Immunglobulin, vom Kaninchen 340 mg bis unter 450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76014112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ZE2006-46-13 Gabe von Anti-Human-T-Lymphozyten-Immunglobulin, vom Kaninchen 450 mg bis unter 570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76014113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ZE2006-46-14 Gabe von Anti-Human-T-Lymphozyten-Immunglobulin, vom Kaninchen mehr als 570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Sachsen-Anhalt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ZE30D Dialyse (Hämofiltration); OPS 8-853.**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ZE30E Dialyse (Hämodiafiltration); OPS 8-855.**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ZE30F Dialyse (Peritonealdialyse); OPS 8-857.*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ZE22B Links- und Rechtsventrikuläre Herzassistenzsysteme ("Kunst- herz"), (Extrakorporale Pumpe, biventrikulär); OPS- Nr. 5-376.30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ZE22C Links- und Rechtsventrikuläre Herzassistenzsysteme ("Kunst- herz"), (Intrakorporale Pumpe, univentrikulär); OPS- Nr. 5-376.40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ZE22D Links- und Rechtsventrikuläre Herzassistenzsysteme ("Kunst- herz"), (Intrakorporale Pumpe, biventrikulär);  OPS- Nr. 5-376.50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ZE24 ECMO; OPS 8-852.0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ZE27A ZNS-Stimulatorimplantate ("Nervenschrittmacher") (Implantation oder Wechsel eines Neurostimulators zur Hirnstimulation); OPS 5-028.0*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ZE27B ZNS-Stimulatorimplantate ("Nervenschrittmacher") (Implantation einer Neuroprothese); OPS 5-029.4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ZE27C ZNS-Stimulatorimplantate ("Nervenschrittmacher") (Implantation oder Wechsel eines Neurostimulators zur epiduralen Rückenmark- stimulation); OPS 5-039.2*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ZE27D ZNS-Stimulatorimplantate ("Nervenschrittmacher") (Implantation oder Wechsel eines Neurostimulators zur Vorderwurzelstimulation); OPS 5-039.7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ZE27E ZNS-Stimulatorimplantate ("Nervenschrittmacher") (Implantation oder Wechsel eines Neurostimulators zur Stimulation des peripheren Nervensystems); OPS 5-059.0*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ZE30A Dialyse (Hämodialyse, kontinuierlich, venovenös, pumpen- getrieben (CVVHD)); OPS 8-854.1*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ZE27F ZNS-Stimulatorimplantate ("Nervenschrittmacher") (Implantation einer peripheren Neuroprothese); OPS 5-059.5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ZE39Q Behandlung von Blutern mit Blutgerinnungsfaktoren, Faktor VII; OPS 8-810.7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ZE39R Behandlung von Blutern mit Blutgerinnungsfaktoren, Faktor VIII aus Plasma (Beriate, Fandhi, Haemocitin, Octante); OPS 8-810.9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ZE39S Behandlung von Blutern mit Blutgerinnungsfaktoren, Faktor VIII aus Plasma mit hohem Willebrand-Anteil (Haemate HS); OPS 8-810.d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ZE39T Behandlung von Blutern mit Blutgerinnungsfaktoren, Faktor VIII aus Plasma, gentechnisch erzeugt (Helixate, NexGen, Kogenate, Recombinate); OPS 8-810.8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ZE39U Behandlung von Blutern mit Blutgerinnungsfaktoren, Faktor IX (Berinin HS, Immunine); OPS 8-810.a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ZE39V Behandlung von Blutern mit Blutgerinnungsfaktoren, Faktor XIII (Fibriogrammin HS); OPS 8-810.e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ZE39W Behandlung von Blutern mit Blutgerinnungsfaktoren, Faktor VII, gentechnisch (Novo Seven (60 KIE)); OPS 8-810.x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ZE39X Behandlung von Blutern mit Blutgerinnungsfaktoren, sonstige gentechnisch erzeugte Präparate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ZE21C Beckenimplantate; OPS 5-785.4d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ZE25C Individuell nach CAD gefertigte Rekonstruktionsimplantate im Gesichts- und Schädelbereich; OPS 5-020.64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ZE25D Individuell nach CAD gefertigte Rekonstruktionsimplantate im Gesichts- und Schädelbereich; OPS 5-020.71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ZE25E Individuell nach CAD gefertigte Rekonstruktionsimplantate im Gesichts- und Schädelbereich; OPS 5-020.72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ZE26F Ramus-Distraktoren; OPS 5-776.6, .7 oder .8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ZE28C Implantierbare Medikamentenpumpen, OPS 5-038.40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ZE30G Dialyse (Hämodialyse, 4 – 11 Tage); OPS 8-854.11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ZE30H Dialyse (Hämodialyse, &gt; 11 Tage); OPS 8-854.12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ZE30I Dialyse (Hämofiltration, &gt; 11 Tage); OPS 8-853.12 oder 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ZE30J Dialyse (Hämodiafiltration, intermittierend); OPS 8-855.0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ZE30K Dialyse (Hämodiafiltration, intermittierend); OPS 8-855.10 oder 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ZE30L Dialyse (Hämodiafiltration, intermittierend, 4-11 Tage); OPS 8-855.11 oder 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ZE30M Dialyse (Hämodiafiltration, &gt; 11 Tage); OPS 8-855.12 oder 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ZE30N Dialyse (Peritonealdialyse, CAPD); OPS 8-857.1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ZE30O Dialyse (Peritonealdialyse, CCPD); OPS 8-857.2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ZE30P Dialyse (Peritonealdialyse, Spülung); OPS 8-857.x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ZE30Q Dialyse (Hämodialyse, 0 – 3 Tage); OPS 8-854.10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ZE30R Dialyse (Hämofiltration, 0 – 3 Tage); OPS 8-853.10 oder 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ZE30S Dialyse (Hämofiltration, 4 – 11 Tage); OPS 8-853.11 oder 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ZE32 Leberersatztherapie; OPS 8-858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ZE33 Extrakorporale Photopherese; OPS 8-824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ZE34 Plasmapherese, OPS 8-820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ZE35 Immunadsorption; OPS 8-821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ZE37 Zellapherese; OPS 8-823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ZE41 Retransplantation von Organen während desselben stationären Aufenthaltes; OPS 5-504 oder 5-983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ZE44A Medikamentefreisetzende Koronarstents; OPS 8-837.m0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ZE44B Medikamentefreisetzende Koronarstents; OPS 8-837.m1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ZE44C Medikamentefreisetzende Koronarstents; OPS 8-837.m3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ZE21A Beckenimplantete; OPS 5-785.2d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ZE22A Links- und Rechtsventrikuläre Herzassistenzsysteme ("Kunst- herz"); OPS 5-376.20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 Ramus-Distraktoren, OPS 5-776.6, .7, .8, .9 oder 5-777.*1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ZE28A Implantierbare Medikamentenpumpen; OPS 5-028.1*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ZE28B Implantierbare Medikamentenpumpen; OPS 5-038.4*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ZE30B Dialyse; OPS 8-854.x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ZE30C Dialyse; OPS 8-854.y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ZE31 Hämoperfusion; OPS 8-856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ZE36 LDL-Apherese; OPS 8-822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ZE44D Medikamentefreisetzende Koronarstents; OPS 8-837.m2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ZE44E Medikamentefreisetzende Koronarstents; OPS 8-837.m4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ZE42A Fremdbezug von hämatopoetischen Stammzellen (Stammzellen Deutschland)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ZE42B Fremdbezug von hämatopoetischen Stammzellen (Knochenmark Deutschland)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ZE42C Fremdbezug von hämatopoetischen Stammzellen (Stammzellen/Knochenmark Europa)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ZE42D Fremdbezug von hämatopoetischen Stammzellen (Stammzellen/Knochenmark außerhalb Europas)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ZE2006-35-1 Fremdbezug von hämatopoetischen Stammzellen, Stammzellen aus Deutschland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ZE2006-35-2 Fremdbezug von hämatopoetischen Stammzellen, Knochenmark aus Deutschland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ZE2006-35-3 Fremdbezug von hämatopoetischen Stammzellen, Stammzellen/Knochenmark aus Europa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ZE2006-35-4 Fremdbezug von hämatopoetischen Stammzellen, Stammzellen/Knochenmark außerhalb Europas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ZE2006-22-1 IABP, offen chirurgisch, bis 48 Std.; OPS 5-376.00 in Verbindung mit 8-83a.00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ZE2006-22-2 IABP, offen chirurgisch, 48 bis 96 Std.; OPS 5-376.00 in Verbindung mit 8-83a.01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ZE2006-22-3 IABP, offen chirurgisch, 96 und mehr Std.; OPS 5-376.00 in Verbindung mit 8-83a.02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ZE2006-22-4 IABP, perkutane Einführung, bis 48 Std.; OPS 8-839.0 in Verbindung mit 8-83a.00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ZE2006-22-5 IABP, perkutane Einführung, 48 bis 96 Std.; OPS 8-839.0 in Verbindung mit 8-83a.01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ZE2006-22-6 IABP, perkutane Einführung, 96 und mehr Std.; OPS 8-839.0 in Verbindung mit 8-83a.02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76015087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 Gabe von Anti-Human-T-Lymphozyten-Immunglobulin, je 5 ml Ampulle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Thüringen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Faktor XIII - Gruppe 20.1 (je 1000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Prothrombinkomplex - Gruppe 20.2 (je 1000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Faktor VIII aus Plasma (human) - Gruppe 20.4 (je 1000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Faktor VIII aus Plasma (human) mit hohem Willebrand-Anteil - Gruppe 20.4 (je 1000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Faktor VIII - rekombinant, gentechnologisch - Gruppe 20.4 (je 1000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Faktor IX aus Plasma (human) - Gruppe 20.5 (je 1000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Faktor IX - rekombinant, gentechnologisch - Gruppe 20.5 (je 1000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Faktor VII aus Plasma (human) - Gruppe 20.6 (je 1000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Faktor VII - rekombinant, gentechnologisch - Gruppe 20.6 (je 1000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Faktor XI - gerinnungsaktives Frischplasma - Gruppe 20.7 (je 1000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Inhibitor umgehende Präparate - Gruppe 20.8 (je 1000 Einheiten)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Fibrinogen-Präparat - Gruppe 20.9 (je 10 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Fibrinogen-Präparat - Gruppe 20.9 (je 20 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76016017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ZE21 Beckenimplantate; OPS 5-785.2d, .3d, .4d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ZE22A Herzunterstützungssystem (Uni- und Biventrikulär) OPS- Nr. 5-376.20, .30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ZE22B Herzunterstützungssystem-Linksventrikulär Intrakorporale Pumpe OPS- Nr. 5-376.40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ZE22C Herzunterstützungssystem-Biventrikulär Intrakorporale Pumpe OPS- Nr. 5-376.50, .60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ZE22D Herzunterstützungssystem-Univentrikulär Parakorporale Pumpe OPS- Nr. 5-376.70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ZE22E Herzunterstützungssystem-Biventrikulär Parakorporale Pumpe OPS- Nr. 5-376.80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ZE24 ECMO OPS- Nr. 8-852.0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ZE25A Implantate Gesichts- und Schädelbereich OPS- Nr. 5-020.62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ZE25B Implantate Gesichts- und Schädelbereich OPS- Nr. 5-020.63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ZE25C Implantate Gesichts- und Schädelbereich OPS- Nr. 5-020.64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ZE25D Implantate Gesichts- und Schädelbereich OPS- Nr. 5-020.71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ZE25E Implantate Gesichts- und Schädelbereich OPS- Nr. 5-020.72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ZE25F Implantate Gesichts- und Schädelbereich OPS- Nr. 5-774.71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ZE25G Implantate Gesichts- und Schädelbereich OPS- Nr. 5-774.72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ZE25H Implantate Gesichts- und Schädelbereich OPS- Nr. 5-775.71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ZE25I Implantate Gesichts- und Schädelbereich OPS- Nr. 5-775.72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ZE26 Ramus-Distraktoren OPS- Nr. 5-776.6, .7, .8, .9, 5-777.*1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ZE27A Nervenschrittmacher Hirn, Einzelelelektrodensystem OPS- Nr. 5-028.00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ZE27B Nervenschrittmacher Hirn, Mehrelelektrodensystem OPS- Nr. 5-028.01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ZE27C Nervenschrittmacher RM, Einzel OPS- Nr. 5-039.20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ZE27D Nervenschrittmacher RM, Mehr OPS- Nr. 5-039.21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ZE27E Nervenschrittmacher Neuroprothese OPS- Nr. 5-029.4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ZE27F Nervenschrittmacher Vorderwurzelstimulation OPS- Nr. 5-039.7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ZE27G Nervenschrittmacher  peripheren, Einzel  OPS- Nr. 5-059.00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ZE27H Nervenschrittmacher  peripheren, Mehr  OPS- Nr. 5-059.01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ZE27I Nervenschrittmacher  peripheren, Neuroprothese  OPS- Nr. 5-059.5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ZE28A Medikamentenpumpen elektrisch betrieben OPS- Nr. 5-028.11, .1x, 5-038.41, .4x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ZE28B Medikamentenpumpen gasdruckbetrieben OPS- Nr. 5-038.10, .40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ZE30A Hämodialyse kontinuierlich, venovenös, pumpengetrieben (CVVHD) 0-3 Tage OPS- Nr. 8-854.10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ZE30B Hämodialyse kontinuierlich, venovenös, pumpengetrieben (CVVHD) 4-11 Tage OPS- Nr. 8-854.11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ZE30C Hämodialyse kontinuierlich, venovenös, pumpengetrieben (CVVHD) &gt;11 Tage OPS- Nr. 8-854.12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ZE30D Hämodialyse kontinuierlich, venovenös, pumpengetrieben (CVVHD) sonstige, n.n.bez. OPS- Nr. 8-854.x, .y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ZE30N Hämofiltration intermittierend sowie sonstige und N.n.bez. OPS- Nr. 8-853.0, .x, .y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ZE30F Hämofiltration: Kontinuierlich, Bis 3 Tage OPS- Nr. 8-853.10,.20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ZE30G Hämofiltration: Kontinuierlich, 4-11 Tage OPS- Nr. 8-853.11, 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ZE30H Hämofiltration: Kontinuierlich, &gt;11 Tage OPS- Nr. 8-853.12, 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ZE30I Hämofiltration intermittierend sowie sonstige und N.n.bez.OPS- Nr. 8-855.0, .x, .y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ZE30J Hämodiafiltration: Kontinuierlich, Bis 3 Tage OPS- Nr. 8-855.10, 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ZE30K Hämodiafiltration: Kontinuierlich, 4-11 Tage OPS- Nr. 8-855.11, 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ZE30L Hämodiafiltration: Kontinuierlich, &gt;11 Tage OPS- Nr. 8-855.12, 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ZE30M Peritonealdialyse OPS- Nr. 8-857.*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ZE31 Hämoperfusion OPS- Nr. 8-856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ZE32 Leberersatztherapie OPS- Nr. 8-858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ZE33 Photoperese OPS- Nr. 8-824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ZE34 Plasmapherese OPS- Nr. 8-820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ZE35 Immunadsorbtion OPS- Nr. 8-821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76016066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ZE36 LDL-Apherese OPS- Nr. 8-822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ZE37 Zellapherese, OPS:8-823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ZE38 Extremitätenperfusion OPS- Nr. 8-859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ZE41 Retransplantation von Organen während desselben Aufenthaltes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ZE42A Fremdbezug von hämatopoetischen Stammzellen (außerhalb Europa)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ZE42B Fremdbezug von hämatopoetischen Stammzellen (Europa)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ZE42C Fremdbezug von Stammzellen (Deutschland)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ZE42D Fremdbezug von Knochenmark (Deutschland)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ZE44A Einlegen medik.Stents - ein Stent OPS- Nr. 8-837.m0, .mx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ZE44B Einlegen medik.Stents - zwei Stents OPS- Nr. 8-837.m1, .m2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ZE44C Einlegen medik.Stents - &gt; drei Stents OPS- Nr. 8-837.m3, .m4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ZE2005-35-1 Fremdbezug von hämatopoetischen Stammzellen, außereuropäisches Ausland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ZE2005-35-2 Fremdbezug von hämatopoetischen Stammzellen, Stammzellen Deutschland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ZE2005-35-3 Fremdbezug von hämatopoetischen Stammzellen, Knochenmark Deutschland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ZE2005-35-4 Fremdbezug von hämatopoetischen Stammzellen, europäisches Ausland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ZE2006-46-1 Gabe von Anti-Human-T-Lymphozyten-Immunglobulin, vom Kaninchen oder Pferd, je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76016083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ZE2006-46-2 Gabe von Anti-Human-T-Lymphozyten-Immunglobulin, vom Kaninchen oder Pferd, je 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24714C" w:rsidRDefault="0024714C"/>
        </w:tc>
      </w:tr>
      <w:tr w:rsidR="0024714C">
        <w:trPr>
          <w:gridBefore w:val="1"/>
          <w:gridAfter w:val="2"/>
          <w:wAfter w:w="720" w:type="dxa"/>
        </w:trPr>
        <w:tc>
          <w:tcPr>
            <w:tcW w:w="4500" w:type="dxa"/>
          </w:tcPr>
          <w:p w:rsidR="0024714C" w:rsidRDefault="0024714C"/>
        </w:tc>
        <w:tc>
          <w:tcPr>
            <w:tcW w:w="4500" w:type="auto"/>
            <w:gridSpan w:val="2"/>
          </w:tcPr>
          <w:p w:rsidR="0024714C" w:rsidRPr="00AF0F91" w:rsidRDefault="0024714C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5" w:name="_Toc339266002"/>
            <w:r w:rsidRPr="00AF0F91">
              <w:rPr>
                <w:rFonts w:cs="Arial"/>
                <w:sz w:val="22"/>
                <w:szCs w:val="22"/>
              </w:rPr>
              <w:t>Zusatzentgelte NUB nach § 6 Abs. 2 KHEntgG (761)</w:t>
            </w:r>
            <w:bookmarkEnd w:id="45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100 ml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Tyrosinkinaseinhibitor, Sorafenib, 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Tyrosinkinaseinhibitor, Sunitinib, 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Fluoreszenzzystoskopie (Photodynamische Diagnostik) HAL, Resektionstechnik des Harnblasenkarzinoms; OPS 5-989 in Verbindung mit 5-573.4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Fluoreszenzzystoskopie (Photodynamische Diagnostik) HAL, Fluoreszenzgesteuerte Diagnostik; OPS 5-989 in Verbindung mit 1-661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Ex-vivo-Chemosensibilitätstestung, bis 7 Tests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Ex-vivo-Chemosensibilitätstestung, 7 Tests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Natalizumab, bis 300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Natalizumab, &gt; 300 mg bis 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Natalizumab, &gt; 600 mg bis 900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Natalizumab, &gt; 900 mg bis 1200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Natalizumab, &gt; 1200 mg bis 1500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Natalizumab, &gt; 1500 mg bis 1800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Natalizumab, &gt; 1800 mg bis 2100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Tyrosinkinaseinhibitor, Sorafenib, bis 2400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Tyrosinkinaseinhibitor, Sorafenib, &gt; 2400 mg bis 4800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Tyrosinkinaseinhibitor, Sorafenib, &gt; 4800 mg bis 7200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Tyrosinkinaseinhibitor, Sorafenib, &gt; 7200 mg bis 9600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Tyrosinkinaseinhibitor, Sorafenib, &gt; 9600 mg bis 12000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Tyrosinkinaseinhibitor, Sorafenib, &gt; 12000 mg bis 14400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Tyrosinkinaseinhibitor, Sorafenib, &gt; 14400 mg bis 16800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Tyrosinkinaseinhibitor, Sorafenib, &gt; 16800 mg bis 19200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Tyrosinkinaseinhibitor, Sorafenib, &gt; 19200 mg bis 21600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Tyrosinkinaseinhibitor, Sorafenib, &gt; 21600 mg bis 24000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Tyrosinkinaseinhibitor, Sorafenib, &gt; 24000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Tyrosinkinaseinhibitor, Sunitinib, bis 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76196028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Tyrosinkinaseinhibitor, Sunitinib, &gt; 150 mg bis 300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76196029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Tyrosinkinaseinhibitor, Sunitinib, &gt; 300 mg bis 450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76196030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Tyrosinkinaseinhibitor, Sunitinib, &gt; 450 mg bis 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76196031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Tyrosinkinaseinhibitor, Sunitinib, &gt; 600 mg bis 750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76196032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Tyrosinkinaseinhibitor, Sunitinib, &gt; 750 mg bis 900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76196033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Tyrosinkinaseinhibitor, Sunitinib, &gt; 900 mg bis 1050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76196034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Tyrosinkinaseinhibitor, Sunitinib, &gt; 1050 mg bis 1200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76196035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Tyrosinkinaseinhibitor, Sunitinib, &gt; 1200 mg bis 1350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76196036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Tyrosinkinaseinhibitor, Sunitinib, &gt; 1350 mg bis 1500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Tyrosinkinaseinhibitor, Sunitinib, &gt; 1500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bis 80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Clofarabin,&gt; 80 mg bis 120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Clofarabin,&gt; 120 mg bis 160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Clofarabin,&gt; 160 mg bis 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Clofarabin,&gt; 200 mg bis 240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Clofarabin,&gt; 240 mg bis 280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Clofarabin,&gt; 280 mg bis 320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Clofarabin,&gt; 320 mg bis 360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Clofarabin,&gt; 360 mg bis 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Clofarabin,&gt; 400 mg bis 440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Clofarabin,&gt; 440 mg bis 480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Clofarabin,&gt; 480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&lt; 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76196063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Amphotericin B Lipidkomplex, 400 mg bis &lt; 1200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76196064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Amphotericin B Lipidkomplex, 1200 mg bis &lt; 2000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76196065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Amphotericin B Lipidkomplex, 2000 mg bis &lt; 2800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76196066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Amphotericin B Lipidkomplex, 2800 mg bis &lt; 3600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76196067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Amphotericin B Lipidkomplex, 3600 mg bis &lt; 4600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76196068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Amphotericin B Lipidkomplex, 4600 mg bis &lt; 5600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76196069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Amphotericin B Lipidkomplex, 5600 mg bis &lt; 6600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76196070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Amphotericin B Lipidkomplex, 6600 mg bis &lt; 7600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76196071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Amphotericin B Lipidkomplex, 7600 mg bis &lt; 8700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76196072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Amphotericin B Lipidkomplex, 8700 mg bis &lt; 10000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76196073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Amphotericin B Lipidkomplex, 10000 mg bis &lt; 11500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76196074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Amphotericin B Lipidkomplex, 11500 mg bis &lt; 13000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13000 mg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bis 6,25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&gt; 6,25 mg bis 12,5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&gt; 12,5 mg bis 18,75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&gt; 18,75 mg bis 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&gt; 25 mg bis 31,25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&gt; 31,25 mg bis 37,5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&gt; 37,5 mg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76196083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Eptotermin alfa (rhOP-1/BMP-7), 1 Set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76196084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Eptotermin alfa (rhOP-1/BMP-7), 2 Sets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 freisetzende Microsphären zur transarteriellen Chemoembolisation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AB0-inkompatible Organtransplantation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Endobronchialventil, 1-2 Ventile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Endobronchialventil, 3-4 Ventile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Endobronchialventil, mehr als 4 Ventile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 Coils zur intrakraniellen Aneurysmatherapie, 1 Coil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 Coils zur intrakraniellen Aneurysmatherapie, 2 Coils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 Coils zur intrakraniellen Aneurysmatherapie, 3 Coils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 Coils zur intrakraniellen Aneurysmatherapie, mehr als 3 Coils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Gefäßtransplantatersatz bei infizierten Gefäßprothesen (Gefäßhomograft); OPS 5-394.3 in Verbindung mit OPS 5-930.20 oder 5-930.21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 Coils zur intrakraniellen Aneurysmatherapie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Intrakranielle endovaskuläre Thrombektomie (Mikrodraht-Retriever)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Natalizumab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76196099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Lipidkomplex; OPS 8-014.1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Palifermin; OPS 8-014.2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Carmustin-Implantat; intrathekal, je Fall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Citratdialyse, je Fall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je Fall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Neurostimulator zur Stimulation des Rückenmarks oder des peripheren Nervensystems, wiederaufladbar, je Fall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Pegaptanib, intravitreal, je Fall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Fluoreszenzzystoskopie (Photodynamische Diagnostik) HAL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3D-Coils zur intrakraniellen Aneurysmatherapie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12,5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Schlaganfall-Komplexbehandlung nach dem TEMPIS-Konzept; OPS 8-836.8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76196116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Kiefergelenksendoprothese (Totalersatz), Lorenz-Prothese; OPS 5-773.a, 5-775.72, 5-779.2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76196117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Kiefergelenksendoprothese (Totalersatz), TMJ-Concepts-Prothese; OPS 773.a, 5-775.72, 5-779.2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Bone-Morphogenetik-Proteins (Eptotermin alpha [rhOP-1/BMP-7])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Anidulafungin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Carmustin-Implantat, intrathekal; OPS 8-014.3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Decitabine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Morbus Pompe, bis 50 mg; OPS 8-014.7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Morbus Pompe, 51 mg bis 100 mg; OPS 8-014.7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Morbus Pompe, 101 mg bis 150 mg; OPS 8-014.7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Morbus Pompe, 151 mg bis 200 mg; OPS 8-014.7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Morbus Pompe, 201 mg bis 250 mg; OPS 8-014.7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Morbus Pompe, 251 mg bis 300 mg; OPS 8-014.7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Morbus Pompe, 301 mg bis 350 mg; OPS 8-014.7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Morbus Pompe, 351 mg bis 400 mg; OPS 8-014.7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Morbus Pompe, 401 mg bis 450 mg; OPS 8-014.7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Morbus Pompe, 451 mg bis 500 mg; OPS 8-014.7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Morbus Pompe, 501 mg bis 550 mg; OPS 8-014.7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Morbus Pompe, 551 mg bis 600 mg; OPS 8-014.7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Morbus Pompe, mehr als 600 mg; OPS 8-014.7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Radioimmuntherapie mit Yttrium (90Y)-markiertem Ibritumomab-Tiuxetan; OPS 8-014.6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Künstlicher Analspinkter, Analband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Kiefergelenksendoprothese (Totalersatz); OPS 5-773.a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Selektive interne Radiotherapie (SIRT) von Lebertumoren mit Yttrium-90 markierten Microsphären; OPS 8-530.60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 freisetzende Microsphären zur transarteriellen Chemoembolisation (TACE), 1 Fl. Embolisat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 freisetzende Microsphären zur transarteriellen Chemoembolisation (TACE), 2 Fl. Embolisat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 freisetzende Microsphären zur transarteriellen Chemoembolisation (TACE), 3 Fl. Embolisat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 freisetzende Microsphären zur transarteriellen Chemoembolisation (TACE), 4 Fl. Embolisat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je 375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Anidulafungin, je Tagesdosis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je Tagesdosis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Decitabine, je Tagesdosis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je 5 mg Packung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je 10 mg Packung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je 25 mg Packung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je Tablette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je Tablette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Citratdialyse, Hämofiltration kontinuierlich, pro 24 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Citratdialyse, Hämodiafiltration kontinuierlich, pro 24 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Ex-vivo-Chemosensibilitätstestung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400 - 1200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50 –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Bifurkationsstenting mit Ostium protection device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je 20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mehr als 5 Ampullen a 6,25 mg; OPS 8-014.2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je Tag (800 mg)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1.400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Fluoreszenzzystoskopie (Photodynamische Diagnostik) HAL, 85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Fluoreszenzzystoskopie (Photodynamische Diagnostik) HAL, HAL-TURB pro Stück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Fluoreszenzzystoskopie (Photodynamische Diagnostik) HAL, HAL- ZYSTOSKOPIE pro Stück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Kathetersystem für die mechanische Drahtpassage zur Rekanalisation von Verschlüssen der unteren Extremität, pro Stück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Argatroban, pro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Intrakavitäre Radiotherapie mit Jod-125, je durchgeführter 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Alter &lt;= 21 Jahre, je volle 10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Mikroaxial-Blutpumpe; OPS 8-839.42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je 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 Coils zur intrakraniellen Aneurysmatherapie, 4 Coils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 Coils zur intrakraniellen Aneurysmatherapie, 5 Coils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 Coils zur intrakraniellen Aneurysmatherapie, 6 Coils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 Coils zur intrakraniellen Aneurysmatherapie, 7 Coils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 Coils zur intrakraniellen Aneurysmatherapie, 8 Coils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 Coils zur intrakraniellen Aneurysmatherapie, 9 Coils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 Coils zur intrakraniellen Aneurysmatherapie, 10 Coils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 Coils zur intrakraniellen Aneurysmatherapie, 11 Coils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76196199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 Coils zur intrakraniellen Aneurysmatherapie, 12 Coils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 Coils zur intrakraniellen Aneurysmatherapie, 13 Coils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 Coils zur intrakraniellen Aneurysmatherapie, 14 Coils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 Coils zur intrakraniellen Aneurysmatherapie, 15 Coils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 Coils zur intrakraniellen Aneurysmatherapie, 16 Coils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 Coils zur intrakraniellen Aneurysmatherapie, 17 Coils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 Coils zur intrakraniellen Aneurysmatherapie, 18 Coils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 Coils zur intrakraniellen Aneurysmatherapie, 19 Coils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 Coils zur intrakraniellen Aneurysmatherapie, 20 Coils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 Coils zur intrakraniellen Aneurysmatherapie, mehr als 20 Coils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Ex-vivo-Chemosensibilitätstestung, pro Leistung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Behandlung der letalen Epidermolysis bullosa junctionalis (M. Herlitz) durch Transplantation von haploidentischem Knochenmark und Haut desselben Spenders, pro Fall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 freisetzende Microsphären zur transarteriellen Chemoembolisation (TACE), pro Leistung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Abatacept, je 250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Anidulafungin, je 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Decitabine, je 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pro Fall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je 250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Ex-vivo-Chemosensibilitätstestung, bis 14 Testungen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pro Zyklus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Mikroaxial-Blutpumpe; OPS 8-839.42 oder .43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 freisetzende Microsphären zur transarteriellen Chemoembolisation (TACE); OPS 8-836.k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Radiorezeptortherapie mit radionuklidmarkierten Somatostatinanaloga; OPS 8-530.60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Decitabine, pro Zyklus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pro Zyklus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1600 bis unter 2000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2800 bis unter 3200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5000 bis unter 6000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150 bis unter 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350 bis unter 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600 bis unter 700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75 bis unter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200 bis unter 250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250 bis unter 300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Anidulafungin, 400 bis unter 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Anidulafungin, 1000 bis unter 1200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Anidulafungin, 1800 bis unter 2400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Dibotermin alfa (rhBMP-2), 12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Koronarstent, je Stent; OPS 8-837.x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Pegaptanib, intravitreal, 1 Fertigspritze a 0,5 mg; OPS 5-156.9 i.V.m. 5-158.06, .16, .26, .36, .46 oder .x6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Ranibizumab, intravitreal, 1 Fertigspritze a 0,5 mg; OPS 5-156.9 i.V.m. 5-158.06, .16, .26, .36, .46 oder .x6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Fluoreszenzzystoskopie (Photodynamische Diagnostik) HAL; OPS 5-573.4 oder 1-661 jeweils i.V.m. 5-989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Excimer-Laser-Extraktion von Schrittmacher- und Defibrillatorelektroden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Autologe matrixinduzierte Hepatozytentransplantation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 (Morbus Pompe mit Myozyme), je 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je 6,25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Ranibizumab, je 3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Erwachsene, 2 Zyklen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je 15 mg Packung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Molekulares Monitoring der Resttumorlast (MRD), Folgeuntersuchung nach 16. Woche; OPS 1-991.1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Kardiale Kontraktilitätsmodulation (CCM)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76196263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Amphotericin B Lipidkomplex, 0 mg bis 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76196264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Amphotericin B Lipidkomplex, 200 mg bis 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76196265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Amphotericin B Lipidkomplex, 400 mg bis 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76196266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Amphotericin B Lipidkomplex, 600 mg bis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76196267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Amphotericin B Lipidkomplex, 1000 mg bis 1500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76196268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Amphotericin B Lipidkomplex, 1500 mg bis 2000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76196269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Amphotericin B Lipidkomplex, 2000 mg bis 3000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76196270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Amphotericin B Lipidkomplex, 3000 mg bis 4000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4000 mg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0 mg bis 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400 mg bis 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800 mg bis 1200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1200 mg bis 1600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1600 mg bis 2400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2400 mg bis 3200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3200 mg bis 4000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4000 mg bis 4800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4800 mg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100 mg bis 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200 mg bis 250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250 mg bis 300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300 mg bis 350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400 mg bis 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500 mg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Fluoreszenzzystoskopie (Photodynamische Diagnostik) HAL; OPS 1-661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Fluoreszenzzystoskopie (Photodynamische Diagnostik) HAL; OPS 5-573.4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bis unter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100 mg bis unter 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200 mg bis unter 300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300 mg bis unter 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400 mg bis unter 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500 mg bis unter 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600 mg bis unter 700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700 mg bis unter 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800 mg bis unter 900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900 mg bis unter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76196299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1000 mg bis unter 1100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1100 mg bis unter 1200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1200 mg bis unter 1300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1300 mg bis unter 1400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1400 mg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unter 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800 mg bis unter 1600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4800 mg bis unter 5600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5600 mg bis unter 6400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6400 mg bis unter 7200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7200 mg bis unter 8000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8000 mg bis unter 8800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8800 mg bis unter 9600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9600 mg bis unter 10400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10400 mg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76196314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Amphotericin B Lipidkomplex, bis 1400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1400 mg bis 3000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3000 mg bis 4600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4600 mg bis 6200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6200 mg bis 7800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7800 mg bis 9400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9400 mg bis 11000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11000 mg bis 13800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13800 mg bis 17000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17000 mg bis 20200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20200 mg bis 23400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23400 mg bis 26600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26600 mg bis 29800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29800 mg bis 33000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33000 mg bis 37400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37400 mg bis 42200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42200 mg bis 47000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47000 mg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Carmustin Implantat, intrathekal, 9 bis 16 Implantate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bis unter 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480 mg bis unter 520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520 mg bis unter 560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560 mg bis unter 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600 mg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Bone-Morphogenetic-Proteins (Eptotermin alfa (rhOP-1/BMP-7) / Dibotermin alfa (rhBMP-2)), Eptotermin alfa, bis 3,5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Bone-Morphogenetic-Proteins (Eptotermin alfa (rhOP-1/BMP-7) / Dibotermin alfa (rhBMP-2)), Eptotermin alfa, über 3,5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Bone-Morphogenetic-Proteins (Eptotermin alfa (rhOP-1/BMP-7) / Dibotermin alfa (rhBMP-2)), Dibotermin alfa, bis 12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Bone-Morphogenetic-Proteins (Eptotermin alfa (rhOP-1/BMP-7) / Dibotermin alfa (rhBMP-2)), Dibotermin alfa, über 12 mg bis 24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Bone-Morphogenetic-Proteins (Eptotermin alfa (rhOP-1/BMP-7) / Dibotermin alfa (rhBMP-2)), Dibotermin alfa, über 24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3D-Coils zur intrakraniellen Aneurysmatherapie, 1 Metallspirale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3D-Coils zur intrakraniellen Aneurysmatherapie, 2 Metallspiralen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3D-Coils zur intrakraniellen Aneurysmatherapie, 3 Metallspiralen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3D-Coils zur intrakraniellen Aneurysmatherapie, 4 Metallspiralen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3D-Coils zur intrakraniellen Aneurysmatherapie, 5 Metallspiralen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3D-Coils zur intrakraniellen Aneurysmatherapie, mehr als 5 Metallspiralen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76196351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Amphotericin B Lipidkomplex, 3.500 mg – 4.500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76196352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Amphotericin B Lipidkomplex, 4.500 mg – 5.500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76196353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Amphotericin B Lipidkomplex, 5.500 mg – 6.500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240 mg – 270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270 mg – 310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bis 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5 mg – 10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4.200 mg – 5.000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5.000 mg – 5.800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5.800 mg – 6.400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Dibotermin alfa (rhBMP-2), 12 mg zur Implantation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Intrakavitäre Radiotherapie mit Jod-125, Hirntumor/Intrakranielle Metastasen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AB0-Inkompatible Organtransplantation, je Absorptionssäule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je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 Coils zur intrakraniellen Aneurysmatherapie, je Fall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Fluoreszenzzystoskopie (Photodynamische Diagnostik) HAL; je Fall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Laserresektion der Prostata, Holmium-Laser, je Fall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Mikroaxial-Blutpumpe; je Fall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Intrakranielle endovaskuläre Thrombektomie (Mikrodraht-Retriever), je Fall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Natalizumab, i.d.R. maximal 2 Gaben pro stationärem Patient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Eptotermin alfa (rhOP-1/BMP-7), je 3,5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 freisetzende Mikrosphären zur Chemoembolisation (TACE), je 37,5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je 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 (ERT) bei Morbus Fabry, je 35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 (ERT) bei Morbus Fabry, je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 (ERT) bei Mukopolysaccharidose Typ 1 Hurler /Scheie, je 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 (ERT) bei Morbus Pompe (Glykogenose Typ 2), je 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Mikroaxial-Blutpumpe (interventionell); OPS 8-839.42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Mikroaxial-Blutpumpe (interventionell); OPS 8-839.43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100 mg bis unter 250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250 mg bis unter 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400 mg bis unter 550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550 mg bis unter 700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700 mg bis unter 850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850 mg bis unter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1000 mg bis unter 1150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1150 mg bis unter 1300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1300 mg bis unter 1450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1450 mg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25 mg bis unter 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50 mg bis unter 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100 mg bis unter 125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125 mg bis unter 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150 mg bis unter 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300 mg bis unter 350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76196399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350 mg bis unter 425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über 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Natalizumab, Einmaleingabe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Anidulafungin, 100 mg bis unter 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Anidulafungin, 200 mg bis unter 300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Anidulafungin, 300 mg bis unter 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Anidulafungin, 500 mg bis unter 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Anidulafungin, 600 mg bis unter 700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Anidulafungin, 700 mg bis unter 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Anidulafungin, 800 mg bis unter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Anidulafungin, 1200 mg bis unter 1400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Anidulafungin, 1400 mg bis unter 1800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Anidulafungin, 2400 mg bis unter 2800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Anidulafungin, über 2800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2000 mg bis unter 2400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2400 mg bis unter 2800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3200 mg bis unter 3800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3800 mg bis unter 4400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4400 mg bis unter 5000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6000 mg bis unter 7000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7000 mg bis unter 8000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über 8000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1000 mg bis unter 1200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1200 mg bis unter 1400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1400 mg bis unter 1600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1600 mg bis unter 1800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1800 mg bis unter 2000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mehr als 2000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Morbus Pompe, 600 mg bis 650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Morbus Pompe, 650 mg bis 700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Morbus Pompe, 700 mg bis 750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Morbus Pompe, 750 mg bis 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Morbus Pompe, 800 mg bis 850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Morbus Pompe, 850 mg bis 900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Morbus Pompe, 900 mg bis 950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Morbus Pompe, 950 mg bis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Morbus Pompe, 1000 mg bis 1050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Morbus Pompe, 1050 mg bis 1100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Morbus Pompe, 1100 mg bis 1150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Morbus Pompe, 1150 mg bis 1200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Morbus Pompe, 1200 mg bis 1250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Morbus Pompe, 1250 mg bis 1300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Morbus Pompe, 1300 mg bis 1350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Morbus Pompe, 1350 mg bis 1400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Morbus Pompe, 1400 mg bis 1450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Speichererkrankungen, Morbus Pompe, 1450 mg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10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76196447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Amphotericin B Lipidkomplex, 1000 mg; OPS 6-003.1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 freisetzende Mikrosphären zur transarteriellen Chemoembolisation (TACE), 2 ml Beads (1 Amp.)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10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Endovaskuläre Mitralklappenanuloplastie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Kardiale Kontraktilitätsmodulation (CCM)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Wachstumslenkende Epiphyseodese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 Coils zur intrakraniellen Aneurysmatherapie, je Coil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Dibotermin alfa (rhBMP-2) in der Wirbelsäulenchirurgie; OPS 8-014.4 in Verbindung mit 5-83*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Dibotermin alfa (rhBMP-2) bei der Reposition von Frakturen/ Luxationen; OPS 8-014.4 in Verbindung mit 5-79*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 freisetzende Mikrosphären zur transarteriellen Chemoembolisation (TACE), mit 2 ml Beads; OPS 8-836.k* in Verbindung mit 8-83b.10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 freisetzende Mikrosphären zur transarteriellen Chemoembolisation (TACE), mit 4 ml Beads; OPS 8-836.k* in Verbindung mit 8-83b.10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 freisetzende Mikrosphären zur transarteriellen Chemoembolisation (TACE), mit 6 ml Beads; OPS 8-836.k* in Verbindung mit 8-83b.10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von 200 mg bis unter 240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von 240 mg bis unter 280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von 280 mg bis unter 320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von 320 mg bis unter 360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von 360 mg bis unter 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von 400 mg bis unter 440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von 440 mg bis unter 480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bis unter 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50 mg bis unter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100 mg bis unter 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150 mg bis unter 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200 mg bis unter 250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250 mg bis unter 300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300 mg bis unter 350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350 mg bis unter 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400 mg bis unter 450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450 mg bis unter 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500 mg bis unter 550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550 mg bis unter 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600 mg bis unter 650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650 mg bis unter 700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700 mg bis unter 750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750 mg bis unter 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800 mg bis unter 850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850 mg bis unter 900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900 mg bis unter 950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950 mg bis unter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über 425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Koronare Bifurkationsstents; OPS 8-837.u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je Tag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Amphoterizin B Lipidkomplex, 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76196499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Citratdialyse, je Dialyse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Eculizumab, je Therapiezyklus (4.200 mg pro Zyklus)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Abatacept,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2250 mg – 2499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2500 mg – 2749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2750 mg – 2999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3000 mg – 3249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600 mg – 649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3600 mg – 3999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4400 mg – 5199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5200 mg – 5999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6000 mg – 6799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6800 mg – 7599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7600 mg – 8399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8400 mg – 9199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9200 mg – 10000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400 mg – 449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450 mg – 499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500 mg – 549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550 mg – 599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600 mg – 649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650 mg – 699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700 mg – 749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AB0-inkompatible Organtransplantation, AB0-Apharese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Koronare Bifurkationsstents, nicht medikamentefreisetzend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Dibotermin alfa (rhBMP-2), Knochen-Morphogeneseprotein-2 / osteogenetisches Protein-2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Eptotermin (rhOP-1/BMP-7), Knochen-Morphogeneseprotein-7 / human recombinant bone morphogenetic protein 7 /osteogenetisches Protein-1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doppelte Standarddosis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Neurostimulator zur Stimulation des Rückenmarks oder des peripheren Nervensystems, wiederaufladbar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Molekulares Monitoring der Resttumorlast (MRD) bei der ALL (Erstuntersuchung)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Molekulares Monitoring der Resttumorlast (MRD) bei der ALL (Folgeuntersuchung)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 (6 mm x 50 mm)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 (6 mm x 100 mm)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Temsirolimus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Temsirolimus, pro 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pro 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 (Ecteinascidin-743), pro Patient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Molekulares Monitoring der Resttumorlast (MRD) bei der ALL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Panitumumab, pro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Dasatinib, pro Tag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Anidulafungin,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Anidulafungin,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Natalizumab, MS-Therapie, je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Dasatinib, 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Temsirolimus, 30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Micafungin, 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50 ml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0,25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Dasatinib, 20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Molekulares Monitoring der Resttumorlast (MRD), Identifikation von patientenspezifischen MRD-Markern; OPS 1-991.0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Molekulares Monitoring der Resttumorlast (MRD), patientenspezifische molekulargenetische Quantifizierung der Resttumorlast (MRD Monitoring); OPS 1-991.1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Kps.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Anidulafungin,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Dasatinib, 70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21 x 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21 x 10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21 x 15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21 x 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Pazopanib, 200 mg; OPS 6-005.a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400 mg bis 450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450 mg bis 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800 mg bis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1000 mg bis 1200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1200 mg bis 1400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150 mg bis 175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175 mg bis 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200 mg bis 225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225 mg bis 250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300 mg bis 350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350 mg bis 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400 mg bis 450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450 mg bis 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500 mg bis 550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über 550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Vinflunin, je 50 mg; OPS 6-005.b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Anidulafungin, pro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Endovaskuläre Implantation einer Herzklappenprothese / Mitralklappenanuloplastie; OPS 5-35a.2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Dasatinib, pro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Koronarstent, pro Implantat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Molekulares Monitoring der Resttumorlast (MRD)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pro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Panitumumab, pro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pro Implantat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Temsirolimus, pro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Natalizumab, pro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Endovaskuläre Implantation einer Herzklappenprothese / Mitralklappenanuloplastie; perkutaner Zugang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Künstlicher Analsphinkter, je Fall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Dasatinib,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Endobronchialventil, je Ventil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Panitumumab,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76196599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1000 mg; OPS 6-003.b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1000 mg; OPS 6-003.a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Medikamentenbeschichteter Ballonkatheter, nicht koronar; OPS 8-836.0b oder 8-836.0c in Verbindung mit OPS 8-83b.b2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Anidulafungin,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Medikamentenbeschichteter Ballonkatheter, pro Fall je Katheter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Micafungin, pro Tag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Endovasculärer Herzklappenersatz, perkutan-transluminal und transapikal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pro Tag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Panitumumab, 200 mg, 1. Gabe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Panitumumab, 200 mg, ab 2. Gabe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Temsirolimus, pro Gabe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 (Ecteinascidin-743), pro Gabe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Koronarstent; OPS 8-837.w0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Koronarstent; OPS 8-837.w1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Koronarstent; OPS 8-837.w2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Koronarstent; OPS 8-837.w3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Koronarstent; OPS 8-837.w4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Koronarstent; OPS 8-837.w5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Koronarstent; OPS 8-837.w6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Koronarstent; OPS 8-837.w7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Koronarstent; OPS 8-837.w8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Koronarstent; OPS 8-837.w9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Koronarstent; OPS 8-837.wa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Endovasculärer Herzklappenersatz, perkutan-transluminal und transapikal, perkutaner (endovasculärer) Aortenklappenersatz; OPS 5-35a.00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Endovasculärer Herzklappenersatz, perkutan-transluminal und transapikal, endovasculärer Pulmonalklappenersatz; OPS 5-35a.1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Transapikaler Herzklappenersatz; OPS 5-35a.01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76196626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Amphotericin B Lipidkomplex, 100 mg; OPS 6-003.1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Anidulafungin, 100 mg; OPS 6-003.k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Clofarabin; OPS 6-003.j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Abatacept, 250 mg; OPS 6-003.m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25 mg; OPS 6-003.g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Fluoreszenzgesteuerte Diagnostik oder Resektionstechnik des Harnblasenkarzinoms (HEXVIX); OPS (5-573.4 und 5-989) oder (1-661 und (1-460.2 oder 1-460.5) und 5-989)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mehr als 5 Ampullen a 6,25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Eculizumab, 300 mg; OPS 6-003.h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Radioimmuntherapie mit Yttrium (90Y)-markiertem Ibritumomab-Tiuxetan; OPS 6-003.6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76196635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Kiefergelenksendoprothese (Totalersatz); OPS 5-773.a0, .a1, 5-779.20 oder 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Kiefergelenksendoprothese Gelenkkopfprothese; OPS 5-773.a2 oder 5-779.22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250 mg; OPS 6-003.e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Sitaxentan,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200 mg; OPS 6-003.b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50 mg; OPS 6-003.a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Treprostinil, 20 mg (Flasche)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Treprostinil, 50 mg (Flasche)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Treprostinil, 100 mg (Flasche)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Treprostinil, 200 mg (Flasche)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3D-Coils zur intrakraniellen Aneurysmatherapie; OPS 8-83b.32 oder .33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 Coils zur intrakraniellen Aneurysmatherapie; OPS 8-83b.31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Künstlicher Analsphinkter, Soft Anal Band; OPS 5-496.9 oder .a4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Intrakranielle endovaskuläre Thrombektomie (Mikrodraht-Retriever), Rekanalisation von Hirnarterien; OPS 8-836.80 und 8-83b.8*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Molekulares Monitoring der Resttumorlast, bei ALL, Identifikation; OPS 1-991.0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Molekulares Monitoring der Resttumorlast, bei ALL, Quantifizierung; OPS 1-991.1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parenteral, pro Behandlungstag 350 mg; OPS 6-003.1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Carmustin-Implantat, intrathekal; OPS 6-003.3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Radioimmuntherapie mit (90Y)-markiertem Ibritumomab-Tiuxetan, pro 3,2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Carmustin-Implantat, intrathekal; je Implantat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Intrakranielle endovaskuläre Thrombektomie (Mikrodraht-Retriever), 1 System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Intrakranielle endovaskuläre Thrombektomie (Mikrodraht-Retriever), 2 Systeme oder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Molekulares Monitoring der Resttumorlast (MRD), Erstuntersuchung pro Fall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Molekulares Monitoring der Resttumorlast (MRD), Folgeuntersuchung pro Fall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Intrakavitäre Radiotherapie mit Jod 125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Dasatinib, 140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Decitabine, pro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 Coils zur intrakraniellen Aneurysmatherapie; OPS 8-83b.30, .31 oder .32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Panitumumab, je Applikation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Ambrisentan, je applizierte 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je applizierte volle 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Abatacept, pro 1.000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Natalizumab, pro 1.000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Medikamentenbeschichteter Ballonkatheter; OPS 8-83b.b0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Micafungin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1 Stent in 1 Koronararterie; OPS 8-837.m0 in Kombination mit 8-83b.07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2 Stents in 1 Koronararterie; OPS 8-837.m1 in Kombination mit 8-83b.07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2 Stents in mehrere Koronararterien; OPS 8-837.m2 in Kombination mit 8-83b.07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3 Stents in 1 Koronararterie; OPS 8-837.m3 in Kombination mit 8-83b.07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3 Stents in mehrere Koronararterien; OPS 8-837.m4 in Kombination mit 8-83b.07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 (Ecteinascidin – 743)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Ex-vivo-Chemosensibilitätstestung; OPS 1-990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Endobronchialventil, 1 Ventil; OPS 5-339.50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Endobronchialventil, 2 Ventile; OPS 5-339.51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Endobronchialventil, 3 Ventile; OPS 5-339.52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Endobronchialventil, 4 Ventile; OPS 5-339.53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Fluoreszenzzystoskopie (Photodynamische Diagnostik) HAL,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Panitumumab, pro 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Intrakranielle endovaskuläre Thrombektomie (Mikrodraht-Retriever), Katheterset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76196699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Intrakranielle endovaskuläre Thrombektomie (Mikrodraht-Retriever), Seperator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Intrakranielle endovaskuläre Thrombektomie (Mikrodraht-Retriever), zusätzlicher Seperator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76196701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Lenalidomid, 5 mg pro Tag; OPS 6-003.g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76196702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Lenalidomid, 10 mg pro Tag; OPS 6-003.g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76196703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Lenalidomid, 15 mg pro Tag; OPS 6-003.g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Intrakranielle endovaskuläre Thrombektomie, zusätzlicher Katheter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20 mm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40 mm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60 mm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100 mm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200 mm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je begonnener Flasche a 20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je Zyklus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0,5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0,75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1,25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1,5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1,75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2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2,25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2,5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2,75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3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3,25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3,5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3,75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4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Ereignisrekorder, implantierbar, bei Vorhofflimmern; OPS 5-377.8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Eculizumab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Auditorisches Mittelhirnimplantat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Doppel-J-Stent aus Metall zur Harnableitung bei Ureterstrikturen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Ambrisentan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Radioimmuntherapie von Lymphomen mit Anti-CD66-Antikörper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1000 mg; OPS 8-542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120 mm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Natalizumab, je begonnener Flasche a 300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Endobronchialventil, 5 oder mehr Ventile; OPS 5-339.54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Medikamentenbeschichteter Ballonkatheter, nicht koronar; OPS 8-836.0b oder 8-836.0c in Verbindung mit OPS 8-83b.b3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Carmustin-Implantat, intrathekal,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Micafungin,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Transapikaler Herzklappenersatz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Intrakavitäre Radiotherapie mit Jod-125, eine Ampulle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Intrakavitäre Radiotherapie mit Jod-125, zwei Ampullen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Intrakavitäre Radiotherapie mit Jod-125, drei Ampullen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Eculizumab,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Magenschrittmacher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Fluoreszenzzystoskopie (Photodynamische Diagnostik) HAL, fluoreszenzgesteuerte Resektion des Harnblasenkarzinoms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Erwachsene, je 10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Kinder, je 10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Multiviszeraltransplantation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50 mm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30.09.2008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150 mm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30.09.2008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Molekulares Monitoring der Resttumorlast (MRD bei der ALL, bei Erstaufenthalt; OPS 1-991.0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Molekulares Monitoring der Resttumorlast (MRD bei der ALL, ab dem zweiten und jeden weiteren Aufenthalt; OPS 1-991.1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76196754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Amphotericin B Lipidkomplex, 20 ml (IFK)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Endovaskuläre Implantation einer Herzklappenprothese/Mitralklappen- anuloplastie, perkutan-transluminare Aortenklappenimplantation (interventionell); OPS 5-35a.0*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76196756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Endo-Exo-Prothese; OPS 5-785.4g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Abatacept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Sitaxsentan,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Panitumumab, 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2,10 mg bis unter 2,40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2,40 mg bis unter 2,70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2,70 mg bis unter 3,00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3,00 mg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Endovaskuläre Implantation einer Herzklappenprothese, Implantation gestentete Pulmonalklappen; OPS 5-35a.1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Abatacept, je Gabe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Radioimmuntherapie mit Anti-CD19-, Anti-CD45- und Anti-CD66- Antikörper, Myeloablative Radioimmuntherapie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Endovaskuläre Implantation einer Mitralklappenprothese; OPS 5-35a.2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Doppel-J-Stent aus Metall zur Harnableitung bei Ureterstrikturen; OPS 8-137.0, .1 oder .2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10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Lenalidomid, 15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Ranibizumab Lucentis,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AB0-inkompatible Organtransplantation, Initialisierung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AB0-inkompatible Organtransplantation, Transplantationsvorbereitung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Molekulares Monitoring der Resttumorlast (MRD), erfolgreiche Markeridentifikation, Erstuntersuchung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Molekulares Monitoring der Resttumorlast (MRD), erfolgreiche Markeridentifikation, Tumorlastbestimmung Folgeuntersuchung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Molekulares Monitoring der Resttumorlast (MRD), erfolglose Markeridentifikation, Erstuntersuchung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Molekulares Monitoring der Resttumorlast (MRD), erfolglose Markeridentifikation, Tumorlastbestimmung Folgeuntersuchung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&gt; 0 mg bis 250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&gt; 250 mg bis 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&gt; 500 mg bis 750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&gt; 750 mg bis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&gt; 1000 mg bis 1250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&gt; 1250 mg bis 1500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&gt; 1500 mg bis 1750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&gt; 1750 mg bis 2000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&gt; 2000 mg bis 2250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&gt; 2250 mg bis 2500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&gt; 2500 mg bis 2750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&gt; 2750 mg bis 3000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&gt; 3000 mg bis 3250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&gt; 3250 mg bis 3500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&gt; 3500 mg bis 3750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&gt; 3750 mg bis 4000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&gt; 4000 mg bis 4250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&gt; 4250 mg bis 4500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&gt; 4500 mg bis 4750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76196799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&gt; 4750 mg bis 5000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&gt; 5000 mg bis 6000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&gt; 6000 mg bis 7000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&gt; 7000 mg bis 8000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&gt; 8000 mg bis 9000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&gt; 9000 mg bis 10000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&gt; 10000 mg bis 11000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&gt; 11000 mg bis 12000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&gt; 12000 mg bis 13000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Panitumumab, &gt; 0 mg bis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Panitumumab, &gt; 100 mg bis 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Panitumumab, &gt; 200 mg bis 300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Panitumumab, &gt; 300 mg bis 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Panitumumab, &gt; 400 mg bis 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Panitumumab, &gt; 500 mg bis 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Panitumumab, &gt; 600 mg bis 700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Panitumumab, &gt; 700 mg bis 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Panitumumab, &gt; 800 mg bis 900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Panitumumab, &gt; 900 mg bis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1,25 mg bis 1,5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1,5 mg bis 1,75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1,75 mg bis 2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2 mg bis 2,25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2,25 mg bis 2,5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2,5 mg bis 2,75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2,75 mg bis 3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3 mg bis 3,25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3,25 mg bis 3,5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3,5 mg bis 3,75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3,75 mg bis 4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4 mg bis 4,25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4,25 mg bis 4,5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4,5 mg bis 4,75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4,75 mg bis 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5 mg bis 5,25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5,25 mg bis 5,5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5,5 mg bis 5,75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5,75 mg bis 6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6 mg bis 6,25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6,25 mg bis 6,5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6,5 mg bis 6,75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6,75 mg bis 7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7 mg bis 7,25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7,25 mg bis 7,5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7,5 mg bis 7,75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7,75 mg bis 8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8 mg bis 8,25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8,25 mg bis 8,5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8,5 mg bis 8,75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8,75 mg bis 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9 mg bis 9,25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9,25 mg bis 9,5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&gt; 9,5 mg bis 9,75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Anwendung für 14-tägige Therapie,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Radioimmuntherapie mit Yttrium (90Y)-markiertem Ibritumomab-Tiuxetan, pro Applikation bei 250 mg/(mxm) und 2mxm Körperoberfläche; OPS 6-003.g in Kombination mit 8-530.7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Intrakranielle endovaskuläre Thrombektomie (Mikrodraht-Retriever); OPS 8-83b.81 in Kombination mit 8-836.81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 Coils zur intrakraniellen Aneurysmatherapie, je Coil; OPS 8-83b.31 oder .32 in Kombination mit 8-836.m0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Coils (3D) zur intrakraniellen Aneurysmatherapie, je Coil; OPS 8-83b.33 in Kombination mit 8-836.m0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je 20 mg; OPS 6-003.j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Ex-vivo-Chemosensibilisierung mehr als 7 Tests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Catumaxomab,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Ixabepilon,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Golimumab,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Ambrisentan,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Tocilizumab,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Vorinostat,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Arsentrioxid,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Icatibant,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Trabectedin, pro Behandlung; OPS 6-004.a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Anidulafungin, 1.400 mg bis 1.600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Anidulafungin, 1.600 mg bis 1.800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Anidulafungin, 1.800 mg bis 2.000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Anidulafungin, 2.000 mg bis 2.200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Anidulafungin, 2.200 mg bis 2.400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Anidulafungin, 2.400 mg bis 2.800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Anidulafungin, 2.800 mg bis 3.200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Anidulafungin, 3.200 mg bis 4.000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Anidulafungin, 4.000 mg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1.000 mg bis 1.200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1.200 mg bis 1.400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1.400 mg bis 1.600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1.600 mg bis 1.800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1.800 mg bis 2.000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über 2.000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Decitabine, 50 mg bis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Decitabine, 100 mg bis 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Decitabine, 150 mg bis 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Decitabine, 200 mg bis 250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Decitabine, 250 mg bis 300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Decitabine, 300 mg bis 350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Decitabine, 350 mg bis 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Decitabine, 400 mg bis 450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Decitabine, 450 mg bis 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Decitabine, 500 mg bis 550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Decitabine, 550 mg bis 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Decitabine, 600 mg bis 650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Decitabine, mehr als 650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Panitumumab, 300 mg bis 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Panitumumab, 400 mg bis 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76196899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Panitumumab, 600 mg bis 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Panitumumab, 800 mg bis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Panitumumab, 1000 mg bis 1200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Panitumumab, 1200 mg bis 1400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Panitumumab, 1400 mg bis 1600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Panitumumab, 1600 mg bis 1800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Panitumumab, 1800 mg bis 2000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Panitumumab, 2000 mg bis 2600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Panitumumab, 2600 mg bis 3200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Panitumumab, über 3200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Dasatinib, 50 mg bis unter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Dasatinib, 100 mg bis unter 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Dasatinib, 150 mg bis unter 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Dasatinib, 200 mg bis unter 250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Dasatinib, 250 mg bis unter 300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Dasatinib, 300 mg bis unter 350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Dasatinib, 350 mg bis unter 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Dasatinib, 400 mg bis unter 450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Dasatinib, 450 mg bis unter 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Dasatinib, 500 mg bis unter 550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Dasatinib, 550 mg bis unter 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Dasatinib, 60 mg bis unter 650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Dasatinib, 650 mg bis unter 700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Dasatinib, 700 mg bis unter 750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Dasatinib, 750 mg bis unter 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Dasatinib, 800 mg bis unter 850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Dasatinib, 850 mg bis unter 900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Dasatinib, 900 mg bis unter 950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Dasatinib, 950 mg bis unter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Dasatinib, 1000 mg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200 mg bis unter 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400 mg bis unter 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600 mg bis unter 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800 mg bis unter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1000 mg bis unter 1200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1200 mg bis unter 1400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1400 mg bis unter 1600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1600 mg bis unter 1800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1800 mg bis unter 2000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2000 mg bis unter 2200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2200 mg bis unter 2400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2400 mg bis unter 2600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2600 mg bis unter 2800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2800 mg bis unter 3000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3000 mg bis unter 3200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3200 mg bis unter 3400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3400 mg bis unter 3600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3600 mg bis unter 3800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3800 mg bis unter 4000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4000 mg bis unter 4200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4200 mg bis unter 4400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4400 mg bis unter 4600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4600 mg bis unter 4800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4800 mg bis unter 5000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5000 mg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Pegaplanib, intravitreal, 1,65 mg (1 Am.)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Temsirolimus, 25 mg bis unter 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Temsirolimus, 50 mg bis unter 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Temsirolimus, 75 mg bis unter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Temsirolimus, 100 mg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Molekulares Monitoring der Resttumorlast (MRD) bei der ALL bei Erwachsenen (Alter &gt; 17 Jahre)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Catumaxomab, 10 µg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Panitumumab, 10 mg; OPS 6-004.7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Ex-Vivo-Chemosensibilitätstestung, Abbruchpauschale bei ergebnisloser Testung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1 Stent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2 Stents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3 Stents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4 Stents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5 Stents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6-7 mm Durchmesser, 50, 100 oder 150 mm Länge, 6 und mehr Stents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 Coils zur intrakraniellen Aneurysmatherapie, je Spirale; OPS 8-83b.32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Excimer-Laser-Extraktion von Schrittmacher- und Defibrillatorenelektroden; OPS 5-378.a0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Kardiale Kontraktilitätsmodulation (CCM); OPS 5-379.8*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Icatibant, 30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Micafungin,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Autologe matrixinduzierte Chondrogenese (AMIC), je 20 cm x cm Matrix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Autologe matrixinduzierte Chondrogenese (AMIC), je 12cm x cm Matrix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Autologe matrixinduzierte Chondrogenese (AMIC), je 6 cm x cm Matrix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Okklusionsschirm für Aortendissektionsmembranen, je Stück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Perkutan-transluminales Clipping bei Mitralklappeninsuffizienz, je Stück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Catumaxomab, je Therapiezyklus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Catumaxomab, Fertigspritze 50µg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Magenschrittmacher, mit laparoskopischer Implantation der Sonden; OPS 5-449.n1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Magenschrittmacher, mit Implantation der Sonden durch Umsteigen von laparoskopischen auf offen chirurgische Verfahren; OPS 5-449.n2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Koronarstent, je Stent; OPS 8-837.wx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Intrakranielle endovaskuläre Thrombektomie (Mikrodraht-Retriever), 1 System; OPS (8-836.80 oder .81) in Kombination mit 8-83b.80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Intrakranielle endovaskuläre Thrombektomie (Mikrodraht-Retriever), 2 oder mehr Systeme; OPS (8-836.80 oder .81) in Kombination mit 8-83b.81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Tocilizumab, 80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Selektive interne Radiotherapie (SIRT) mit Rhenium; OPS 8-530.46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Doppel-J-Stent aus Metall zur Harnableitung bei Ureterstrikturen/- kompressionen; OPS 5-560.30 oder .70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Epiretinale Beta-Bestrahlung mit Gabe von Ranibizumab; OPS 5-158.16, 5-155.80, 6-003.c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Hybrid-Kochleaimplantat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medikamentefreisetzenden Stents in Oberschenkelgefäße, 1 Stent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medikamentefreisetzenden Stents in Oberschenkelgefäße, 2 Stents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medikamentefreisetzenden Stents in Oberschenkelgefäße, 3 Stents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76196999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medikamentefreisetzenden Stents in Oberschenkelgefäße, 4 Stents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medikamentefreisetzenden Stents in Oberschenkelgefäße, 5 Stents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medikamentefreisetzenden Stents in Oberschenkelgefäße, ab 6 Stents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Tocilizumab, 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Tocilizumab, 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Micafungin, je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Medikamentenbeschichteter Ballonkatheter; OPS 8-837.00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Medikamentenbeschichteter Ballonkatheter; OPS 8-837.01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Hämodynamisch wirksames Implantat zur endovaskulären Behandlung intrakranieller Aneurysmen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Hämodynamisch wirksames Implantat zur endovaskulären Behandlung intrakranieller Aneurysmen; OPS 8-836.d0 oder .e0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Plerixafor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250 mm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Dasatinib,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Intraaortale Ballonokklusion mit extrakorporaler Zirkulation; OPS 5-379.x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Unterschenkelgefäße, 1 Stent; OPS 8-841.0c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Ex-vivo-Chemosensibilitätstestung ATP-TCA (bei Rezidivpatienten)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Coils (3D) zur intrakraniellen Aneurysmatherapie, je Coil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Abatacept, je 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Abatacept, je 750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Tocilizumab,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&lt; 100 mm, ein Stent; OPS 8-842.0b oder .0c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&lt; 100 mm, zwei Stents; OPS 8-842.1b oder .1c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&lt; 100 mm, drei Stents; OPS 8-842.2b oder .2c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&lt; 100 mm, vier Stents; OPS 8-842.3b oder .3c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&lt; 100 mm, fünf Stents; OPS 8-842.4b oder .4c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&lt; 100 mm, sechs Stents; OPS 8-842.5b oder .5c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&gt;= 100 mm, ein Stent; OPS 8-842.0b oder .0c in Verbindung mit 8-83b.f0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&gt;= 100 mm, zwei Stents; OPS 8-842.1b oder .1c in Verbindung mit 8-83b.f0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&gt;= 100 mm, drei Stents; OPS 8-842.2b oder .2c in Verbindung mit 8-83b.f0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&gt;= 100 mm, vier Stents; OPS 8-842.3b oder .3c in Verbindung mit 8-83b.f0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&gt;= 100 mm, fünf Stents; OPS 8-842.4b oder .4c in Verbindung mit 8-83b.f0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&gt;= 100 mm,sechs Stents; OPS 8-842.5b oder .5c in Verbindung mit 8-83b.f0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25 mm; OPS 8-842.0b oder .0c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Kiefergelenkendoprothese (Totalersatz)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Ambrisentan, je Tablette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Koronarstent, je Stent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Pegaptanib, intravitreal, je Spritze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Dasatinib, pro Fall (durchschnittlich 2000 mg)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Panitumumab, pro Fall (durchschnittlich 400 mg)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pro Fall (durchschnittlich 8000 mg)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Sunitinib, pro Fall (durchschnittlich 550 mg)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Temsirolimus, pro Fall (durchschnittlich 60 mg)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Endovaskuläre Implantation einer Herzklappenprothese / Mitralklappenanuloplastie; OPS 5-35a.00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 (21 x 5 mg), je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 (21 x 10 mg), je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 (21 x 15 mg), je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 (21 x 25 mg), je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Dasatinib, Packung (56 Tabletten a 50 mg)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Hämodialyse zur Eliminierung freier Leichtketten bei Plasmozytom, je Dialyse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Fluoreszenzzystoskopie (Photodynamische Diagnostik) HAL; OPS 5-989 in Kombination mit 5-573.4 oder 1-66*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Certolizumab,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Radionuklidtherapie mit Jod-131-Metomidat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Catumaxomab, je µg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Denileukin Diftitox, je µg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Ex-vivo-Chemosensibilitätstestung, je weitere 7 Substanzen/ Kombinationen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Sitaxentan, pro Tag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Medikamentenbeschichteter Ballonkatheter; OPS 8-837.0* in Kombination mit 8-83b.b*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Icatibant, je Fertigspritze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Fluoreszenzzystoskopie (Photodynamische Diagnostik) HAL; OPS 5-573.* in Kombination mit 5-989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Kiefergelenkendoprothese (Totalersatz), vorgefertigt; OPS 5-773.a0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Kiefergelenkendoprothese (Totalersatz), CAD-CAM-gefertigt; OPS 5-773.a1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Coils (3D) zur intrakraniellen Aneurysmatherapie; OPS 8-83b.32 oder .33 in Kombination mit 8-836.m0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Intraaortale Ballonokklusion mit extrakorporaler Zirkulation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gentechnisch charakterisierter Chondrozyten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Kiefergelenkendoprothese (Totalersatz), Titanimplantate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periphere Gefäße, je Stent, 25 bis unter 100 mm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je Stent, 100 bis unter 150 mm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je Stent, 150 bis unter 250 mm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je Stent, 250 mm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Golimumab, je 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Fetoskopischer Tracheal-Ballonverschluss bei Zwerchfellhernie und bei vorzeitigem Blasensprung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Catumaxomab, pro 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Arsentrioxid, intravenös, je 10 mg/ml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Uterus-Schirmchenverschluss nach fetoskopischen Eingriffen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je Stent, 25 oder 50 mm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Ambrisentan, je applizierte 10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Prävention parastomaler Hernien durch Einsatz eines intraperitoneal platzierten Kunststoffnetzes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Treprostinil,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Endovaskuläre Implantation einer Herzklappenprothese / Mitralklappen- anuloplastie; OPS 5-35a.*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Hypertherme intrathorakale/-pleurale Chemotherapie in Kombination mit kompletter Pleurektomie und Tumorreduktion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76197084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Pegaptanib, intravitreal, 1 Fertigspritze a 0,3 mg; OPS 6-003.d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Pegaptanib, intravitreal, 1 Fertigspritze a 0,3 mg; OPS 5-156.9 in Kombination mit 6-003.d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Ranibizumab, intravitreal, 1 Fertigspritze a 0,5 mg; OPS 6-003.c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Ranibizumab, intravitreal, 1 Fertigspritze a 0,5 mg; OPS 5-156.9 in Kombination mit 6-003.c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Dasatinib, 10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15.12.2009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Micafungin, 10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15.12.2009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Molekulares Monitoring der Resttumorlast (MRD), Folgeuntersuchung, je Leistung; OPS 1-991.*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Behandlung der letalen Epidermolysis bullosa junctionalis (M. Herlitz) durch Transplantation von haploidentischem Knochenmark und Haut desselben Spenders, je Tag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je Tablette zu 200 mg; OPS 6-004.6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Ranibizumab; OPS 6-003.c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10.000 mg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400 mg bis 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600 mg bis 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Clofarabin, 800 mg bis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Sorafenib, 200 mg bis 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76197099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Micafungin, 100 mg bis unter 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Micafungin, 150 mg bis unter 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Micafungin, 200 mg bis unter 250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Micafungin, 250 mg bis unter 300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Micafungin, 300 mg bis unter 350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Micafungin, 350 mg bis unter 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Micafungin, 400 mg bis unter 450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Micafungin, 450 mg bis unter 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Micafungin, 500 mg bis unter 550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Micafungin, 550 mg bis unter 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Micafungin, 600 mg bis unter 650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Micafungin, 650 mg bis unter 700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Micafungin, 700 mg bis unter 750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Micafungin, 750 mg bis unter 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Micafungin, 800 mg bis unter 850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Micafungin, 850 mg bis unter 900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Micafungin, 900 mg bis unter 950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Micafungin, 950 mg bis unter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4.000 mg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Eculizumab, 300 mg bis unter 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Eculizumab, 600 mg bis unter 900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Eculizumab, 900 mg bis unter 1200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Eculizumab, 1200 mg bis unter 1500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Eculizumab, 1500 mg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Wachstumsendoprothesen, non-invasiv, ohne Motor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Wachstumsendoprothesen, non-invasiv, mit Motor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Pazopanib,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Romiplostim, je 250 µg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Everolimus bei fortgeschrittenem Nierenzellkarzinom,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Temozolomid, intravenös,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Everolimus bei fortgeschrittenem Nierenzellkarzinom, 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Everolimus bei fortgeschrittenem Nierenzellkarzinom, 10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Vinflunin, 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Vinflunin, 250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Temozolomid, intravenös,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ein Stent, 25 bis 50 mm; OPS 8-842.0* in Verbindung mit 8-83b.e1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zwei Stents, 25 bis 50 mm; OPS 8-842.1* in Verbindung mit 8-83b.e1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drei Stents, 25 bis 50 mm; OPS 8-842.2* in Verbindung mit 8-83b.e1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vier Stents, 25 bis 50 mm; OPS 8-842.3* in Verbindung mit 8-83b.e1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fünf Stents, 25 bis 50 mm; OPS 8-842.4* in Verbindung mit 8-83b.e1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sechs und mehr Stents, 25 bis 50 mm; OPS 8-842.5* in Verbindung mit 8-83b.e1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ein Stent, 100 mm; OPS 8-842.0* in Verbindung mit 8-83b.e1 und in Verbindung mit 8-83b.f0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zwei Stents, 100 mm; OPS 8-842.1* in Verbindung mit 8-83b.e1 und in Verbindung mit 8-83b.f0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drei Stents, 100 mm; OPS 8-842.2* in Verbindung mit 8-83b.e1 und in Verbindung mit 8-83b.f0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vier Stents, 100 mm; OPS 8-842.3* in Verbindung mit 8-83b.e1 und in Verbindung mit 8-83b.f0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fünf Stents, 100 mm; OPS 8-842.4* in Verbindung mit 8-83b.e1 und in Verbindung mit 8-83b.f0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sechs und mehr Stents, 100 mm; OPS 8-842.5* in Verbindung mit 8-83b.e1 und in Verbindung mit 8-83b.f0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ein Stent, 150 mm; OPS 8-842.0* in Verbindung mit 8-83b.e1 und in Verbindung mit 8-83b.f0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zwei Stents, 150 mm; OPS 8-842.1* in Verbindung mit 8-83b.e1 und in Verbindung mit 8-83b.f0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drei Stents, 150 mm; OPS 8-842.2* in Verbindung mit 8-83b.e1 und in Verbindung mit 8-83b.f0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vier Stents, 150 mm; OPS 8-842.3* in Verbindung mit 8-83b.e1 und in Verbindung mit 8-83b.f0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fünf Stents, 150 mm; OPS 8-842.4* in Verbindung mit 8-83b.e1 und in Verbindung mit 8-83b.f0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sechs und mehr Stents, 150 mm; OPS 8-842.5* in Verbindung mit 8-83b.e1 und in Verbindung mit 8-83b.f0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Micafungin, je 150 mg; OPS 6-004.5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je 10 mg; OPS 6-003.e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Nelarabin, je 100 mg; OPS 6-003.e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Coils (3D) zur intrakraniellen Aneurysmatherapie, 1 Metallspirale; OPS 8-83b.33 in Verbindung mit 8-836.n1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Coils (3D) zur intrakraniellen Aneurysmatherapie, 2 Metallspiralen; OPS 8-83b.33 in Verbindung mit 8-836.n2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Coils (3D) zur intrakraniellen Aneurysmatherapie, 3 Metallspiralen; OPS 8-83b.33 in Verbindung mit 8-836.n3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Coils (3D) zur intrakraniellen Aneurysmatherapie, 4 Metallspiralen; OPS 8-83b.33 in Verbindung mit 8-836.n4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Coils (3D) zur intrakraniellen Aneurysmatherapie, 5 Metallspiralen; OPS 8-83b.33 in Verbindung mit 8-836.n5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Coils (3D) zur intrakraniellen Aneurysmatherapie, 6 Metallspiralen; OPS 8-83b.33 in Verbindung mit 8-836.n6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Coils (3D) zur intrakraniellen Aneurysmatherapie, 7 Metallspiralen; OPS 8-83b.33 in Verbindung mit 8-836.n7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Coils (3D) zur intrakraniellen Aneurysmatherapie, 8 Metallspiralen; OPS 8-83b.33 in Verbindung mit 8-836.n8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Coils (3D) zur intrakraniellen Aneurysmatherapie, 9 Metallspiralen; OPS 8-83b.33 in Verbindung mit 8-836.n9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Coils (3D) zur intrakraniellen Aneurysmatherapie, 10 Metallspiralen; OPS 8-83b.33 in Verbindung mit 8-836.na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Coils (3D) zur intrakraniellen Aneurysmatherapie, 11 Metallspiralen; OPS 8-83b.33 in Verbindung mit 8-836.nb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Coils (3D) zur intrakraniellen Aneurysmatherapie, 12 Metallspiralen; OPS 8-83b.33 in Verbindung mit 8-836.nc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Coils (3D) zur intrakraniellen Aneurysmatherapie, 13 Metallspiralen; OPS 8-83b.33 in Verbindung mit 8-836.nd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Coils (3D) zur intrakraniellen Aneurysmatherapie, 14 Metallspiralen; OPS 8-83b.33 in Verbindung mit 8-836.ne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Coils (3D) zur intrakraniellen Aneurysmatherapie, 15 Metallspiralen; OPS 8-83b.33 in Verbindung mit 8-836.nf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Coils (3D) zur intrakraniellen Aneurysmatherapie, 16 Metallspiralen; OPS 8-83b.33 in Verbindung mit 8-836.ng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Coils (3D) zur intrakraniellen Aneurysmatherapie, 17 Metallspiralen; OPS 8-83b.33 in Verbindung mit 8-836.nh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Coils (3D) zur intrakraniellen Aneurysmatherapie, 18 Metallspiralen; OPS 8-83b.33 in Verbindung mit 8-836.nj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Coils (3D) zur intrakraniellen Aneurysmatherapie, 19 Metallspiralen; OPS 8-83b.33 in Verbindung mit 8-836.nk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Coils (3D) zur intrakraniellen Aneurysmatherapie, 20 Metallspiralen; OPS 8-83b.33 in Verbindung mit 8-836.nm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Coils (3D) zur intrakraniellen Aneurysmatherapie, mehr als 20 Metallspiralen; OPS 8-83b.33 in Verbindung mit 8-836.nn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Ustekinumab, 45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76197197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Dialyse mit High-Cut-off-Dialysemembran; OPS 8-854.8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Medikamentenbeschichteter Ballonkatheter, koronar oder nicht koronar, in den Unterschenkel; OPS 8-836.0c in Kombination mit 8-83b.b0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76197199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Medikamentenbeschichteter Ballonkatheter, koronar oder nicht koronar, peripher; OPS 8-836.0* in Kombination mit 8-83b.b0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nab-Paclitaxel, pro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Vinflunin, pro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Hämodynamisch wirksames Implantat zur endovaskulären Behandlung peripherer Aneurysmen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nab-Paclitaxel, je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Oberschenkelgefäße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Barorezeptor-Aktivierung, pro Stück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Sitaxentan, je mg; OPS 6-004.8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Romiplostim, pro 1 µg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Unterschenkelgefäße, zwei Stents; OPS 8-841.1c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Unterschenkelgefäße, drei Stents; OPS 8-841.2c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Pazopanib, 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Mifamurtid, 4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Unterschenkel- gefäße, 2 Stents; OPS 8-841.1c in Kombination mit 8-83b.08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Unterschenkel- gefäße, 3 Stents; OPS 8-841.2c in Kombination mit 8-83b.08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Unterschenkel- gefäße, 4 Stents; OPS 8-841.3c in Kombination mit 8-83b.08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Unterschenkel- gefäße, 5 Stents; OPS 8-841.4c in Kombination mit 8-83b.08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Unterschenkel- gefäße, 6 und mehr Stents; OPS 8-841.5c in Kombination mit 8-83b.08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76197217</w:t>
            </w:r>
          </w:p>
        </w:tc>
        <w:tc>
          <w:tcPr>
            <w:tcW w:w="7000" w:type="dxa"/>
          </w:tcPr>
          <w:p w:rsidR="0024714C" w:rsidRPr="006F3B05" w:rsidRDefault="0024714C">
            <w:pPr>
              <w:rPr>
                <w:lang w:val="en-US"/>
              </w:rPr>
            </w:pPr>
            <w:r w:rsidRPr="006F3B05">
              <w:rPr>
                <w:sz w:val="20"/>
                <w:szCs w:val="20"/>
                <w:lang w:val="en-US"/>
              </w:rPr>
              <w:t>Dialyse mit High-Cut-off-Dialysemembran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Ereignisrekorder, implantierbar, gemeinsam mit Ablation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Medikamentenbeschichteter Ballonkatheter, nicht koronar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Fetoskopische Drainage - Therapie der Harnblase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Fetoskopische Eröffnung von verengten Semilunarklappen und des Foramen ovale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Fetoskopische Therapie von fetaler supraventrikulärer Tachykardie und Kehlkopf- bzw. Luftröhrenverschluss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Fetoskopischer Patchverschluss bei Spina bifida aperta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Fetoskopischer Tracheal-Ballonverschluss bei Zwerchfellhernie und bei vorzeitigem Blasensprung, Ballon pprom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Perkutane ultraschallgesteuerte Radiofrequenzablation zum Verschluss von Nabelschnur- und intrafetalen Gefäßen bei Zwillingsschwangerschaft und Steißbeinteratom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Autologe matrixinduzierte Chondrogenese (AMIC)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Mifamurtid, je 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Medikamentenbeschichteter Ballonkatheter, koronar oder nicht koronar in den Oberschenkel; OPS 8-836.0b in Kombination mit 8-83b.b0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Plerixafor,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Certolizumab, je 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nab-Paclitaxel, je 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Romiplostim, je 80 µg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Autologe matrixinduzierte Chondrogenese (AMIC) und andere osteochondrale regenerative Verfahren, 11 mm x 4, 6 oder 8 mm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Autologe matrixinduzierte Chondrogenese (AMIC) und andere osteochondrale regenerative Verfahren, 22 mm x 4, 6 oder 8 mm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Pazopanib, 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nab-Paclitaxel, 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Kombinierte Nieren- und Stammzelltransplantation (Lebendspende), je Transplantation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Eltrombopag, 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Nahtfreier chirurgischer Aortenklappenersatz, je Verfahren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Endovaskuläre Trikuspidalklappenrekonstruktion, je Verfahren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Ober- und Unterschenkelgefäße, je Stent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Medikamentenbeschichteter Ballonkatheter, nicht koronar, peripher; OPS 8-836.0* in Kombination mit 8-83b.b0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Plerixafor, je 24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Romiplostim, je 10 µg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Mifamurtid, je 0,5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Coils, intrakraniell, 30 cm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Coils, intrakraniell, 40 cm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Coils, intrakraniell, 50 cm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Romiplostim, 500 µg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Temozolomid, intravenös, 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nab-Paclitaxel, pro 40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Aneurysmatherapie; OPS 8-844.50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Barorezeptor-Aktivierung, je 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Herzindizierte Vagusnervstimmulation (HIVNS), je 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Arsentrioxid, 100 mg; OPS 6-005.5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Coils, je Coil; OPS 8-836.32 oder .33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Ex-vivo-Chemosensibilitätstestung, Identifikation von Risikopatienten vor Einleitung evidenzbasierter Chemotherapien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Tocilizumab, je 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nab-Paclitaxel, je 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Oberschenkelgefäße, Paclitaxel-freisetzend; OPS 8-841.*b oder 8-848.*b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&lt; 100 mm; OPS 8-842.** in Kombination mit 8-83b.e1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&gt;= 100 mm; OPS 8-842.** in Kombination mit 8-83b.e1 und 8-83b.f0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Autologe matrixinduzierte Chondrogenese (AMIC) und andere osteochondrale regenerative Verfahren; OPS 5-801.n*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Koronare Bifurkationsstents; OPS 8-837.v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nab-Paclitaxel, je 300 mg; OPS 8-542 in Kombination mit 8-020.y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Molekulares Monitoring der Resttumorlast (MRD) bei der ALL bei Erwachsenen (Alter &gt; 17), Erstaufenthalt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Molekulares Monitoring der Resttumorlast (MRD) bei der ALL bei Erwachsenen (Alter &gt; 17), Folgeaufenthalte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heparinbeschichteter Stentgraft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Arsentrioxid, pro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Certolizumab, pro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Golimumab, pro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Mifamurtid, pro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nab-Paclitaxel, pro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Plerixafor, pro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Romiplostim, pro 1000 µg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Temozolomid, intravenös, pro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Everolimus, bei fortgeschrittenem Nierenzellkarzinom, pro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Pazopanib, pro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Medikamentenbeschichteter Ballonkatheter, koronar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Medikamentenbeschichteter Ballonkatheter, koronar oder nicht koronar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Medikamentenbeschichteter Ballonkatheter, koronar; OPS 8-83b.b0 in Kombination mit 8-837.00 oder .01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Medikamentenbeschichteter Ballonkatheter, nicht koronar; OPS 8-83b.b0 in Kombination mit 8-836.0*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Vertical Expandable Prosthetic Titanium Rib - Nachspannen, ICD Z96.7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Everolimus, bei fortgeschrittenem Nierenzellkarzinom, 30 Tabletten a 10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Ex-vivo-Chemosensibilitätstestung, erste 7 Testungen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Ex-vivo-Chemosensibilitätstestung, weitere 7 Testungen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Molekulares Monitoring der Resttumorlast (MRD), bei ALL, initiale Austestung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Coils (3D) zur intrakraniellen Aneurysmatherapie; OPS 8-836.m* in Kombination mit 8-836.n* und 8-83b.32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Koronarstent, 2 Stents; OPS 8-837.w1 oder .w2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Koronarstent, 3 Stents; OPS 8-837.w3 oder .w4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Koronarstent, 4 Stents; OPS 8-837.w5 oder .w6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76197299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Koronarstent, 5 Stents; OPS 8-837.w7 oder .w8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Koronarstent, mindestens 6 Stents; OPS 8-837.w9 oder .wa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Oberschenkelgefäße, 1 Stent; OPS 8-841.0b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Oberschenkelgefäße, 2 Stents; OPS 8-841.1b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Oberschenkelgefäße, 3 Stents; OPS 8-841.2b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Oberschenkelgefäße, 4 Stents; OPS 8-841.3b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Oberschenkelgefäße, 5 Stents; OPS 8-841.4b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Oberschenkelgefäße, 6 und mehr Stents; OPS 8-841.5b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Endovaskuläre Mitralklappenanuloplastik und vertrikuläre Mitralklappenrekonstruktion / Clipping; OPS 5-35a.4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Molekulares Monitoring der Resttumorlast (MRD), Folgetest (2 Marker), Erwachsene; OPS 1-991.1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Perkutan-transluminales Clipping bei Mitralklappeninsuffizienz, je Fall; OPS 5-35a.x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Eculizuman, je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Ranibizumab, intravitreal, je 2,3 mg; OPS 6-003.c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Rhenium-188 PTA, Shunt-EVBT, je Leistung; OPS 8-530.47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Vinflunin, 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Canakinumab,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Eltrombopag,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Rhenium-188-PTA, je Leistung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Defibrotid,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Ambrisentan, je mg bei Verwendung der 5mg-Tablette; OPS 6-004.2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Ambrisentan, je mg bei Verwendung der 10mg-Tablette; OPS 6-004.2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Micafungin, je 50 mg; OPS 6-004.5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Catumaxomab, je 10 µg; OPS 6-005.1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Doppel-J-Stent aus Metall zur Harnableitung bei Ureterstrikturen; OPS 5-560.30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Ereignisrekorder, implantierbar, gemeinsam mit Ablation, bei Vorhofflimmern, offen chirurgisch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Ereignisrekorder, implantierbar, gemeinsam mit Ablation, bei kardiologischer Ablation des Vorhofflimmerns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Überlange Coils; OPS 8-836.m* in Kombination mit 8-83b.33 und 8-836.n*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Koronarstent; OPS 8-837.w* in Kombination mit 8-83b.e0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Certolizumab, je 400 mg; OPS 6-005.7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Adoptive Immuntherapie mit CD8 depletierten Spenderlymphozyten, Gabe von separierten antigenspezifischen CD4+ und CD8+ T-Zellen bei viraler Infektion nach allogener Stammzelltransplantation, virusspezifiesche T-Zellen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Ustekinumab, je Gabe von 45 oder 90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Magenschrittmacher, Implantierbarer Magenpulsgenerator (IPG); OPS 5-449.n*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je Stent, 25 bis 50 mm; OPS 8-83b.e1 in Kombination mit 8-842.*b oder .*c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je Stent, 100 mm; OPS 8-83b.e1 in Kombination mit 8-842.*b oder .*c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je Stent, 150 mm; OPS 8-83b.e1 in Kombination mit 8-842.*b oder .*c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je Stent, 250 mm; OPS 8-83b.e1 in Kombination mit 8-842.*b oder .*c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Molekulares Monitoring der Resttumorlast (MRD), bei der ALL, Alter &gt;= 18 Jahre; OPS 1-991.0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Molekulares Monitoring der Resttumorlast (MRD), bei der ALL, Alter &gt;= 18 Jahre; OPS 1-991.1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Hämodynamisch wirksames Implantat zur endovaskulären Behandlung intrakranieller Aneurysmen; OPS 8-842.00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Hämodynamisch wirksames Implantat zur endovaskulären Behandlung intrakranieller Aneurysmen; OPS 8-842.10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Hämodynamisch wirksames Implantat zur endovaskulären Behandlung intrakranieller Aneurysmen; OPS 8-842.20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Hämodynamisch wirksames Implantat zur endovaskulären Behandlung intrakranieller Aneurysmen; OPS 8-842.30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Hämodynamisch wirksames Implantat zur endovaskulären Behandlung intrakranieller Aneurysmen; OPS 8-842.40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Perkutan-transluminales Clipping bei Mitralklappeninsuffizienz,je Fall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Ex-vivo-Chemosensibilitätstestung, ATP-TCA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Gefäße; OPS 8-842.0*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Gefäße; OPS 8-842.1*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Gefäße; OPS 8-842.2*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Gefäße; OPS 8-842.3*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Gefäße; OPS 8-842.4*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Gefäße; OPS 8-842.5*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Ex-vivo-Chemosensibilitätstestung, pro Patient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Everolimus bei fortgeschrittenem Nierenzellkarzinom,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Ex-vivo-Chemosensibilitätstestung, ATP-TCA, 7 Substanzen, je Test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Ex-vivo-Chemosensibilitätstestung, ATP-TCA, 14 Substanzen, je Test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Ex-vivo-Chemosensibilitätstestung, ATP-TCA, 21 Substanzen, je Test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Oberschenkelgefäße, ein Stent; OPS 8-841.0b in Kombination mit 8-83b.03, .04, .05 oder .06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Oberschenkelgefäße, zwei Stents; OPS 8-841.1b in Kombination mit 8-83b.03, .04, .05 oder .06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Oberschenkelgefäße, drei Stents; OPS 8-841.2b in Kombination mit 8-83b.03, .04, .05 oder .06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Oberschenkelgefäße, vier Stents; OPS 8-841.3b in Kombination mit 8-83b.03, .04, .05 oder .06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Oberschenkelgefäße, fünf Stents; OPS 8-841.4b in Kombination mit 8-83b.03, .04, .05 oder .06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Oberschenkelgefäße, sechs und mehr Stents; OPS 8-841.5b in Kombination mit 8-83b.03, .04, .05 oder .06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Golimumab, je 50 mg; OPS 6-005.2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Arsentrioxid, 10 mg; OPS 6-005.5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Medikamentenbeschichteter Ballonkatheter, nicht koronar; OPS 8-836.0b oder .0c in Kombination mit 8-83b.b0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Tocilizumab, 10 mg; OPS 6-005.3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nab-Paclitaxel, je 10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Pazopanib, 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Romiplostimitaxel, je 100 µg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Vinflunin, je 10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Vinflunin, je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Ereignisrekorder, implantierbar, gemeinsam mit Ablation; OPS 5-377.8 in Kombination mit 5-371.4*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Autologe matrixinduzierte Chondrogenese (AMIC) und andere osteochondrale regenerative Verfahren; OPS 5-801.nh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Medikamentenbeschichteter Ballonkatheter, nicht koronar; OPS 8-836.0* in Kombination mit 8-83b.b2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Medikamentenbeschichteter Ballonkatheter, nicht koronar; OPS 8-836.0* in Kombination mit 8-83b.b3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Medikamentenbeschichteter Ballonkatheter, nicht koronar; OPS 8-836.0* in Kombination mit 8-83b.b4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Medikamentenbeschichteter Ballonkatheter, nicht koronar; OPS 8-836.0* in Kombination mit 8-83b.b5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Eltrombopag, 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Volumencoils zur Aneurysmatherapie, intrakraniell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25 oder 50 mm, je Stent; OPS 5-38d.*b oder .*c in Kombination mit 5-38a.x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100 mm, je Stent; OPS 5-38d.*b oder .*c in Kombination mit 5-38a.x und 8-83b.f0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150 mm, je Stent; OPS 5-38d.*b oder .*c in Kombination mit 5-38a.x und 8-83b.f0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250 mm, je Stent; OPS 5-38d.*b oder .*c in Kombination mit 5-38a.x und 8-83b.f0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Perkutan-transluminales Clipping bei Mitralklappeninsuffizienz; OPS 5-35a.41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Ereignisrekorder, implantierbar, gemeinsam mit Ablation, bei Vorhofflimmern bei DRG F12F oder F12H; OPS 5-377.8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Unterschenkelgefäße; OPS 8-841.*c in Kombination mit 8-83b.03, .04, .05 oder .06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Medikamentenbeschichteter Ballonkatheter, nicht koronar, Paclitaxel-freisetzend; OPS 8-836.0* in Kombination mit 8-83b.b2 bis .b5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Endovaskuläre Implantation einer iliakalen Stent-Prothese mit Seitenarm in die A. iliaca interna ohne Beteiligung der Aorta; OPS 5-38a.41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Oberschenkel- gefäße OPS8-841.*b in Kombination mit 8-83b.03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Medikamentenbeschichteter Ballonkatheter, nicht koronar, in Ober- schenkelgefäße, je Ballon; OPS 8-836.0b in Kombination mit 8-83b.b*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Medikamentenbeschichteter Ballonkatheter, nicht koronar, in Unter- schenkelgefäße, je Ballon; OPS 8-836.0c in Kombination mit 8-83b.b*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Oberschenkel- gefäße, Paclitaxel-freisetzend; OPS 8-841.*b in Kombination mit 8-83b.03, .04, .05 oder .06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Gefäßtransplantatersatz bei infizierten Gefäßprothese (Gefäßhomograft), Arterien abdominal und pelvin; OPS 5-383.5*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Gefäßtransplantatersatz bei infizierten Gefäßprothese (Gefäßhomograft), Arterien Oberschenkel; OPS 5-383.7*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Gefäßtransplantatersatz bei infizierten Gefäßprothese (Gefäßhomograft), Arterien Unterschenkel und Fuß; OPS 5-383.8*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Romiplostim, je Fall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nab-Paclitaxel, je Fall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Medikamentenbeschichteter Ballonkatheter, nicht koronar; OPS 8-836.0b oder 8-836.0c in Verbindung mit OPS 8-83b.b4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Medikamentenbeschichteter Ballonkatheter, nicht koronar; OPS 8-836.0b oder 8-836.0c in Verbindung mit OPS 8-83b.b5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76197399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Catumaxomab, 31-100 µg; OPS 6-005.1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Catumaxomab, 101-200 µg; OPS 6-005.1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Dasatinib, je mg; OPS 6-004.3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Unterschenkelgefäße; OPS 8-841.0c in Verbindung mit OPS 8-83b.07 oder 8-83b.08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Unterschenkelgefäße; OPS 8-841.1c in Verbindung mit OPS 8-83b.07 oder 8-83b.08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Unterschenkelgefäße; OPS 8-841.2c in Verbindung mit OPS 8-83b.07 oder 8-83b.08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Unterschenkelgefäße; OPS 8-841.3c in Verbindung mit OPS 8-83b.07 oder 8-83b.08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Unterschenkelgefäße; OPS 8-841.4c in Verbindung mit OPS 8-83b.07 oder 8-83b.08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Unterschenkelgefäße; OPS 8-841.5c in Verbindung mit OPS 8-83b.07 oder 8-83b.08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Treprostinil, pro 1 mg je 20 mg Konzentration; OPS 6-004.b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Treprostinil, pro 1 mg je 50 mg Konzentration; OPS 6-004.b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Treprostinil, pro 1 mg je 100 mg Konzentration; OPS 6-004.b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Treprostinil, pro 1 mg je 200 mg Konzentration; OPS 6-004.b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Romiplostim, je 250 µg; OPS 6-005.9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Hämodynamisch wirksames Implantat zur endovaskulären Behandlung intrakranieller Aneurysmen; OPS 8-84b.00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Hämodynamisch wirksames Implantat zur endovaskulären Behandlung intrakranieller Aneurysmen; OPS 8-84b.10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Dialyse mit High-Cut-off-Dialysemembran, je Dialyse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Ustekinumab, je Fertigspritze; OPS 6-005.j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Mifamurtid, je 4 mg; OPS 6-005.g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Certolizumab, je 200 mg; OPS 6-005.7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Intraaortale Ballonokklusion mit extrakorporaler Zirkulation; OPS 8-851.01 oder 8-851.11 oder 8-851.31 oder 8-851.41 oder 8-851.51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Nab-Paclitaxel, je 100 mg; OPS 6-005.d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Temozolomid intravenös, je 100 mg; OPS 6-005.c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Tocilizumab, je 80 mg; OPS 6-005.3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Perkutan-transluminales Clipping bei Mitralklappeninsuffizienz; OPS 5-35a.40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Dialyse mit High-Cut-off-Dialysemembran, je Tag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Lungenvolumenreduktion durch Einlage von Coils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Lungenvolumenreduktion mittels bronchoskopischer Applikation von Polymerschaum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Volumencoils zur Aneurysmatherapie, je Coil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 Stents zur Behandlung von Läsionen der supraaortalen Arterie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Romiplostim, je 50 µg; OPS 6-005.9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Medikamentenbeschichteter Ballonkatheter, nicht koronar (Becken-, Ober- und Unterschenkel- und extra- und intrakranielle Gefäße), je Katheter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Vinflunin, 400 mg; OPS 6-005.b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Lungenvolumenreduktion durch Einlage von Coils, je Coil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Medikamentenbeschichteter Ballonkatheter, nicht koronar, intrakraniell; OPS 8-836.00 und 8-83b.b2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Medikamentenbeschichteter Ballonkatheter, nicht koronar; OPS 8-836.0a oder 8-836.0b oder 8-836.0c oder 8-836.02 oder 8-836.03 oder 8-836.09 in Verbindung mit OPS 8-83b.b2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je Stent; OPS 8-842.*b oder 8-842.*c in Verbindung mit OPS 8-83b.e1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Magenschrittmacher; OPS 5-449.n0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Epiretinale Netzhautprothese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Kiefergelenkendoprothese (Totalersatz), CAD/CAM, je Gelenk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Kiefergelenkendoprothese (Totalersatz), vorgefertigt, je Gelenk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Vinflunin, je 1.000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Icatibant, je 1.000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Eltrombopag, je 1.000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Tocilizumab, je 1.000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Adoptiver T-Zelltransfer von autologen EBV-spezifischen zytotoxischen T-Zellen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Everolimus bei fortgeschrittenem Nierenzellkarzinom, je mg bei Gabe der 5 mg Tablette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Everolimus bei fortgeschrittenem Nierenzellkarzinom, je mg bei Gabe der 10 mg Tablette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je 150 mg; OPS 6-004.6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Intraarterielle Radiorezeptortherapie mit DOTA-konjugierten Somatostatinanaloga, Dotatate, Yttrium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Intraarterielle Radiorezeptortherapie mit DOTA-konjugierten Somatostatinanaloga, Dotatate, Lutetium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250 mm; OPS 8-842.0b in Verbindung mit OPS 8-83b.e1 in Verbindung mit OPS 8-83b.f0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 Stents zur Behandlung von Läsionen der supraaortalen Arterien, je Stent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Lungenvolumenreduktion durch Einlage von Coils, Einführungsbesteck und erstes Coil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Hämodynamisch wirksames Implantat zur endovaskulären Behandlung peripherer Aneurysmen, pro Stent; OPS 8-84b.**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Adoptiver T-Zelltransfer zur Therapie viraler Infektionen nach allogener Stammzelltransplantation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Defibrotide, je 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Koronarstent; OPS 8-837.w0 in Verbindung mit OPS 8-83b.e0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Unterschenkelgefäße, &gt; 33 mm, je Stent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Koronarstent; OPS 8-837.w1 in Verbindung mit OPS 8-83b.e0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Koronarstent; OPS 8-837.w2 in Verbindung mit OPS 8-83b.e0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Koronarstent; OPS 8-837.w3 in Verbindung mit OPS 8-83b.e0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Koronarstent; OPS 8-837.w4 in Verbindung mit OPS 8-83b.e0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Koronarstent; OPS 8-837.w5 in Verbindung mit OPS 8-83b.e0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Koronarstent; OPS 8-837.w6 in Verbindung mit OPS 8-83b.e0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Koronarstent; OPS 8-837.w7 in Verbindung mit OPS 8-83b.e0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Koronarstent; OPS 8-837.w8 in Verbindung mit OPS 8-83b.e0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Koronarstent; OPS 8-837.w9 in Verbindung mit OPS 8-83b.e0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Antikörperbeschichteter Koronarstent; OPS 8-837.wa in Verbindung mit OPS 8-83b.e0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Temozolomid, intravenös, je 2,5mg; OPS 6-005.c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1 Stent, Gefäße Ober- oder Unterschenkel; OPS 8-842.0b oder 8-842.0c in Verbindung mit OPS 8-83b.e1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Gefäßtransplantatersatz bei infizierten Gefäßprothesen (Gefäßhomograft)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Endovaskuläre Trikuspidalklappenrekonstruktion; OPS 5-35a.5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Ereignisrekorder, implantierbar, gemeinsam mit Ablation; OPS 5-377.8 in Verbindung mit OPS 5-371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Ereignisrekorder, implantierbar, gemeinsam mit Ablation; OPS 5-377.8 in Verbindung mit OPS 8-835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Unterschenkelgefäße, &lt; 33 mm, je Stent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Fetoskopischer Tracheal-Ballonverschluss bei Zwerchfellhernie und bei vorzeitigem Blasensprung, Fetoskopischer temporärer Verschluss der Luftröhre durch Latexballons; OPS 5-755.0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AB0-inkompatible Organtransplantation, je Transplantation; OPS 5-930.21 in Verbindung mit OPS 5-504.*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Fetoskopischer Tracheal-Ballonverschluss bei Zwerchfellhernie und bei vorzeitigem Blasensprung, Fetoskopische Entfernung eines Latexballons; OPS 5-755.1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Canakinumab, je 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Ipilimumab, je 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Hämodynamisch wirksames Implantat zur endovaskulären Behandlung intrakranieller Aneurysmen, Flow Diverter in der zerebralen Aneurysmatherapie, Intraaneurysmaler Flussteiler; OPS 8-84b.00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medikamente-freisetzenden Stents in Unterschenkelgefäße; OPS 8-841.*c in Verbindung mit OPS 8-83b.08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Gefäße; OPS 5-38a.x oder 5-38d.0b in Verbindung mit OPS 8-83b.e1 oder 8-83b.f0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Gefäße; OPS 5-38a.x oder 5-38d.1b in Verbindung mit OPS 8-83b.e1 oder 8-83b.f0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Gefäße; OPS 5-38a.x oder 5-38d.0b in Verbindung mit OPS 8-83b.e1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Gefäße; OPS 5-38a.x oder 5-38d.1b in Verbindung mit OPS 8-83b.e1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 Coils, Selektive Embolisation mit Metallspiralen, Hydrogel-beschichtet, normallang, je Coil; OPS 8-836.m0 in Verbindung mit OPS 8-83b.30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 Coils, Selektive Embolisation mit Metallspiralen, sonstige bioaktive Metallspiralen, normallang, je Coil; OPS 8-836.m0 in Verbindung mit OPS 8-83b.31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 Coils, Selektive Embolisation mit Metallspiralen, bioaktive Metallspiralen, überlang, je Coil; OPS 8-836.m0 in Verbindung mit OPS 8-83b.32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Ofatumumab, je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Ipilimumab, je 200 mg; OPS 8-547.0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Koronarstent, medikamentenfreisetzend, komplett bioresorbierbar, je Stent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Belimumab, je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Cabazitaxel, je 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Nab-Paclitaxel, je 50 mg; OPS 6-005.d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Koronarstent, selbstexpandierend, Nitinol-Bifurkationsstent, je Stent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Denileukin Diftitox, je 300 µg; OPS 6-005.6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Apikoaortales, klappentragendes Konduit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Perkutane Mitralklappenanuloraphie mit Spange, Carillon-Spange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76197499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Abirateronacetat,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Ofatumumab, je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Abirateronacetat, je 250 mg, Tablette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Belimumab, je mg; OPS 8-547.1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Koronarstent, selbstexpandierend, selbstanlagernder medikamentefreisetzender Nitinolkoronarstent, bei akutem Myokardinfarkt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Belimumab, je 120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Belimumab, je 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Cabazitaxel, je 60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Eribulin,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Ipilimumab,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Cabazitaxel,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Pralatrexat,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Pralatrexat, je 20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Ipilimumab, je 50 mg; OPS 8-547.0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Ofatumumab, je 300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Ofatumumab, je 2000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Belimumab, je 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Aszitesbehandlung mittels einer vollimplantierbaren Pumpe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Ustekinumab,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Lungenvolumenreduktion mittels bronchoskopischer Applikation von Polymerschaum, je Segment; OPS 5-339.7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Lungenvolumenreduktion durch Einlage von Coils, je Nitinolspirale; OPS 5-339.8*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Eribulin, je 2 ml Durchstechflasche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Everolimus bei Neoplasie, ab 3 Jahre, je 2,5 mg; OPS 6-005.8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Endovaskuläre Implantation/Reparatur einer Stent-Prothese mittels eines Endostaplers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Perkutane Mitralklappenanuloraphie mit Spange; OPS 5-35a.2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Defibrillator mit subkutan implantierbarer Elektrode; OPS 5-377.j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Everolimus bei Neoplasie, je 10 mg; OPS 6-005.8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Everolimus bei Neoplasie, ab 3 Jahre bei subependymalem Riesenzellastrozytom, je 2,5 mg; OPS 6-005.8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Hämodynamisch wirksames Implantat zur endovaskulären Behandlung intrakranieller Aneurysmen, 2 Stents; OPS 8-84b.20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Hämodynamisch wirksames Implantat zur endovaskulären Behandlung intrakranieller Aneurysmen, 3 Stents; OPS 8-84b.30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Hämodynamisch wirksames Implantat zur endovaskulären Behandlung intrakranieller Aneurysmen, 4 Stents; OPS 8-84b.40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Hämodynamisch wirksames Implantat zur endovaskulären Behandlung intrakranieller Aneurysmen, 5 Stents; OPS 8-84b.50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Hämodynamisch wirksames Implantat zur endovaskulären Behandlung intrakranieller Aneurysmen, 6 Stents und mehr; OPS 8-84b.60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bis unter 50 mm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100 mm bis unter 150 mm; OPS 8-83b.f1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150 mm bis unter 250 mm; OPS 8-83b.f2 oder 8-83b.f3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Lungenvolumenreduktion durch Einlage von Coils, 1 bis 2 Nitinolspiralen ; OPS 5-339.80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Lungenvolumenreduktion durch Einlage von Coils, 3 bis 4 Nitinolspiralen; OPS 5-339.81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Lungenvolumenreduktion durch Einlage von Coils, 5 bis 6 Nitinolspiralen; OPS 5-339.82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Lungenvolumenreduktion durch Einlage von Coils, 7 bis 8 Nitinolspiralen; OPS 5-339.83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Lungenvolumenreduktion durch Einlage von Coils, 9 bis 10 Nitinolspiralen; OPS 5-339.84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Lungenvolumenreduktion durch Einlage von Coils, 11 bis 12 Nitinolspiralen; OPS 5-339.85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Lungenvolumenreduktion durch Einlage von Coils, 13 bis 14 Nitinolspiralen; OPS 5-339.86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Lungenvolumenreduktion durch Einlage von Coils, 15 bis 16 Nitinolspiralen; OPS 5-339.87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Lungenvolumenreduktion durch Einlage von Coils, 17 oder mehr Nitinolspiralen; OPS 5-339.88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Miglustat, je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Ofatumumab,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Wachstumslenkende Epiphyseodese; OPS 5-828.10 oder 5-828.11 oder 5-828.1x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50 bis unter 100 mm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Everolimus bei Neoplasie, je 5 mg; OPS 6-005.8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Everolimus bei Neoplasie, ab 3 Jahre, je 5 mg; OPS 6-005.8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Everolimus bei Neoplasie, je mg; OPS 6-005.8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Intraaneurysmales hämodynamisch wirksames Implantat zur endovaskulären Behandlung intrakranieller Aneurysmen, pro Implantat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Belimumab,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8-841.2*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8-841.3*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8-841.4*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Medikamentenbeschichtete Stents zur Behandlung von Läsionen der supraaortalen Arterien, Paclitaxel-freisetzend; OPS 8-83b.0* in Verbindung mit OPS 8-841.5*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mitwachsender Herzklappen, je Implantat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Eculizumab, bei hämolytisch-urämischem Syndrom, je 300 mg; OPS 6-003.h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150 mm bis unter 200 mm, je Stent; OPS 8-83b.e1 in Verbindung mit OPS 8-83b.f2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200 mm bis unter 250 mm, je Stent; OPS 8-83b.e1 in Verbindung mit OPS 8-83b.f3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Eculizumab, bei atypischem hämolytisch-urämischen Syndrom, je 300 mg; OPS 6-003.h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Eltrombopag; OPS 6-006.0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Ösophagussphinkterimplantat, magnetisch; OPS 5-429.p0 oder 5-429.p1 oder 5-429.p2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 xml:space="preserve">Volumencoils zur Aneurysmatherapie, je Coil; OPS 8-836.m0 in Verbindung mit OPS 8-83b.35  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Therapie der Skoliose mittels magnetisch-kontrollierter Stangen, Growing Rod; OPS 5-838.x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Ereignisrekorder, implantierbar, gemeinsam mit Ablation, offen chirurgisch; OPS 5-377.8 in Verbindung mit OPS 5-371.4* oder 5-371.3*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Allogene Hepatozytentransplantation, Leberzelltherapie, pro 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Tafamidis, je 20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Therapie der Skoliose mittels magnetisch-kontrollierter Stangen, 1 Stange; OPS 5-838.x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Therapie der Skoliose mittels magnetisch-kontrollierter Stangen, 2 Stangen; OPS 5-838.x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Apikoaortales, klappentragendes Konduit; OPS 5-354.09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Eribulin, je µg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Wachstumslenkende Epiphyseodese; OPS 5-789.1h in Verbindung mit OPS 5-789.1k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Ösophagussphinkterimplantat, magnetisch; OPS 5-429.p0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Ösophagussphinkterimplantat, magnetisch; OPS 5-429.p1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Ösophagussphinkterimplantat, magnetisch; OPS 5-429.p2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Ereignisrekorder, implantierbar, gemeinsam mit Ablation, bei DRG F50A; OPS 5-377.8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Keratoprothese, biologisch beschichtet; OPS 5-125.41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Pegaptanib, intravitreal,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Eribulin, je 0,88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Icatibant, je Fall; OPS 6-005.4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Everolimus bei Neoplasie, je 7,5 mg; OPS 6-005.8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2 Stents, Gefäße Ober- oder Unterschenkel; OPS 8-842.1b oder 8-842.1c in Verbindung mit OPS 8-83b.e1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3 Stents, Gefäße Ober- oder Unterschenkel; OPS 8-842.2b oder 8-842.2c in Verbindung mit OPS 8-83b.e1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Vemurafenib, je 240 mg Tablette (malignes Melanom)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Bioaktiven Coils, zur Aneurysmatherapie, Selektive Embolisation mit Metallspiralen, je Coil; OPS 8-836.m* in Verbindung mit OPS 8-83b.30 oder 8-83b.31 oder 8-83b.32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Everolimus bei Neoplasie, je mg bei Gabe der 5 mg Tablette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Ranibizumab, intravitreal; OPS 6-003.c in Verbindung mit OPS 8-525.4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Nilotinib, je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Kontinuierliche Amnioninfusion mittels subkutan implantiertem Portsystem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Brentuximab vedotin, je 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Everolimus bei Neoplasie, je mg bei Gabe der 10 mg Tablette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Verschluss von Nabelschnur- und intrafetalen Gefäßen mittels perkutaner ultraschallgesteuerter Radiofrequenzablation oder fetoskopischer Laserablation; OPS 5-754.4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Cabazitaxel, je 1.000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Abirateronacetat, je 1.000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Belimumab, je 1.000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76197599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Canakinumab, je 1.000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Ipilimumab, je 1.000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Treprostinil, je 1.000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Defibrillator mit subkutan implantierbarer Elektrode, je Stück, bei Basis DRG F01, F02, F18; OPS 5-377.j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1 Stent (250 mm); OPS 8-842.0b oder 8-842.0c in Verbindung mit OPS 8-83b.e1 in Verbindung mit OPS 8-83b.f4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2 Stents, &gt;= 100 mm; OPS 8-842.1b oder 8-842.1c in Verbindung mit OPS 8-83b.e1 in Verbindung mit OPS 8-83b.f1 oder 8-83b.f2 oder 8-83b.f3 oder 8-83b.f4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30 mm bzw. 50 mm; OPS 8-83b.e1 in Verbindung mit OPS 5-38d.0* oder 8-842.0*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4 Stents; OPS 8-83b.e1 in Verbindung mit OPS 8-83b.f1 in Verbindung mit OPS 5-38d.1* oder 8-842.3*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5 Stents; OPS 8-83b.e1 in Verbindung mit OPS 8-83b.f1 in Verbindung mit OPS 5-38d.1* oder 8-842.4*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6 und mehr Stents; OPS 8-83b.e1 in Verbindung mit OPS 8-83b.f1 in Verbindung mit OPS 5-38d.1* oder 8-842.5*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150 mm, 1 Stent; OPS 8-83b.e1 in Verbindung mit OPS 8-83b.f2 in Verbindung mit OPS 5-38d.0* oder 8-842.0*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2 Stents; OPS 8-83b.e1 in Verbindung mit OPS 8-83b.f2 in Verbindung mit OPS 5-38d.1* oder 8-842.1*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3 Stents; OPS 8-83b.e1 in Verbindung mit OPS 8-83b.f2 in Verbindung mit OPS 5-38d.1* oder 8-842.2*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4 Stents; OPS 8-83b.e1 in Verbindung mit OPS 8-83b.f2 in Verbindung mit OPS 5-38d.1* oder 8-842.3*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5 Stents; OPS 8-83b.e1 in Verbindung mit OPS 8-83b.f2 in Verbindung mit OPS 5-38d.1* oder 8-842.4*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150 mm, 2 und mehr Stents bzw. 6 und mehr Stents; OPS 8-83b.e1 in Verbindung mit OPS 8-83b.f2 in Verbindung mit OPS 5-38d.1* oder 8-842.5*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250 mm, 1 Stent; OPS 8-83b.e1 in Verbindung mit OPS 8-83b.f4 in Verbindung mit OPS 5-38d.0* oder 8-842.0*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2 Stents; OPS 8-83b.e1 in Verbindung mit OPS 8-83b.f4 in Verbindung mit OPS 5-38d.1* oder 8-842.1*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3 Stents; OPS 8-83b.e1 in Verbindung mit OPS 8-83b.f4 in Verbindung mit OPS 5-38d.1* oder 8-842.2*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4 Stents; OPS 8-83b.e1 in Verbindung mit OPS 8-83b.f4 in Verbindung mit OPS 5-38d.1* oder 8-842.3*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5 Stents; OPS 8-83b.e1 in Verbindung mit OPS 8-83b.f4 in Verbindung mit OPS 5-38d.1* oder 8-842.4*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250 mm, 2 und mehr Stents bzw. 6 und mehr Stents; OPS 8-83b.e1 in Verbindung mit OPS 8-83b.f4 in Verbindung mit OPS 5-38d.1* oder 8-842.5*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3 Stents, &gt;= 100 mm; OPS 8-842.2b oder 8-842.2c in Verbindung mit OPS 8-83b.e1 in Verbindung mit OPS 8-83b.f1 oder 8-83b.f2 oder 8-83b.f3 oder 8-83b.f4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2 Stents; OPS 8-83b.e1 in Verbindung mit OPS 8-842.1* oder 5-38d.1*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3 Stents; OPS 8-83b.e1 in Verbindung mit OPS 8-842.2* oder 5-38d.1*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4 Stents; OPS 8-83b.e1 in Verbindung mit OPS 8-842.3* oder 5-38d.1*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5 Stents; OPS 8-83b.e1 in Verbindung mit OPS 8-842.4* oder 5-38d.1*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30 mm bzw. 50 mm, 2 und mehr Stents bzw. 6 und mehr Stents; OPS 8-83b.e1 in Verbindung mit OPS 8-842.5* oder 5-38d.1*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100 mm, 1 Stent; OPS 8-83b.e1 in Verbindung mit OPS 8-83b.f1 in Verbindung mit OPS 8-842.0* oder 5-38d.0*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2 Stents; OPS 8-83b.e1 in Verbindung mit OPS 8-83b.f1 in Verbindung mit OPS 8-842.1* oder 5-38d.1*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100 mm, 2 und mehr Stents bzw. 3 Stents; OPS 8-83b.e1 in Verbindung mit OPS 8-83b.f1 in Verbindung mit OPS 8-842.2* oder 5-38d.1*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30 mm bzw. 50 mm, 1 Stent; OPS 8-83b.e1 in Verbindung mit OPS 5-38d.0* oder 8-842.0*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Dialyse mit High-Cut-off-Dialysemembran, 1,1qm-Membran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Dialyse mit High-Cut-off-Dialysemembran, 2,1qm-Membran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Koronarstent, medikamentenfreisetzend, komplett bioresorbierbar, kathetergestützt, mit Wirkstofffreisetzung in Koronargefäßen; OPS 8-837.mx in Verbindung mit OPS 8-83b.0*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Vemurafenib; je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Koronarstent, selbstexpandierend, Einlegen eines medikamentefreisetzenden Bifurkationsstents, je Stent; OPS 8-837.v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heparinbeschichteter Stentgraft, bioaktive Propaten-Oberfläche, je Stent; OPS 8-83b.e1 in Verbindung mit OPS 8-842.*b oder 8-842.*c oder 5-38d.*1 oder 5-38d.*2 oder 5-38d.*9 oder 5-38d.*a oder 5-38d.*b oder 5-38d.*c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Ereignisrekorder, implantierbar, gemeinsam mit Ablation, bei Vorhofflimmern, offen chirurgisch; OPS 5-377.8 in Verbindung mit OPS 5-371.* oder 8-835.8*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80mm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Länge 200 mm, je Stent; OPS 8-842.0b oder 8-842.0c in Verbindung mit OPS 8-83b.e1 in Verbindung mit OPS 8-83b.f3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offen chirurgisch; OPS 5-38a.x oder 5-38d.0b in Verbindung mit OPS 8-83b.e1 in Verbindung mit OPS 8-83b.f3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Einlage beschichteter (gecoverter) Stents mit bioaktiver Oberfläche für periphere Gefäße, offen chirurgisch; OPS 5-38a.x oder 5-38d.1 in Verbindung mit OPS 8-83b.e1 in Verbindung mit OPS 8-83b.f2 oder 8-83b.f3 oder 8-83b.f4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76197644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Pazopanib, je 25 mg; OPS 6-005.a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Schleswig-Holstein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76101003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76101004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76101005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76101010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Dibotermin alfa (rhDMP-2)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76101011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76101012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Dynamische Stabilisierung mit elastischem interspinösen Implantat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76101013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76101014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76101016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76101017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Autologe matrixinduzierte Chondrozytentransplantation ACI, Knie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76101018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76101019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Fenestrierte Endoprothesen bei Bauchaortenaneurysmen, Fenestrierte Iliakale Bifurkations-Prothesen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76101020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Fenestrierte Endoprothesen bei Bauchaortenaneurysmen, Fenestrierte thorakale und abdominelle Prothesen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76101021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Fenestrierte Endoprothesen bei Bauchaortenaneurysmen, Branchend thorokale und abdominelle Prothesen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76101022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76101024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Hamburg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Bosentan; bis 62,5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Bosentan; über 62,5 mg bis 250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Bosentan; über 250 mg bis 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Bosentan; über 500 mg bis 750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Bosentan; über 750 mg bis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Bosentan; über 1000 mg bis 1250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Bosentan; über 1250 mg bis 1500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Bosentan; über 1500 mg bis 1750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Bosentan; über 1750 mg bis 2000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Bosentan; über 2000 mg bis 2250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Bosentan; über 2250 mg bis 2500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Bosentan; über 2500 mg bis 2750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Bosentan; über 2750 mg bis 3000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Bosentan; über 3000 mg bis 3250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Bosentan; über 3250 mg bis 3500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Bosentan; über 3500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AB0-inkompatible Lebertransplantation, je Transplantation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Knorpelzellzüchtung (Knie), je Implantat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Radioimmuntherapie mit Yttrium (90Y)-markiertem Ibritumomab-Tiuxetan, je Fall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über 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Carmustin Implantat, intrathekal, je Implantat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Pumpless Extracorporal Lung Assist (PECLA), je Fall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Intrakranielle endovaskuläre Thrombektomie (Mikrodraht–Retriever), je Fall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Künstlicher Analsphinkter, je Fall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Akkomodative Kunstlinsen, je Linse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76102055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Niedersachsen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Radioimmuntherapie mit Yttrium (90Y)-markiertem Ibritumomab-Tiuxetan, je Patient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Amphotericin, 500 mg bis unter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Amphotericin, 1000 mg bis unter 1500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Amphotericin, 1500 mg bis unter 2000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Amphotericin, 2000 mg bis unter 2500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Amphotericin, 2500 mg bis unter 3000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Amphotericin, 3000 mg bis unter 3500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Amphotericin, 3500 mg bis unter 4000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Amphotericin, 4000 mg bis unter 4500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Amphotericin, 4500 mg bis unter 4750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Amphotericin, 4750 mg bis unter 5000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Amphotericin, 5000 mg bis unter 5250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Amphotericin, 5250 mg bis unter 5500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Amphotericin, 5500 mg bis unter 5750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Amphotericin, 5750 mg bis unter 6000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Amphotericin, 6000 mg bis unter 6250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Amphotericin, mehr als 6250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4 mg bis unter 6,25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6,25 mg bis unter 9,0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9,0 mg bis unter 12,5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12,5 mg bis unter 15,0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15,0 mg bis unter 18,75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18,75 mg bis unter 22,0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22,0 mg bis unter 25,0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25,0 mg bis unter 27,0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27,0 mg bis unter 31,25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31,25 mg bis unter 33,5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mehr als 33,5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Carmustin-Implantat intrathekal; OPS 5-010.** oder 5-015.**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Autologe matrixinduzierte Chondrozytentransplantation; OPS 5-801.**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Eptotermin alfa (rhOP-1/BMP-7)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Vertical Expandable Prosthetic Titanium Rib [VEPTR]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Intrakranielle endovaskuläre Thrombektomie (Mikrodraht Retriever)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Bosentan, jeTherapiezyklus, pro Fall &gt; 3.000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Distraktionsmarknagel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Fenestrierte Endoprothesen bei Bauchaortenaneurysmen, fenestriert; OPS 5-38a.*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Fenestrierte Endoprothesen bei Bauchaortenaneurysmen, gebrancht; OPS 5-38a.*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76103093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Bremen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Mikroaxial-Blutpumpe 2,5 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Nordrhein-Westfalen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Thorako-Abdominelles Aneurysma (TAA); OPS 5-384.4*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VEPTR (Vertical Expandable Prothetic Titanium Rib)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Urethrale Injektionstherapie mit Dextra-homer-Hyaluronsäure-Gel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ISKD-Nagel (=Intramedullary Skeletal Kinetik Distractor)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Embolisation mit oberflächenbeschichteten Metallspiralen (Coils)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100 mg bis unter 175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175 mg bis unter 250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250 mg bis unter 350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350 mg bis unter 450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450 mg bis unter 550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550 mg bis unter 650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650 mg bis unter 750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750 mg bis unter 850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850 mg bis unter 950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950 mg bis unter 1150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1150 mg bis unter 1350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1350 mg bis unter 1550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1550 mg bis unter 1750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1750 mg bis unter 1950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1950 mg bis unter 2150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2150 mg bis unter 3150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3150 mg bis unter 4150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4150 mg bis unter 5150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5150 mg bis unter 6150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6150 mg bis unter 7150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7150 mg bis unter 8150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8150 mg bis unter 9150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9150 mg bis unter 10150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10150 mg bis unter 11150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76105094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11150 mg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Radiorezeptortherapie neuroendokriner Tumore mit DOTATOC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Carmustin-Implantat intrathekal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Bone-Morphogenetic-Proteins (Eptotermin alfa (rhOP-1/BMP-7) / Dibotermin alfa (rhBMP-2))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Dynamische Stabilisierung mit elastischem interspinösen Implantat, 1 Segment; OPS 5-830.70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Dynamische Stabilisierung mit elastischem interspinösen Implantat, 2 oder mehr Segmente; OPS 5-830.71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100-200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200-300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300-400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400-500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500-600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600-700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700-800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800-900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900-1000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1000-1200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1200-1400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1400-1600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1600-1800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1800-2000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25-30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30-35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Endovaskuläre Implantation einer Aortenklappenprothese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Endovaskuläre Implantation einer Mitralklappenprothese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0 bis 10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16 bis 20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26 bis 30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36 bis 40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46 bis 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3000 bis unter 4000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4000 bis unter 5000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5000 bis unter 6000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6000 bis unter 7000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7000 bis unter 8000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8000 bis unter 9000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9000 bis unter 10000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76105199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Fetale Operationstechniken in der Geburtshilfe - Drainagen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Fetale Operationstechniken in der Geburtshilfe - Laser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Fetale Operationstechniken in der Geburtshilfe – Verschluss der Nabelschnur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Fetale Operationstechniken in der Geburtshilfe - Ballon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Fetale Operationstechniken in der Geburtshilfe – Spina Bifida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Fetale Operationstechniken in der Geburtshilfe - Herzkatheter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Fetale Operationstechniken in der Geburtshilfe - Fetoskopie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7,2 mg bis unter 9,0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9,0 mg bis unter 10,80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10,8 mg bis unter 12,6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12,6 mg bis unter 14,4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14,4 mg bis unter 16,2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16,2 mg bis unter 18,0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18,0 mg bis unter 21,6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21,6 mg bis unter 25,2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25,2 mg bis unter 28,8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28,8 mg bis unter 32,4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32,4 mg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1 mg bis 375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376 mg bis 750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751 mg bis 1125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1126 mg bis 1500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1501 mg bis 1875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1876 mg bis 2250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2251 mg bis 2625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2626 mg bis 3000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3001 mg bis 3375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3376 mg bis 3750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3751 mg bis 4125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4126 mg bis 4500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4501 mg bis 4875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4876 mg bis 5250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1 mg bis 6,25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6,26 mg bis 12,5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12,51 mg bis 18,75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18,75 mg bis 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25,01 mg bis 31,25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31,26 mg bis 37,5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37,51 mg bis 43,75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43,76 mg bis 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76105287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50,01 mg bis 56,25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76105318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76105319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Bone-Morphogenetic-Proteins, 0,1 mg bis 3,5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76105320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Bone-Morphogenetic-Proteins, 3,6 mg bis 7,0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76105372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je Behandlungstag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Hessen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76106009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76106011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Dibotermin alfa (InductOs-Wirbelsäulenerkrankung); OPS 5-828.7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76106012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Dibotermin alfa (InductOs-Tibiafraktur); OPS 5-828.7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76106015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76106016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76106018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76106019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76106020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Baden-Württemberg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Radioimmuntherapie mit Yttrium (90Y)-markiertem Ibritumomab-Tiuxetan; OPS 8-530.7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Radioimmuntherapie von akuten Leukämien mit Anti CD66-Antikörper; OPS 8-547.1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76108024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76108047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Ex-vivo Chemosensibilitätstestung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76108048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Radioimmuntherapie mit radioaktiv markiertem Anti-CD19-Antikörper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76108049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Interne Radiopeptidtherapie mit Y-90- oder LU-177-markierten Somatostatinanaloga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76108050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Bosentan, über 125 mg bis 375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76108051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Bosentan, über 375 mg bis 625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76108052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Bosentan, über 625 mg bis 875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76108053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Bosentan, über 875 mg bis 1125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76108054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Bosentan, über 1125 mg bis 1375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76108055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Bosentan, über 1375 mg bis 1625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76108056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Bosentan, über 1625 mg bis 1875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76108057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Bosentan, über 1875 mg bis 2125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76108058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Bosentan, über 2125 mg bis 2375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76108059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Bosentan, über 2375 mg bis 2625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76108060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Bosentan, über 2625 mg bis 2875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76108061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Bosentan, über 2875 mg bis 3125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76108062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Bosentan, über 3125 mg bis 3375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76108063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Bosentan, über 3375 mg bis 3625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76108064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Bosentan, über 3625 mg bis 3875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76108065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Bosentan, über 3875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76108066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Intrakoronare / intrakardiale Stammzelltherapie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76108068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76108069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Idiovax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76108071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76108072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von auditorischen Hirnstammimplantaten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Laserresektion der Prostata; OPS 5-601.41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Anlage eines intra-extrakraniellen High-Flow-Bypasses mittels der nicht-okklusiven Laser-assistierten Anastomosierungstechnik (ELANA)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Radioimmuntherapie mit Yttrium (90Y)-markiertem Ibritumomab-Tiuxetan; OPS 8-530.6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Laserresektion der Prostata; OPS 5-601.1 oder .42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 (5000 mg bis unter 6000 mg)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Dibotermin alfa (rhBMP-2)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Bosentan, 62,5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Bosentan, 125,0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Autologe matrixinduzierte Chondrozytentransplantation; OPS 5-801.bh oder .ch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10 bis 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8150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über 55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Carmustin-Implantat, intrathekal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Eptotermin alfa (rhOP-1/BMP-7)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Citratdialyse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Interventioneller Vorhofohrverschluss bei Vorhofflimmern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Adoptive Immuntherapie mit zytokininduzierten Killerzellen (CIK-Zellen)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76108197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Hypertherme intraperitoreale Chemotherapie (HIPEC) in Kombination mit Peritonektomie und Multiviszeralresektion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76108199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Magenschrittmacher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76108200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Gehirn-Computer-Kommunikation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76108201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Subretinale Netzhautprothese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76108229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100 mg bis unter 201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76108230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201 mg bis unter 301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76108231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301 mg bis unter 401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76108232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401 mg bis unter 501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76108233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501 mg bis unter 601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76108234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601 mg bis unter 701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76108235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701 mg bis unter 801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76108236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801 mg bis unter 901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76108237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901 mg bis unter 1001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76108238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1001 mg bis unter 1101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76108239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1101 mg bis unter 1201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76108240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1201 mg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Bayern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Autologe Chondrozytentransplantation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Präoperative Therapieplanung in Virtual reality vor Leberresektionen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76109018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Intrakavitäre Radiotherapie mit Iod-125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76109023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Urethrale Injektionstherapie mit Dextranomer-Hyaluronsäure-Gel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76109024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76109025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76109070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76109071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Autologe Chondrozytentransplantation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76109072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Extremitätenkorrekturen mit voll implantierbaren Distraktionssystemen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76109074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Behandlung von Leistenbrüchen mit titanisierten Kunststoffnetzen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76109076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Interne Radiopeptidtherapie mit Y-90- oder Lu-177- markierten Somatostatinanaloga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76109078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Bosentan, 125 mg/Tag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76109080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Enzymersatztherapie bei lysosomalen Speichererkrankungen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76109082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76109088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76109089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Bone-Morphogenetic-Proteins (BMP)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76109091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76109092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76109093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76109094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76109099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Bone-Morphogenetic-Proteins, Eptotermin alfa (rhOP-1/BMP-7)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Bone-Morphogenetic-Proteins, Dibotermin alfa (rhBMP-2)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1 mg bis 499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Lipidkomplex. 500 mg bis 999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Lipidkomplex. 1.000 mg bis 1.499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Lipidkomplex. 1.500 mg bis 1.999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Lipidkomplex. 2.000 mg bis 2.499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Lipidkomplex. 2.500 mg bis 3.499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Lipidkomplex. 3.500 mg bis 4.499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Lipidkomplex. 4.500 mg bis 5.499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Lipidkomplex. 5.500 mg bis 6.499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Lipidkomplex. 6.500 mg bis 7.499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Lipidkomplex. 7.500 mg bis 9.499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Lipidkomplex. 9.500 mg bis 11.499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Lipidkomplex. 11.500 mg bis 13.499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Lipidkomplex. 13.500 mg bis 15.499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Lipidkomplex. 15.500 mg bis 17.499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Lipidkomplex. bis 17.500 mg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1,00 mg bis 6,25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6,26 mg bis 12,50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12,51 mg bis 18,75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18,76 mg bis 25,00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25,01 mg bis 31,25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31,26 mg bis 37,50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37,51 mg bis 43,75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43,76 mg bis 50,00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50,01 mg bis 56,25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56,25 mg und mehr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Intrakranielle endovaskuläre Thrombektomie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Radiorezeptortherapie neuroendokriner Tumore mit DOTATOC (DOTA-Phe,Tyr-Octreotid)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Akkommodative Kunstlinse, je Linse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Citratdialysen, je Tag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Autologe matrixinduzierte Chondrogenese (AMIC)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Interspinöse Implantate, 1 Ebene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Interspinöse Implantate, 2 und mehr Ebenen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Endobronchialventil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Lipidkomplex,. über 10 bis 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50 bis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100 bis 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150 bis 250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250 bis 350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350 bis 450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450 bis 550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550 bis 650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650 bis 750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750 bis 850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850 bis 950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950 bis 1150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1150 bis 1350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1350 bis 1550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76109176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1550 bis 1750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76109177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1750 bis 1950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76109178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1950 bis 2150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76109179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2150 bis 3150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76109180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3150 bis 4150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76109181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4150 bis 5150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76109182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5150 bis 6150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76109183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6150 bis 7150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7150 bis 8150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über 8150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über 5 bis 10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über 10 bis 15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über 15 bis 20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über 20 bis 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über 25 bis 30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über 30 bis 35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76109192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über 35 bis 40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76109193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über 40 bis 45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76109194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über 45 bis 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76109195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über 50 bis 55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76109196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Fenestrierte Endoprothesen bei Bauchaortenaneurysmen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76109198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Auditorische Hirnstammimplantate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76109199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bis 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200 mg bis 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600 mg bis 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1000 mg bis 1400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1400 mg bis 1800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1800 mg bis 2200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2200 mg bis 2600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2600 mg bis 3000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3000 mg bis 3400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3400 mg bis 3800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3800 mg bis 4200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4200 mg bis 4600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4600 mg bis 5000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5000 mg bis 5400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5400 mg bis 5800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5800 mg bis 6200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6200 mg bis 6600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6600 mg bis 7000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7000 mg bis 7400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7400 mg bis 7800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7800 mg bis 8200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8200 mg bis 8600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8600 mg bis 9000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9000 mg bis 9400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9400 mg bis 9800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9800 mg bis 10200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10200 mg bis 10600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10600 mg bis 11000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11000 mg bis 11400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11400 mg bis 12200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12200 mg bis 13000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13000 mg bis 13800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13800 mg bis 14600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14600 mg bis 15400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15400 mg bis 16200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16200 mg bis 17000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17000 mg bis 17800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17800 mg bis 18600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18600 mg bis 19400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19400 mg bis 20200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20200 mg bis 21000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21000 mg bis 21800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21800 mg bis 22600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22600 mg bis 23400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23400 mg bis 24200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24200 mg bis 25000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25000 mg bis 25800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25800 mg bis 26600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26600 mg bis 27400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27400 mg bis 28200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28200 mg bis 29000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29000 mg bis 29800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29800 mg bis 30600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30600 mg bis 31400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31400 mg bis 32200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32200 mg bis 33000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33000 mg bis 33800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33800 mg bis 35000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35000 mg bis 36200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36200 mg bis 37400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37400 mg bis 38600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38600 mg bis 39800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39800 mg bis 41000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76109262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41000 mg bis 42200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42200 mg bis 43400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43400 mg bis 44600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44600 mg bis 45800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45800 mg bis 47000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B-Lipidkomplex, über 47000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bis 37,50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76109284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Intrakranielle endovaskuläre Thrombektomie (Mikrodraht-Retriever), ein Mikro-Retriever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76109285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Intrakranielle endovaskuläre Thrombektomie (Mikrodraht-Retriever), ein Mikro-Retriever und ein Stent inklusive Ballon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76109286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Intrakranielle endovaskuläre Thrombektomie (Mikrodraht-Retriever), ein Mikro-Retriever, ein Stent und ein separater Ballon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76109287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Intrakranielle endovaskuläre Thrombektomie (Mikrodraht-Retriever), zwei Mikro-Retriever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76109288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Intrakranielle endovaskuläre Thrombektomie (Mikrodraht-Retriever), zwei Mikro-Retriever und ein Stent inklusive Ballon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76109289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Intrakranielle endovaskuläre Thrombektomie (Mikrodraht-Retriever), zwei Mikro-Retriever, ein Stent und ein separater Ballon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76109290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Carmustin Implantat, intrathekal, bis 8 Implantate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76109291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Carmustin Implantat, intrathekal, bis 16 Implantate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Saarland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76110004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Bosentan, 1 Tablette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Berlin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76111021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Pumpless Extracorporal Lung Assist (PECLA); OPS 8-852.2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76111022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Bone-Morphogenic-Proteins (Dibotermin alfa (rhBMP-2))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76111025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76111026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Selektive interne Radiotherapie (SIRT) von Lebertumoren mit Yttrium-90 markierten Micosphären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76111031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Laserresektion der Prostata; OPS 5-601.4*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Brandenburg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76112001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76112014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Excimer-Laser Extraktion von Schrittmacher- und Defibrillatorenelektroden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76112015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76112016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76112017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76112020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Bevacizumab, 400 mg bis unter 500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76112021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Bevacizumab, 500 mg bis unter 600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76112022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 (Mukositisprophylaxe), 37,50 mg (6 Flaschen)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76112023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Pegfilgrastim, 12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76112024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Pegfilgrastim, 18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76112025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Pegfilgrastim, 24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76112026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Cytarabin, spezielle Zubereitung zur intrathekalen Applikation,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76112027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Cytarabin, spezielle Zubereitung zur intrathekalen Applikation, 200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Mecklenburg-Vorpommern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76113001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76113003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Pemetrexed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76113004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Hyperthermie nach Reanimation / zerebraler Ischämie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76113006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Bortezomib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76113007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Cetuximab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76113008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Künstlicher Analsphinkter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76113009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76113010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Pumpless Extracorporal Lung Assist (PECLA)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76113011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Dibotermin alfa (rhBMP-2) – offen chirurgisches Verfahren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76113012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Dibotermin alfa (rhBMP-2) – laparoskopisches Verfahren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76113013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Laserresektion der Prostata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76113015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je Fall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Sachsen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76114023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76114034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Carmustin Implantat, intrathekal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76114035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76114124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Interspinöse Implantate (Funktionelle dynamische Stabilisierung der Wirbelsäule mit Coflex), 1 Implantat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76114125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Interspinöse Implantate (Funktionelle dynamische Stabilisierung der Wirbelsäule mit Coflex), 2 Implantate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76114138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Koronare Bifurkations-Stents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Sachsen-Anhalt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76115006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Ex vivo-Chemosensibilitätstestung (Chemoresistenztestung)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76115007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76115008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 bis unter 1,875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76115009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 1,875 mg bis unter 2,125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76115010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 2,125 mg bis unter 2,375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76115011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 2,375 mg bis unter 2,625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76115012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 ab 2,625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76115019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Herzschrittmacher-System zur kardialen Kontraktilitätsmodulation; OPS 5-377.7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76115021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76115022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Mikroaxial-Blutpumpe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76115032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76115033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Carmustin Implantat, intrathekal; OPS 5-012.7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76115048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76115053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Bone-Morphogenetic-Proteins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76115068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Packung a 6 Ampullen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76115070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76115071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Koronare Bifurkations-Stents, je Fall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Thüringen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76116024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76116025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Doppel-Ballon-Enteroskopie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76116027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Radiorezeptortherapie neuroendokriner Tumore mit DOTATOC (DOTA-Phe, Tyr-Octreotid)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76116030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je 10 x 100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76116031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76116034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Amphotericin B Lipidkomplex, je 375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76116036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Bosentan, je Tag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76116038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Palifermin, je Ampulle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76116039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Lenalidomid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76116040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Radioimmuntherapie mit Yttrium (90Y)-markiertem Ibritumomab-Tiuxetan, pro Applikation bei 250 mg/(mxm) und 2 mxm Körperoberfläche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76116041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Bone-Morphogenetic-Proteins (Eptotermin alpha); je 3,5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76116042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Bone-Morphogenetic-Proteins (Dibotermin alpha); je Eingriff - 12 mg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76116043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Radiorezeptortherapie mit radionuklidmarkiertem Somatostatin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4500" w:type="dxa"/>
          </w:tcPr>
          <w:p w:rsidR="0024714C" w:rsidRDefault="0024714C"/>
        </w:tc>
      </w:tr>
      <w:tr w:rsidR="0024714C">
        <w:trPr>
          <w:gridBefore w:val="1"/>
          <w:gridAfter w:val="2"/>
          <w:wAfter w:w="720" w:type="dxa"/>
        </w:trPr>
        <w:tc>
          <w:tcPr>
            <w:tcW w:w="4500" w:type="dxa"/>
          </w:tcPr>
          <w:p w:rsidR="0024714C" w:rsidRDefault="0024714C"/>
        </w:tc>
        <w:tc>
          <w:tcPr>
            <w:tcW w:w="4500" w:type="auto"/>
            <w:gridSpan w:val="2"/>
          </w:tcPr>
          <w:p w:rsidR="0024714C" w:rsidRPr="00AF0F91" w:rsidRDefault="0024714C" w:rsidP="00F45923">
            <w:pPr>
              <w:pStyle w:val="Heading3"/>
              <w:rPr>
                <w:rFonts w:cs="Arial"/>
                <w:sz w:val="22"/>
                <w:szCs w:val="22"/>
              </w:rPr>
            </w:pPr>
            <w:bookmarkStart w:id="46" w:name="_Toc339266003"/>
            <w:r w:rsidRPr="00AF0F91">
              <w:rPr>
                <w:rFonts w:cs="Arial"/>
                <w:sz w:val="22"/>
                <w:szCs w:val="22"/>
              </w:rPr>
              <w:t>gesonderte Zusatzentgelte nach § 6 Abs. 2a KHEntgG (762)</w:t>
            </w:r>
            <w:bookmarkEnd w:id="46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Isolierstation, intensiv beatmet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Isolierstation, intensiv nicht beatmet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Isolierstation, isoliert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Transplantation für hämatopoetische Stammzellen aus dem Knochenmark mit In-vitro-Aufbereitung, Autogene Stammzelltherapie und lokale Therapie mit Blutbestandteilen und Hepatozyten; OPS 8-860.x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Sepsisbehandlung i.V.m. orthopädischer OP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Stereotaxie; OPS 8-523.0* oder 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Künstliche Iris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Transarterielle endovaskuläre Aortenklappenimplantation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Transapikale endovaskuläre Aortenklappenimplantation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Große Spondylodesen; OPS 5-836.33 oder 5-836.43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Halotraktionen und Deformitätenoperationen; OPS 8-410.0 und 8-390.4 und 5-837.0-9 oder 5-838.9 oder 5-838.x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Transorale Operationen; OPS 5-030.0 und 5-836.4* oder 5-836.5* und 5-837.0*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Große Wirbelsäulen-OP an Morbus Bechterew Patienten; OPS 5-837.* oder 5-838.91 und 5-834.4 oder 5-835.5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DVD-Technik; OPS 5-032.0* und 5-032.6 oder 5-032.5 5-836.40 oder 5-836.41 oder 5-834.4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Tumoroperationen an der Wirbelsäule; OPS 5-836.* oder 5-837.0*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Große Wirbelsäulen-OP bei Patienten mit Metastasen; OPS 5-837.0* und 5-836.*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Große Wirbelsäulen-OP bei Patienten mit Spondylodiszitis; OPS 5-836.* und 5-837.0*oder 5-835.8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Große Wirbelsäulen-OP bei voroperierten Patienten; OPS 5-839.5 und 5-837.0 bis .9 oder 5-838.9 oder 5-838.x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Große Wirbelsäulen-OP bei Patienten Scheuermann-Kyphose; OPS 5-837.7 oder 5-837.3 und 5-834.4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Zwerchfellschrittmacher, Antennen lang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Zwerchfellschrittmacher, Transmitter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Intraoperative MRT mit integrierter Neuronavigation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Hyperbare Sauerstofftherapie (HBO), Behandlungsdauer bis 145 Minuten ohne Intensivüberwachung; OPS 8-721.0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Hyperbare Sauerstofftherapie (HBO), Behandlungsdauer bis 145 Minuten mit Intensivüberwachung; OPS 8-721.1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Hyperbare Sauerstofftherapie (HBO), Behandlungsdauer 145 - 280 Minuten mit Intensivüberwachung; OPS 8-721.2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Hyperbare Sauerstofftherapie (HBO), Behandlungsdauer über 280 Minuten mit Intensivüberwachung; OPS 8-721.3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Hyperbare Sauerstofftherapie (HBO), Behandlungsdauer 145 - 280 Minuten ohne Intensivüberwachung; OPS 8-721.4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Regionale Tiefenhyperthermie; OPS 8-600.1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Regionale Tiefenhyperthermie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Teilkörperhyperthermie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Oberflächenhyperthermie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Stereotaxie, einseitig (fallbezogen); OPS 8-523.0*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Stereotaxie, fraktioniert je Prozedur; OPS 8-523.1*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Elektrophysiologische Untersuchungen – Ablation mit 3-dimensionalem Mapping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Embolisationstherapie bei angeborenen Gefäßerkrankungen, Patient &lt;= 30 Jahre, Patient &gt; 30 Jahre Einzelfallentscheidung, ICD Q87.2, Q28.8* oder Q82.0*; OPS 8-836.9d in Kombination mit 8-83b.21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Fassier-Duval-Teleskopnagel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Ringfixateur mit digitaler Korrekturplanung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Hochpräzisionsstrahlentherapie am Linearbeschleuniger, Durchführung (Fraktion) bis 5 Bestrahlungen; OPS 8-522.* oder 8-523.*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Hochpräzisionsstrahlentherapie am Linearbeschleuniger, Durchführung (Fraktion) bis 30 Bestrahlungen; OPS 8-522.* oder 8-523.*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Orthopädische Behandlung von infizierten Totalendoprothesen mit Problemkeimen, Kategorie 1: ICD U80, U81 oder MRSE (Problemkeime); OPS 8-987.11, .12, .13 oder 8-989.0, .1, .2, .3, .4, .5 oder .6 in Kombination mit mindestens 1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Orthopädische Behandlung von infizierten Totalendoprothesen mit Problemkeimen, Kategorie 2: Verweildauer mindestens 30 Tage, ICD U80, U81 oder MRSE (Problemkeime); OPS 8-987.11, .12, .13 oder 8-989.0, .1, .2, .3, .4, .5 oder .6 in Kombination mit mindestens 2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Orthopädische Behandlung von infizierten Totalendoprothesen mit Problemkeimen, Kategorie 3: Verweildauer mindestens 60 Tage, ICD U80, U81 oder MRSE (Problemkeime); OPS 8-987.11, .12, .13 oder 8-989.0, .1, .2, .3, .4, .5 oder .6 in Kombination mit mindestens 2 OPS aus 5-808.3, 5-820.*, 5-821.*, 5-822.*, 5-823.*, 5-828.*, 5-829.2, .9, .f, .g oder 5-864.* oder mindestens 3 OPS aus 5-800.2*, 5-808.3, 5-820.*, 5-821.*, 5-822.*, 5-823.*, 5-828.*, 5-829.2, .9, .f, .g oder 5-864.*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Interstitielle Hyperthermie, je Leistung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Gaumenplatte mit velarem Sporn inkl. Trinktraining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Gaumenplatte mit velarem Sporn ohne Trinktraining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Tagessatz Sonderisolierstation nicht intensivpflichtige Patienten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PBH Teilkörperhyperthermie in Kombination mit Chemotherapie und/oder Radiochemotherapie; OPS 8-601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Tagessatz Sonderisolierstation intensivpflichtige Patienten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Tagessatz Sonderisolierstation intensivpflichtige beatmete Patienten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Kreuzband-OP mit 1 allogenen Sehnentransplantat; OPS 5-813.g oder 5-813.h oder 5-815.23 oder 5-815.33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Kreuzband-OP mit 2 allogenen Sehnentransplantaten; OPS 5-813.g oder 5-813.h oder 5-815.23 oder 5-815.33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Blasenekstrophie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NanoTherm 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Tumorchirurgie in der Orthopädie mit komplizierenden Konstellationen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Tumorchirurgie in der Orthopädie ohne komplizierende Konstellationen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Tumorchirurgie in der Orthopädie mit mehreren operativen Eingriffen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spezielle septische 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76296058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Embolisationstherapie angeborener Gefäßmissbildungen durch Einsatz von Onyx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Bremen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76204001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Kinderelektrophysiologie und Elektrophysiologie bei angeborenem Herzfehler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Nordrhein-Westfalen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76205001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Regionale Tiefenhyperthermie; OPS 8-600.1 oder 8-601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76205002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Gefensterte Stentgraftprothese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76205003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Hyperbare Sauerstofftherapie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Hessen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76206002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Neugeborenennotarzt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Baden-Württemberg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76208004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Gaumenplatte mit velarem Sporn (Pierre Robin)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76208005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Lokale Hyperthermie und regionale Tiefenhyperthermie; OPS 8-600.1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Bayern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76209001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Regionale Tiefenhyperthermie, vollstationär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76209002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Elektrode Zwerchfellschrittmacher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76209003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Receiver Zwerchfellschrittmacher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76209004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Antennen Zwerchfellschrittmacher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76209005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Teilkörperhyperthermie-Behandlung (PBH)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76209006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von motorisierten Distraktionsmarknägeln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76209007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Stereotaxie; OPS 5-014.*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76209008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Behandlung mit MR-Open, bei intraoperativer Anwendung; OPS 3-800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76209009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Pränatale stationäre Betreuung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76209010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Ohrmuschelrekonstruktion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76209011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Therapie mit Myozyme (Einheit a 20 mg)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76209012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Hypertherme Chemoperfusion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76209013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Stereotaxie; OPS 8-523.00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76209014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Positronen-Emmissions-Tomographie (PET) bei Bronchialkarzinom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Berlin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76211001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Hyperbare Sauerstofftherapie bis 145 min ohne Intensiv für ICD A48.0, I26, T58, T59.8, T70.3 oder T79.0; OPS 8-721.0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76211002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Hyperbare Sauerstofftherapie bis 145 min mit Intensiv für ICD A48.0, I26, T58, T59.8, T70.3 oder T79.0; OPS 8-721.1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76211003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Hyperbare Sauerstofftherapie bis 280 min mit Intensiv für ICD A48.0, I26, T58, T59.8, T70.3 oder T79.0; OPS 8-721.2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76211004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Hyperbare Sauerstofftherapie über 280 min mit Intensiv für ICD A48.0, I26, T58, T59.8, T70.3 oder T79.0; OPS 8-721.3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76211005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Hyperbare Sauerstofftherapie bis 280 min ohne Intensiv für ICD A48.0, I26, T58, T59.8, T70.3 oder T79.0; OPS 8-721.4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76211006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Protonentherapie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Brandenburg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76212001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Gefensterte Stentgraft-Prothesen bei Aortenaneurysmen; OPS 5-38a.11 oder 5-38a.8 i.V.m. 8-836.fa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76212002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Stentgraft-Prothese bei Aortenaneurysmen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7" w:name="_Toc339266004"/>
            <w:r w:rsidRPr="00AF0F91">
              <w:rPr>
                <w:rFonts w:cs="Arial"/>
                <w:sz w:val="22"/>
                <w:szCs w:val="22"/>
              </w:rPr>
              <w:t>Zusatzentgelte nach § 7 Nr. 2 KHEntgG – Dialyse (KFPV 2003)</w:t>
            </w:r>
            <w:bookmarkEnd w:id="47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77001001 ff.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8" w:name="_Toc339266005"/>
            <w:r w:rsidRPr="00AF0F91">
              <w:rPr>
                <w:rFonts w:cs="Arial"/>
                <w:sz w:val="22"/>
                <w:szCs w:val="22"/>
              </w:rPr>
              <w:t>Teilstationärer Pflegesatz nach § 9 Abs. 2 KFPV 2004 bzw. § 10 Abs. 2 FPV</w:t>
            </w:r>
            <w:bookmarkEnd w:id="48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78999999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teilstationäre Behandlung innerhalb der oberen GVD einer vorherigen vollstationären DRG-Fallpauschale nach § 6 Abs. 2 KFPV 2004 (0,00 EUR) bzw. innerhalb des Zeitraumes bis einschließlich drei Tage nach Überschreiten der abgerundeten mittleren Verweildauer nach § 6 Abs. 2 FPV (0,00 EUR)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49" w:name="_Toc339266006"/>
            <w:r w:rsidRPr="00AF0F91">
              <w:rPr>
                <w:rFonts w:cs="Arial"/>
                <w:sz w:val="22"/>
                <w:szCs w:val="22"/>
              </w:rPr>
              <w:t>Ausnahmeentgelt für teilstationäre DRG-Fallpauschalen aus 2003 nach § 9 Abs. 2 KFPV 2004 bzw. § 10 Abs. 2 FPV</w:t>
            </w:r>
            <w:bookmarkEnd w:id="49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79[1-6]0A06Z ff.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DRG-Fallpauschalen nach Anlage 1 KFPV 2003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0" w:name="_Toc339266007"/>
            <w:r w:rsidRPr="00AF0F91">
              <w:rPr>
                <w:rFonts w:cs="Arial"/>
                <w:sz w:val="22"/>
                <w:szCs w:val="22"/>
              </w:rPr>
              <w:t>Entgelte für neue Untersuchungs- und Behandlungsmethoden nach § 6 Abs. 2 KHEntgG (fallbezogen)</w:t>
            </w:r>
            <w:bookmarkEnd w:id="50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/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8001[0001-9999]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8002[0001-9999]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8003[0001-9999]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8004[0001-9999]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8005[0001-9999]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8006[0001-9999]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8007[0001-9999]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8008[0001-9999]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8009[0001-9999]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8010[0001-9999]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8011[0001-9999]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8012[0001-9999]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8013[0001-9999]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8014[0001-9999]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8015[0001-9999]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8016[0001-9999]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Schleswig-Holstein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80010001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Baden-Württemberg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80080001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1" w:name="_Toc339266008"/>
            <w:r w:rsidRPr="00AF0F91">
              <w:rPr>
                <w:rFonts w:cs="Arial"/>
                <w:sz w:val="22"/>
                <w:szCs w:val="22"/>
              </w:rPr>
              <w:t>Entgelt bei Überschreiten der oberen GVD für fallbezogene Entgelte nach § 6 Abs. 2 KHEntgG</w:t>
            </w:r>
            <w:bookmarkEnd w:id="51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/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8101[0001-9999]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8102[0001-9999]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8103[0001-9999]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8104[0001-9999]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8105[0001-9999]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8106[0001-9999]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8107[0001-9999]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8108[0001-9999]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8109[0001-9999]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8110[0001-9999]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8111[0001-9999]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8112[0001-9999]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8113[0001-9999]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8114[0001-9999]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8115[0001-9999]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8116[0001-9999]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Schleswig-Holstein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81010001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Baden-Württemberg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81080001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2" w:name="_Toc339266009"/>
            <w:r w:rsidRPr="00AF0F91">
              <w:rPr>
                <w:rFonts w:cs="Arial"/>
                <w:sz w:val="22"/>
                <w:szCs w:val="22"/>
              </w:rPr>
              <w:t>Abschlag bei Verlegung für fallbezogene Entgelte nach § 6 Abs. 2 KHEntgG</w:t>
            </w:r>
            <w:bookmarkEnd w:id="52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/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8201[0001-9999]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8202[0001-9999]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8203[0001-9999]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8204[0001-9999]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8205[0001-9999]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8206[0001-9999]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8207[0001-9999]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8208[0001-9999]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8209[0001-9999]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8210[0001-9999]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8211[0001-9999]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8212[0001-9999]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8213[0001-9999]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8214[0001-9999]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8215[0001-9999]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8216[0001-9999]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Schleswig-Holstein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82010001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Baden-Württemberg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82080001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3" w:name="_Toc339266010"/>
            <w:r w:rsidRPr="00AF0F91">
              <w:rPr>
                <w:rFonts w:cs="Arial"/>
                <w:sz w:val="22"/>
                <w:szCs w:val="22"/>
              </w:rPr>
              <w:t>Abschlag bei Nichterreichen der unteren GVD für fallbezogene Entgelte nach § 6 Abs. 2 KHEntgG</w:t>
            </w:r>
            <w:bookmarkEnd w:id="53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/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8301[0001-9999]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8302[0001-9999]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8303[0001-9999]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8304[0001-9999]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8305[0001-9999]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8306[0001-9999]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8307[0001-9999]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8308[0001-9999]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8309[0001-9999]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8310[0001-9999]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8311[0001-9999]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8312[0001-9999]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8313[0001-9999]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8314[0001-9999]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8315[0001-9999]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8316[0001-9999]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Schleswig-Holstein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83010001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Endo-Exo-Prothese; OPS 5-785.4g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Baden-Württemberg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83080001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Multivisceraltransplantation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4" w:name="_Toc339266011"/>
            <w:r w:rsidRPr="00AF0F91">
              <w:rPr>
                <w:rFonts w:cs="Arial"/>
                <w:sz w:val="22"/>
                <w:szCs w:val="22"/>
              </w:rPr>
              <w:t>Tagesbezogene Entgelte nach § 7 Nr. 5 KHEntgG (§ 6 Abs. 1 KHEntgG)</w:t>
            </w:r>
            <w:bookmarkEnd w:id="54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/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8501[0001-9999]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8502[0001-9999]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8503[0001-9999]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8504[0001-9999]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8506[0001-9999]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8507[0001-9999]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8510[0001-9999]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8511[0001-9999]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8512[0001-9999]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8513[0001-9999]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8514[0001-9999]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8515[0001-9999]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8516[0001-9999]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Bundesweit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8500A16A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8500A16B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8500A22Z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8500A43Z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8500A62Z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Evaluierungsaufenthalt vor Herztransplantation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8500A90A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8500A90B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8500B11Z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8500B13Z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8500B43Z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8500B46Z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8500B49Z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8500B61B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8500B61Z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Akute Erkrankungen und Verletzungen des Rückenmarks außer bei Transplantation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8500B76A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8500D01A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8500D23Z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8500E37Z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8500E41Z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8500E76A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8500F29Z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8500F37Z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8500F45Z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8500F96Z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8500G51Z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8500H37Z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8500I40Z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8500I96Z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8500I97Z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Rheumatologische Komplexbehandlung bei Krankheiten und Störungen an Muskel-Skelett-System und Bindegewebe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8500K01Z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8500K04Z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Große Eingriffe bei Adipositas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8500K43Z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8500L61Z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8500L90A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8500L90B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Niereninsuffizienz, teilstationär, Alter &gt; 14 Jahre mit Peritonealdialyse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8500U01Z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8500U41Z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8500U42Z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8500U43Z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8500W01A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8500W05Z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8500W40Z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8500Y01Z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Operative Eingriffe oder Beatmung &gt; 95 Stunden bei schweren Verbrennungen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8500Y61Z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8500Z02Z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8500Z41Z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8500Z42Z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8500Z43Z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Belegabteilung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8530B61Z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Akute Erkrankungen und Verletzungen des Rückenmarks außer bei Transplantation, Belegabteilung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5" w:name="_Toc339266012"/>
            <w:r w:rsidRPr="00AF0F91">
              <w:rPr>
                <w:rFonts w:cs="Arial"/>
                <w:sz w:val="22"/>
                <w:szCs w:val="22"/>
              </w:rPr>
              <w:t>Leistungen nach §6 Abs. 1 KHEntgG tagesbezogen teilstationär</w:t>
            </w:r>
            <w:bookmarkEnd w:id="55"/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Bundesweit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85000000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Tagespauschale (600,- EUR) nach § 10 Abs. 1 FPV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Frührehabilitation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Schlaflabor, Diagnostik und Maskenersteinstellung, 1 Nacht (Splittnacht)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Schlaflabor, Maskentherapieeinleitung, 1 Nacht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 - Nachtsatz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Onkologie und Hämatologie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Diabetologie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Tumortherapie, Frauenheilkunde, Staging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Tumortherapie, Frauenheilkunde, Chemotherapie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Tumortherapie, Innere Medizin, Staging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Tumortherapie, Innere Medizin, Chemotherapie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Tumortherapie, Pädiatrische Onkologie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Neurochirurgie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Rheumatologie und Immunologie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Rheumatologie und Immunologie - HIV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Plasmapherese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Schlaflabor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Naturheilkunde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Diabetologie für  Kinder und Jugendliche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Chemotherapie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Photopherese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Immunadsorption / Plasmapherese bei entzündlichen neurologischen Erkrankungen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interdisziplinäre nichtonkologische Diagnostik und 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Tumortherapie, Chemotherapie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Tumortherapie, Staging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15.11.2009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Kinderkardiologie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Schlafbehandlung, elektive Fälle zur diagnostischen Polysomnographie über eine Nacht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Schlafbehandlung, elektive Aufnahmen zur Polysomnographie mit Druckeinstellung über eine Nacht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für Ernährungs- und Stoffwechselstörungen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Kinderrheumatologie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Onkologie, ohne Zytostatikagabe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Onkologie, mit Zytostatikagabe; OPS 8-542.* oder 8-547.0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Kardioversion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Radioonkologie mit regionaler Tiefenhyperthermie; OPS 8-600.1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Radioonkologie mit PBH Teilkörperhyperthermie in Kombination mit Chemotherapie und/oder Radiochemotherapie; OPS 8-601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Zellapherese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Zellapherese, zweiter Behandlungstag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Adipositaschirurgie, Nachkontrolle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Schmerztherapie (CT-gestützte Facettenfiltration)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Tagesklinik Stoffwechselerkrankungen (Enzymersatztherapie)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Neurologie, Behandlung mit Botulinumtoxin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Phoniatrie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Immunadsorption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Augenheilkunde: Messung des Augeninnendrucks: Tages- und Nachtdruckmessung über 24 Std.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Injektionen von Botulinumtoxin in Sedierung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 xml:space="preserve">Tagesklinik Injektionen von Botulinumtoxin in Narkose 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Facettenkoagulation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Ein-Tages-Teilstationäre Einzel- oder Gruppenschulung diabeteskranker Kinder und Jugendlicher - Typ I (SH 06)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und Therapie-Centrum für Essstörungen (TCE), Jugendkonzept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Tinnitus/Schwindel Intensivtherapie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Tagesklinische interdisziplinäre multimodale Schmerztherapie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Tumortherapie intravenös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Ambulanzpauschale Herz-Assit-System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85000059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Schleswig-Holstein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85010001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85010002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Frührehabilitation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85010003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Kinderklinik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85010004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85010005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Dialyse Para-Stationär (für Aufnahmen in 2003)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85010006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85010007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85010008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Chemotherapie - Frauenheilkunde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85010009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Chemotherapie - Strahlenheilkunde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85010010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Chemotherapie – Innere 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85010011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Schwerbrandverletzte (für Aufnahmen in 2003)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85010012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Schwerbrandverletzte Weiterbehandlung (für Aufnahmen in 2003)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85010013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Chemotherapie - Sonstige Fachabteilungen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15.12.2003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85010014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Risikodialyse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85010015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Tinnitus-Behandlung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Hamburg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85020001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85020002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85020003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85020004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Dialyse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85020005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Lungenheilkunde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85020006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85020007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HIV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85020008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85020009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Früh-Rehabilitation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85020010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TagesklinikEpileptologie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85020011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Endoskopische 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85020012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Gynäkologie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85020013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Diabetes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85020014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Infektionsmedizin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85020015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HELP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85020016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MKG-Chirurgie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85020017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Augenheilkunde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85020018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Niedersachsen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85030001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85030002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Innere Medizin - Schwerpunkt Nephrologie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85030003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Innere Medizin - Schwerpunkt Onkologie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85030004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85030005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Kinderchirurgie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85030006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85030007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85030008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H.E.L.P. (LDL-Apherese)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85030009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Bremen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85040001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85040002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85040003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Innere Medizin - Schwerpunkt Gastroenterologie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85040004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85040005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85040006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Pneumologie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85040007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Innere Medizin - Schwerpunkt Diabetes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85040008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Innere Medizin - Schwerpunkt LDL Apherese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85040009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85040010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85040011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Pädiatrie - Schwerpunkt Onkologie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85040012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Urologie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85040013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Frauenheilkunde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85040014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Frauenheilkunde - Schwerpunkt Onkologie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85040015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Hämatologie und Onkologie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85040016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Elektrophysiologische Ablation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Nordrhein-Westfalen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Geriatrie Tagesklinik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85050003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Neuroradiologie / Embolisation (für Aufnahmen in 2003)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85050004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85050005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HIV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85050006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Erwachsenenonkologie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85050007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85050008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Frührehabilitation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85050009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85050010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CAPD teilstationär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85050011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HNO - Tinnitus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85050012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Augenheilkunde - Katarakt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85050013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Orthopädische Schmerzklinik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85050015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85050016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Hämatologie und Onkologie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85050017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Palliativmedizin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85050018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Naturheilkunde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85050019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Tumorforschung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85050020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85050021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Gynäkologie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85050022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85050023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85050024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Pulmologie (Schlaflabor)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85050025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padiatrische Hämatologie und Onkologie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85050026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85050027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85050028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85050029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Schmerzklinik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85050030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Peritonealdialyse: intermittierend, maschinell unterstützt (IPD)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85050031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Kontinenzpauschale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16.03.2007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Hessen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85060001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85060002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Suchtbehandlung (für Aufnahmen in 2003)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85060003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85060004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85060005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85060006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85060007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85060008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CAPD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85060009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Pädiatrische Kardiologie/Hämatologie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85060010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Diabetikerbetreuung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85060011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85060012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Tagesklinische Behandlung Onkologie, Kinder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85060013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Tagesklinische Behandlung AIDS, Kinder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Rheinland-Pfalz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85070001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Dialyse / teilstationär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85070002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Schmerztherapie / teilstationär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85070003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Onkologie / teilstationär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85070006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85070009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85070010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85070011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Kinderonkologie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85070012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Innere Medizin, Schwerpunkt Geriatrie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85070013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Baden-Württemberg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Spezielle orthopädische Schmerz-Tagesklinik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Entgelt für teilstationäre Diabetikerschulung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85080003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85080004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85080005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Tagesentgelt teilstationär - Innere 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85080006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onkologische Behandlung / Schwerpunkt Nephrologie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85080007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85080008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Allgemeine 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85080009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Thorax- und Gefäßchirurgie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85080010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Unfall-, Extremitäten-, Plastische- und Wiederherstellendechirurgie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85080011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85080012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Augenheilkunde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85080013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85080014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Radiologie / Strahlentherapie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85080015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Behandlung von onkologischen Patienten (Kinder)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85080016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Tagesgleicher Pflegesatz (für Aufnahmen in 2003)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85080017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Tagesgleicher Intensivpflegesatz (für Aufnahmen in 2003)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85080018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Tagesgleicher Pflegesatz Knochenmarkstransplantation (für Aufnahmen in 2003)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85080019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Tagesgleicher Pflegesatz teilstationär, Allgemeine Kinderheilkunde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85080020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Tagesgleicher Pflegesatz teilstationär, pädiatrische Neurologie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85080021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Tagesgleicher Pflegesatz teilstationär, Dermatologie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85080022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Tagesgleicher Pflegesatz Onkologie und Hämatologie (für Aufn. in 2003)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85080023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85080024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stereotaktische Bestrahlung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85080025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Neurochirurgische Tagesklinik (Belegarzt)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85080026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Onkologie (Erwachsene)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85080027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Tagesgleicher Pflegesatz Allgemeine 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85080030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85080031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Neurologisches Schmerzzentrum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85080032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85080033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Radioonkologie mit lokaler Hyperthermie und regionale Tiefenhyperthermie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Bayern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Versorgung Schwerbrandverletzter auf der Schwerbrandverletztenintensiveinheit (für Aufnahmen in 2003)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Nachversorgung Schwerbrandverletzter auf Normal-Stationen im Anschluss an Aufenthalt auf der Schwerbrandverletztenintensiveinheit (für Aufnahmen in 2003)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Haut-Tagesklinik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HNO-Klinik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Hämatologie und internistische Onkologie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Kinderchirurgie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Behandlung von onkologisch zu behandelnden Patienten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Diabetes-Behandlung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Behandlung von onkologischen Patienten, Kinder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Diabetologie / Endokrinologie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gynäkologische Leistung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Allgemeine 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Frauenklinik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Nuklearmedizin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Strahlenheilkunde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Zahn-, Mund- und Kieferheilkunde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Rheuma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Remicade-Behandlung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Gastroenterologie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Gefäßchirurgie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Gynäkologie / Geburtshilfe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Onkologie / Chemotherapie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Phoniatrie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Herzchirurgie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Schwerst-Schädel-Hirnverletzte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Innere Akut-Medizin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Hämatologie und internistische Onkologie (HIV-Behandlung)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Frauenklinik (Onkologie)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Strahlenheilkunde (Onkologie)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Innere 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Innere Medizin, Behandlungseinheit für Rheumatoide Arthritis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Zentrum für Gefäßerkrankungen und chronische Problemwunden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Augenheilkunde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Neurologie, Neuromuskuläre Behandlungseinheit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85090042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Zahn- und Kieferheilkunde, Mund- und Kieferchirurgie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85090043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Physikalische 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85090044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Plasmapherese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85090045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Aids-Patienten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85090046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Strahlenmedizin einschließlich Nuklearmedizin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85090047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Kardiologie einschließlich Nephrologie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85090048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Allgemeine Chirurgie einschließlich Gefäß- und plastische Chirurgie / Unfallchirurgie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85090049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Neurochirurgie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85090050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ESWL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85090051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Behandlung mit bildgebender Diagnostik (nur bei OPS 3-200, 3-201, 3-202, 3-206, 3-207, 3-208, 3-20x, 3-220, 3-221, 3-222, 3-225, 3-226, 3-228, 3-22x, 3-800, 3-801, 3-803, 3-804, 3-805, 3-808, 3-809, 3-80x, 3-820, 3-821, 3-822, 3-824, 3-825, 3-828, 3-82a, 3-82x, 3-601, 3-602, 3-603, 3-604, 3-605, 3-606, 3-607, 3-60x)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85090052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Nephrologie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85090053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Mukoviszidose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85090054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HNO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85090055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Leistung Staging Komplexbehandlung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85090056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Leistung Vakuumbiopsie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85090057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minimalinvasive Mammadiagnostik (MIM)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85090058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 TCE PÄD/ERW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85090059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 CAPD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85090060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Stammzellenentnahme beim Eigenspender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85090061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Innere Medizin, Transfusionsmedizin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85090063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regionale Tiefenhyperthermie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85090064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Teilkörperhyperthermie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85090065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Haut-Tagesklinik – Onkologie -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85090066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Enzymersatztherapie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85090067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HNO Hauptfachabteilung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85090068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Schlaflabor, diagnostische Nacht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85090069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Schlaflabor, therapeutische Nacht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85090070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First-Night-Effekt-Polysomnographie ohne aussagekräftige Ergebnisse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85090071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Polysomnographie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85090072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erweiterte Polysomnographie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85090073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Kontrolluntersuchung Polysomnographie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85090074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Rheuma-Tagesklinik in Verbindung mit ZE 25.10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85090075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Strahlenheilkunde, Brachytherapie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Saarland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85100001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85100002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85100003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15.11.2004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85100004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85100005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Pflegesatz vollstationär für die Innere Medizin, Sektion Palliativ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85100006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Nachbetreuung von Patienten mit Cochlea-Implantat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85100007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Shunt-Chirurgie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Berlin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85110001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Chemotherapie, Kinder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85110002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HIV-Tagesklinik, Erwachsene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85110003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HIV-Tagesklinik, Kinder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85110004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85110005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Tagesklinik Stoffwechselerkrankungen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85110006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Dialyse, Erwachsene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85110007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Dialyse, Kinder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85110008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onkologische Tagesklinik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85110009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Tagesklinik rheumatologische Erkrankungen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85110010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dermatologische Tagesklinik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85110011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85110012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85110013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Gynäkologie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85110014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Hämatologie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85110015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Innere 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85110016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85110017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85110018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Neuropädiatrie (DBZ)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85110019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für Protonentherapie bei Augentumoren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85110020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Brandenburg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85120001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85120002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85120003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Dialyse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85120004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Wirbelsäulenchirurgie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85120005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Orthopädie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85120006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Palliativmedizin und Schmerztherapie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85120007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Hämatologie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85120008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Pädiatrie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85120009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Kardiologie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85120010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Chemotherapie/Infusion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85120011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85120012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Endokrinologie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85120013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Angiologie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85120014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85120015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Gastroskopien bei Kindern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Mecklenburg-Vorpommern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85130001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Geriatrie (Tagesklinik)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85130002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Schmerztherapie (für Aufnahmen in 2003)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85130003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(für Aufnahmen in 2003)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85130004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Onkologie (Tagesklinik)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85130005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Rheumatologie (Tagesklinik)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85130006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Orthopädie (Tagesklinik)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85130007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Kindernephrologie (Tagesklinik)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85130008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Nuklearmedizin (Tagesklinik)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85130009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Chemotherapie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85130010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Pädiatrie (Tagesklinik)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85130011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Pneumologie (Tagesklinik)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85130012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Gynäkologie (Tagesklinik)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Sachsen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85140001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Belegentgelt Kardiologie (für Aufnahmen in 2003)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85140002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Schmerztherapie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85140003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85140004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Nachtklinik Polysomnographie Stufe 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85140005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Onkologie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85140006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Innere 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85140007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Kinderheilkunde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85140008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Kinderchirurgie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85140009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Frauenheilkunde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85140010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Strahlenheilkunde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85140011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LDL-Apherese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85140012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für kognitive Neurologie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85140014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Hämatologie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85140015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85140016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Kardiologie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85140017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Urologie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85140018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Hals-, Nasen-, Ohrenheilkunde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85140019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Neurologie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85140020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Augenheilkunde teilstationär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Sachsen-Anhalt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85150002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Geriatrie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85150003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85150004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Diabetologie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85150005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Dermatologie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85150006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Pädiatrische Onkologie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85150007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Pädiatrie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85150008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Bienen- und Wespenallergose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85150009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Dialyse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85150010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Gynäkologische Onkologie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85150011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Erwachsenenhämatologie und Onkologie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85150012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Kinderhämatologie, -onkologie und Stoffwechselstörungen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85150013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Hals-, Nasen- und Ohrenkrankheiten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85150014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Urologie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85150015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Strahlentherapie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85150016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Orthopädie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15.12.2004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Thüringen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85160001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Geriatrie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85160002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Dermatologie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85160003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Orthopädie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85160004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85160005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Diabetologie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85160006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Neurologie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85160007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Augenheilkunde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85160008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Allgemeine Pädiatrie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85160009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Strahlentherapie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85160010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Wirbelsäulenchirurgie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85160011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6" w:name="_Toc339266013"/>
            <w:r w:rsidRPr="00AF0F91">
              <w:rPr>
                <w:rFonts w:cs="Arial"/>
                <w:sz w:val="22"/>
                <w:szCs w:val="22"/>
              </w:rPr>
              <w:t>Entgelte für besondere Einrichtungen tagesbezogen teilstationär</w:t>
            </w:r>
            <w:bookmarkEnd w:id="56"/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Bundesweit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85003001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neuropädiatrische Tagesklinik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85003005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Palliativmedizin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Niedersachsen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85033001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teilstationäre Behandlung in der Neurologie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Rheinland-Pfalz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85073001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zur teilstationären Behandlung von Rheumapatienten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15.03.2005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Bayern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85093001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zur teilstationären Behandlung von onkologischen Patienten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85093002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zur teilstationären Behandlung Schwerst- Schädel-Hirn-Verletzter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85093003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zur teilstationären Behandlung von Multiple Sklerose Patienten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85093004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Kinderklinik teilstationär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7" w:name="_Toc339266014"/>
            <w:r w:rsidRPr="00AF0F91">
              <w:rPr>
                <w:rFonts w:cs="Arial"/>
                <w:sz w:val="22"/>
                <w:szCs w:val="22"/>
              </w:rPr>
              <w:t>Entgelte für besondere Einrichtungen tagesbezogen vollstationär</w:t>
            </w:r>
            <w:bookmarkEnd w:id="57"/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Bundesweit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Neurologie - Behandlung von Morbus Parkinson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Multiresistente Mykobakteriosen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85004003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Umweltmedizin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85004004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zur Behandlung von Lungentransplantierten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85004005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zur Behandlung von Patienten vor LTX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85004006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Zentrum für Mikrochirurgie/Replantation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85004007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Traumazentrum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85004008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Drogenentzug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85004009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Neurologie, Phase 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85004010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85004011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zur Palliativversorgung von Kindern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85004012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hochkontagiöse Patienten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01.02.2009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85004013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Kinder- und Jugendschmerztherapie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85004014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85004015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Sonderisolierstation, Tagessatz 2 - Verdacht auf Kategorie 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85004016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Sonderisolierstation, Tagessatz 1 - Kategorie 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85004017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Sonderisolierstation, Tagessatz 3 - Patienten der Kategorie B+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Schleswig-Holstein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85014001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85014002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neurologische Behandlung von Parkinson-Erkrankten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85014003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Pädiatrie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Hamburg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85024001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Schwerstbrandverletzte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85024002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Schwerbrandverletzte 1. Phase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85024003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Schwerbrandverletzte 2. Phase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85024004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Hochquerschnittsgelähmte / Atemgelähmte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85024005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sonstige Querschnittslähmungen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85024006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Handchirurgie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Niedersachsen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85034001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neurologische Frührehabilitation (NFR) der Phasen B + C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85034002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neurologische Frührehabilitation (NFR) der Phase 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85034003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neurologische Frührehabilitation (NFR) der Phase C und vollstationäre Behandlung in der Neurologie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85034004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zur Behandlung schwerst Schädel-Hirn-Verletzter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Nordrhein-Westfalen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zur Behandlung schwerst Schädel-Hirn-Verletzter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Innere Medizin/Schwerpunkt Behindertenmedizin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85054003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Allg. Chirurgie/Schwerpunkt Behindertenmedizin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85054004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Epilepsiechirurgie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85054005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Neurologie/Schwerpunkt Epilepsiemedizin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85054006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AIDS/Schwerpunkt Behindertenmedizin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85054007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Kinderneurologie und Sozialpädiatrie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85054008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neonatologische Intensivbehandlung - Perinatalzentrum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85054009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Intensivstation für langzeitbeatmete Kinder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85054010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Frührehabilitation für langzeitbeatmete Patienten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85054011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zur Behandlung von Patienten mit Multiple Sklerose oder Morbus Parkinson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85054012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85054013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Rückenmarkverletzte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85054014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Hessen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85064001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zur Behandlung Schwerbrandverletzter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85064002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tagesbezogene vollstationäre Leistungen der Phoniatrie (Klinik für Stimm- und Spracherkrankungen)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85064003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tagesbezogene vollstationäre Leistungen der Neurologie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85064004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tagesbezogene vollstationäre Leistungen der Stroke Unit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85064005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Palliativbehandlung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13.06.2007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85064006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Schwerbrandverletzte, Kinder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85064007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neurologische Frührehabilitation, Kinder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85064008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Psychosomatik, Kinder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85064009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Neurologie Phase 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85064010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Neurologie Phase B, intensiv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Rheinland-Pfalz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85074001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Querschnittsgelähmte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85074002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Schwerstneurologie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85074003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zur Behandlung Schwerst-Schädel-Hirn-Verletzter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85074004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Rheumatologie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85074005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15.08.2004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85074007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Neurologie Phase 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85074008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Neurologie Phase 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85074009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neurologische Frührehabilitation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85074010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85074011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Kinderneurologie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15.01.2006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Baden-Württemberg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neurologische Frührehabilitation Phase B und Behandlung von Schwerst-Schädel-Hirn-Verletzten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Epileptologie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85084003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neurologische Behandlung von Parkinson- Erkrankten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85084004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85084005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Neurologie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85084006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Schwerbrandverletzte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85084007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Neuropädiatrie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Bayern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zur vollstationären Behandlung von onkologischen Patienten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Schwerst-Schädel-Hirn-Verletzte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Schwerstbrandverletzte, Intensivstation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Nachbehandlung Schwerstbrandverletzter auf Normalstationen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Einrichtung, Innere 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Einrichtung, Orthopädie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Einrichtung, Innere Medizin/Schwerpunkt Naturheilwesen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interdisziplinäre Schmerztherapie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zur Behandlung von Querschnittsgelähmten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zur Behandlung von Querschnittsgelähmten auf Intensivstation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Schwerst-Schädel-Hirnverletzte, Intensivstation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zur vollstationären Behandlung von Multiple Sklerose Patienten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Palliatvmedizin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Pädiatrie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HNO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Hyperthermie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85094018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Regionale Tiefenhyperthermie Behandlung (RHT)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85094019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Teilkörperhyperthermie Behandlung (PBH)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85094020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Kinderherzchirurgie und -kardiologie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85094021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Mukoviszidose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85094022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Neuromuskuläre Behandlungseinheit (Baur-Institut)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85094023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Strahlenheilkunde mit Schwerpunkt Radioonkologie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85094024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hochkontagiöse Patienten Level IV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85094025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hochkontagiöse Patienten Level III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85094026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hochkontagiöse Patienten, Kontaktperson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85094027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Dermatologie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85094028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T-KK-Normalstation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85094029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T-KKINT-Intensivstation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85094030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Wirbelsäulenchirurgie für Kinder und Jugendliche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85094031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Neuropädiatrie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85094032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Epilepsiechirurgie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85094033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Akutneurologie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85094034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Kinder- und Jugendrheumatologie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85094035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Schwerst-Schädel-Hirnverletzte, komplexe multimodulare Spastiktherapie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85094036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Schwerst-Schädel-Hirnverletzte, komplexe multimodulare Dyspagietherapie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85094037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Kinderheilkunde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85094038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Kinderintensivmedizin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85094039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Kinderonkologie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85094040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Epilepsie-Zentrum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85094041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Akutneurologie mit Schwerpunkt Parkinson und Multiple Sklerose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Saarland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85104001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Berlin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85114001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Palliativmedizin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Brandenburg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85124001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Nichtoperative Orthopädie/Schmerztherapie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85124002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Epileptologie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85124003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die neurologische Frührehabilitation in der Phase B (ohne Beatmung)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85124004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die neurologische Frührehabilitation in der Phase B (mit Beatmung)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85124005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Palliativmedizin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Mecklenburg-Vorpommern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85134001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neurologische 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85134002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neurologische Behandlung mit Beatmung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85134003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zur Behandlung Querschnittsgelähmter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85134004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zur Behandlung Querschnittsgelähmter mit Beatmung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Sachsen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85144006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Neurologie, Schwerpunkt Epilepsie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85144007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Neurologie, Schwerpunkt Epilepsie (Monitoring)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85144008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Neurologie, Phase 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85144009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Thüringen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85164001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neurologische Frührehabilitation Phase B, Kinder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85164002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dermatologische Spezialbehandlung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8" w:name="_Toc339266015"/>
            <w:r w:rsidRPr="00AF0F91">
              <w:rPr>
                <w:rFonts w:cs="Arial"/>
                <w:sz w:val="22"/>
                <w:szCs w:val="22"/>
              </w:rPr>
              <w:t>Fallbezogene Entgelte nach § 7 Nr. 5 KHEntgG (§ 6 Abs. 1 KHEntgG)</w:t>
            </w:r>
            <w:bookmarkEnd w:id="58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/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8601[0001-9999]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8602[0001-9999]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8603[0001-9999]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8604[0001-9999]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8605[0001-9999]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8606[0001-9999]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8607[0001-9999]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8608[0001-9999]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8609[0001-9999]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8610[0001-9999]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8611[0001-9999]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8612[0001-9999]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8613[0001-9999]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8614[0001-9999]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8615[0001-9999]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8616[0001-9999]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Bundesweit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8600A16A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8600A16B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8600A22Z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8600A43Z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8600A90A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8600A90B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8600B11Z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8600B13Z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8600B43Z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8600B46Z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8600B49Z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8600B61B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8600B76A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8600D01A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8600D23Z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8600E37Z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8600E41Z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8600E76A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8600F29Z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8600F37Z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8600F45Z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8600F96Z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8600G51Z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8600H37Z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8600I40Z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8600I96Z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8600K01Z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8600K43Z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8600L61Z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8600L90A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8600L90B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Niereninsuffizienz, teilstationär, Alter &gt; 14 Jahre mit Peritonealdialyse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8600U01Z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8600U41Z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8600U42Z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8600U43Z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8600W01A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8600W05Z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8600W40Z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8600Y01Z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Operative Eingriffe oder Beatmung &gt; 95 Stunden bei schweren Verbrennungen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8600Y61Z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8600Z02Z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8600Z41Z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8600Z42Z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8600Z43Z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Belegabteilung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8630B61Z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Bundesweit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86000003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86000004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86000005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86000006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86000007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86000008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86000009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86000010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86000011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86000012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FP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86000013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FP Eingriffe an Tränendrüse und Tränenwegen -teilstationäre Behandlung-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86000014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FP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86000015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FP Glaukom, Katarakt und Erkrankungen des Augenlides -teilstationäre Behandlung-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Schleswig-Holstein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86010002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86010004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86010006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Hessen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86060011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86060012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86060013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86060014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86060015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86060016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86060017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Baden-Württemberg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86080001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86080002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Bayern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86090004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86090005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86090006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86090007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86090008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86090009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86090010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86090011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86090012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Mecklenburg-Vorpommern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86130008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Sachsen-Anhalt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86150001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59" w:name="_Toc339266016"/>
            <w:r w:rsidRPr="00AF0F91">
              <w:rPr>
                <w:rFonts w:cs="Arial"/>
                <w:sz w:val="22"/>
                <w:szCs w:val="22"/>
              </w:rPr>
              <w:t>Entgelte für besondere Einrichtungen fallbezogen teilstationär</w:t>
            </w:r>
            <w:bookmarkEnd w:id="59"/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0" w:name="_Toc339266017"/>
            <w:r w:rsidRPr="00AF0F91">
              <w:rPr>
                <w:rFonts w:cs="Arial"/>
                <w:sz w:val="22"/>
                <w:szCs w:val="22"/>
              </w:rPr>
              <w:t>Entgelte für besondere Einrichtungen fallbezogen vollstationär</w:t>
            </w:r>
            <w:bookmarkEnd w:id="60"/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Bundesweit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86004003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FP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Schleswig-Holstein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86014001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Bremen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86044001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86044002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86044003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86044004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Bayern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86094001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86094002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86094003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86094004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86094005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Mecklenburg-Vorpommern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86134001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86134002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1" w:name="_Toc339266018"/>
            <w:r w:rsidRPr="00AF0F91">
              <w:rPr>
                <w:rFonts w:cs="Arial"/>
                <w:sz w:val="22"/>
                <w:szCs w:val="22"/>
              </w:rPr>
              <w:t>Entgelte bei Überschreiten der oberen GVD für fallbezogene Entgelte nach § 6 Abs. 1 KHEntgG</w:t>
            </w:r>
            <w:bookmarkEnd w:id="61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/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8701[0001-9999]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8702[0001-9999]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8703[0001-9999]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8704[0001-9999]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8705[0001-9999]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8706[0001-9999]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8707[0001-9999]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8708[0001-9999]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8709[0001-9999]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8710[0001-9999]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8711[0001-9999]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8712[0001-9999]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8713[0001-9999]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8714[0001-9999]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8715[0001-9999]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8716[0001-9999]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Bundesweit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8700A16A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8700A16B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8700A22Z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8700A43Z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8700A90A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8700A90B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8700B11Z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8700B13Z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8700B43Z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8700B46Z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8700B49Z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8700B61B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8700B76A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8700D01A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8700D23Z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8700E37Z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8700E41Z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8700E76A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8700F29Z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8700F37Z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8700F45Z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8700F96Z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8700G51Z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8700H37Z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8700I40Z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8700I96Z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8700K01Z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8700K43Z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8700L61Z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8700L90A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8700L90B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Niereninsuffizienz, teilstationär, Alter &gt; 14 Jahre mit Peritonealdialyse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8700U01Z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8700U41Z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8700U42Z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8700U43Z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8700W01A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8700W05Z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8700W40Z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8700Y01Z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Operative Eingriffe oder Beatmung &gt; 95 Stunden bei schweren Verbrennungen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8700Y61Z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8700Z02Z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8700Z41Z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8700Z42Z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8700Z43Z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Belegabteilung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8730B61Z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2" w:name="_Toc339266019"/>
            <w:r w:rsidRPr="00AF0F91">
              <w:rPr>
                <w:rFonts w:cs="Arial"/>
                <w:sz w:val="22"/>
                <w:szCs w:val="22"/>
              </w:rPr>
              <w:t>Entgelte bei Überschreiten der oberen GVD bei Leistungen nach §6 Abs. 1 KHEntgG fallbezogen teilstationär</w:t>
            </w:r>
            <w:bookmarkEnd w:id="62"/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Bundesweit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87000003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87000004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87000005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87000006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87000007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87000008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87000009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87000010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87000011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87000012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OGVD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87000013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OGVD Eingriffe an Tränendrüse und Tränenwegen -teilstationäre Behandlung-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87000014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OGVD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87000015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OGVD Glaukom, Katarakt und Erkrankungen des Augenlides -teilstationäre Behandlung-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Schleswig-Holstein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87010002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87010004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87010006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Hessen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87060011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87060012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87060013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87060014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87060015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87060016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87060017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Baden-Württemberg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87080001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87080002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Bayern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87090004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87090005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87090006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87090007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87090008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87090009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87090010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87090011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87090012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Mecklenburg-Vorpommern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87130008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Sachsen-Anhalt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87150001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3" w:name="_Toc339266020"/>
            <w:r w:rsidRPr="00AF0F91">
              <w:rPr>
                <w:rFonts w:cs="Arial"/>
                <w:sz w:val="22"/>
                <w:szCs w:val="22"/>
              </w:rPr>
              <w:t>Entgelte bei Überschreiten der oberen GVD  für besondere Einrichtungen fallbezogen teilstationär</w:t>
            </w:r>
            <w:bookmarkEnd w:id="63"/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4" w:name="_Toc339266021"/>
            <w:r w:rsidRPr="00AF0F91">
              <w:rPr>
                <w:rFonts w:cs="Arial"/>
                <w:sz w:val="22"/>
                <w:szCs w:val="22"/>
              </w:rPr>
              <w:t>Entgelte bei Überschreiten der oberen GVD für besondere Einrichtungen fallbezogen vollstationär</w:t>
            </w:r>
            <w:bookmarkEnd w:id="64"/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Bundesweit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87004003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Zuschlag OGVD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Schleswig-Holstein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87014001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Bremen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87044001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87044002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87044003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87044004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Bayern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87094001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87094002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87094003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87094004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87094005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Mecklenburg-Vorpommern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87134001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87134002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5" w:name="_Toc339266022"/>
            <w:r w:rsidRPr="00AF0F91">
              <w:rPr>
                <w:rFonts w:cs="Arial"/>
                <w:sz w:val="22"/>
                <w:szCs w:val="22"/>
              </w:rPr>
              <w:t>Abschläge bei Verlegung für fallbezogene Entgelte nach § 6 Abs. 1 KHEntgG</w:t>
            </w:r>
            <w:bookmarkEnd w:id="65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/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8801[0001-9999]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8802[0001-9999]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8803[0001-9999]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8804[0001-9999]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8805[0001-9999]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8806[0001-9999]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8807[0001-9999]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8808[0001-9999]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8809[0001-9999]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8810[0001-9999]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8811[0001-9999]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8812[0001-9999]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8813[0001-9999]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8814[0001-9999]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8815[0001-9999]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8816[0001-9999]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Bundesweit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8800A16A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8800A16B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8800A22Z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8800A43Z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8800A90A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8800A90B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8800B11Z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8800B13Z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8800B43Z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8800B46Z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8800B49Z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8800B61B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8800B76A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8800D01A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8800D23Z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8800E37Z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8800E41Z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8800E76A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8800F29Z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8800F37Z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8800F45Z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8800F96Z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8800G51Z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8800H37Z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8800I40Z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8800I96Z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8800K01Z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8800K43Z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8800L61Z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8800L90A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8800L90B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Niereninsuffizienz, teilstationär, Alter &gt; 14 Jahre mit Peritonealdialyse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8800U01Z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8800U41Z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8800U42Z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8800U43Z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8800W01A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8800W05Z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8800W40Z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8800Y01Z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Operative Eingriffe oder Beatmung &gt; 95 Stunden bei schweren Verbrennungen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8800Y61Z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8800Z02Z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8800Z41Z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8800Z42Z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8800Z43Z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Belegabteilung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8830B61Z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6" w:name="_Toc339266023"/>
            <w:r w:rsidRPr="00AF0F91">
              <w:rPr>
                <w:rFonts w:cs="Arial"/>
                <w:sz w:val="22"/>
                <w:szCs w:val="22"/>
              </w:rPr>
              <w:t>Abschläge bei Verlegung für Leistungen nach §6 Abs. 1 KHEntgG fallbezogen teilstationär</w:t>
            </w:r>
            <w:bookmarkEnd w:id="66"/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Bundesweit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88000003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88000004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88000005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88000006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88000007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88000008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88000009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88000010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88000011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88000012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Abschlag Verlegung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88000013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Abschlag Verlegung Eingriffe an Tränendrüse und Tränenwegen -teilstationäre Behandlung-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88000014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Abschlag Verlegung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88000015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Abschlag Verlegung Glaukom, Katarakt und Erkrankungen des Augenlides -teilstationäre Behandlung-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Schleswig-Holstein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88010002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88010004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88010006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Hessen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88060011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88060012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88060013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88060014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88060015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88060016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88060017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Baden-Württemberg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88080001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88080002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Bayern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88090004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88090005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88090006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88090007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88090008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88090009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88090010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88090011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88090012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Mecklenburg-Vorpommern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88130008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Sachsen-Anhalt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88150001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7" w:name="_Toc339266024"/>
            <w:r w:rsidRPr="00AF0F91">
              <w:rPr>
                <w:rFonts w:cs="Arial"/>
                <w:sz w:val="22"/>
                <w:szCs w:val="22"/>
              </w:rPr>
              <w:t>Abschläge bei Verlegung für besondere Einrichtungen fallbezogen teilstationär</w:t>
            </w:r>
            <w:bookmarkEnd w:id="67"/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8" w:name="_Toc339266025"/>
            <w:r w:rsidRPr="00AF0F91">
              <w:rPr>
                <w:rFonts w:cs="Arial"/>
                <w:sz w:val="22"/>
                <w:szCs w:val="22"/>
              </w:rPr>
              <w:t>Abschläge bei Verlegung für besondere Einrichtungen fallbezogen vollstationär</w:t>
            </w:r>
            <w:bookmarkEnd w:id="68"/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Bundesweit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88004003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Abschlag Verlegung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Schleswig-Holstein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88014001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Bremen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88044001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88044002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88044003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88044004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Bayern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88094001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88094002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88094003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88094004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88094005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Mecklenburg-Vorpommern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88134001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88134002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69" w:name="_Toc339266026"/>
            <w:r w:rsidRPr="00AF0F91">
              <w:rPr>
                <w:rFonts w:cs="Arial"/>
                <w:sz w:val="22"/>
                <w:szCs w:val="22"/>
              </w:rPr>
              <w:t>Abschläge bei Nichterreichen der unteren GVD für fallbezogene Entgelte nach § 6 Abs. 1 KHEntgG</w:t>
            </w:r>
            <w:bookmarkEnd w:id="69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/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mit Länderschlüssel (3. und 4. Stelle)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8901[0001-9999]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Schleswig-Holstein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8902[0001-9999]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Hamburg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8903[0001-9999]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Niedersachsen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8904[0001-9999]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Bremen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8905[0001-9999]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Nordrhein-Westfalen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8906[0001-9999]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Hessen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8907[0001-9999]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Rheinland-Pfalz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8908[0001-9999]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Baden-Württemberg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8909[0001-9999]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Bayern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8910[0001-9999]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Saarland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8911[0001-9999]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Berlin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8912[0001-9999]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Brandenburg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8913[0001-9999]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Mecklenburg-Vorpommern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8914[0001-9999]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Sachsen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8915[0001-9999]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Sachsen-Anhalt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8916[0001-9999]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Thüringen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Bundesweit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8900A16A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Transplantation von Darm oder Pankreas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8900A16B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Injektion von Pankreasgewebe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8900A22Z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Korrektureingriff bei Doppelfehlbildung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8900A43Z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8900A90A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8900A90B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8900B11Z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mit bestimmter OR-Prozedur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8900B13Z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8900B43Z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8900B46Z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8900B49Z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8900B61B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8900B76A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8900D01A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Kochleaimplantation, bilateral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8900D23Z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Implantation eines Hörgerätes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8900E37Z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8900E41Z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8900E76A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Tuberkulose, mehr als 14 Belegungstage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8900F29Z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8900F37Z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8900F45Z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8900F96Z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8900G51Z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8900H37Z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8900I40Z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8900I96Z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8900K01Z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8900K43Z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8900L61Z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Stationäre Aufnahme zur Dialyse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8900L90A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8900L90B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Niereninsuffizienz, teilstationär, Alter &gt; 14 Jahre mit Peritonealdialyse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8900U01Z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Geschlechtsumwandelnde Operation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8900U41Z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8900U42Z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8900U43Z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Psychosomatische Therapie, Alter &lt; 18 Jahre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8900W01A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Polytrauma mit Beatmung oder bestimmten Eingriffen, mit Frührehabilitation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8900W05Z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8900W40Z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Frührehabilitation bei Polytrauma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8900Y01Z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Operative Eingriffe oder Beatmung &gt; 95 Stunden bei schweren Verbrennungen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8900Y61Z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Schwere Verbrennungen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8900Z02Z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Leberspende (Lebendspende)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8900Z41Z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Knochenmarkentnahme bei Eigenspender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8900Z42Z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Stammzellentnahme bei Fremdspender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8900Z43Z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Knochenmarkentnahme bei Fremdspender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Belegabteilung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8930B61Z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0" w:name="_Toc339266027"/>
            <w:r w:rsidRPr="00AF0F91">
              <w:rPr>
                <w:rFonts w:cs="Arial"/>
                <w:sz w:val="22"/>
                <w:szCs w:val="22"/>
              </w:rPr>
              <w:t>Abschläge bei Nichterreichen der unteren GVD für Leistungen nach §6 Abs. 1 KHEntgG fallbezogen teilstationär</w:t>
            </w:r>
            <w:bookmarkEnd w:id="70"/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Bundesweit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Schlafapnoesyndrom, teilstationär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89000003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89000004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89000005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89000006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89000007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89000008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01.08.2009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89000009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89000010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01.03.2010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89000011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89000012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Abschlag UGVD Andere Eingriffe bei Glaukom mit extrakapsulärer Extraktion der Linse (ECCE) -teilstationäre Behandlung-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89000013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Abschlag UGVD Eingriffe an Tränendrüse und Tränenwegen -teilstationäre Behandlung-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89000014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Abschlag UGVD Eingriffe an Kornea, Sklera und Konjunktiva, Augenlid oder verschiedene Eingriffe an der Linse -teilstationäre Behandlung-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89000015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Abschlag UGVD Glaukom, Katarakt und Erkrankungen des Augenlides -teilstationäre Behandlung-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Schleswig-Holstein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89010002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89010004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89010006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Kataraktbehandlung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Hessen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89060011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89060012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89060013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89060014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89060015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89060016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89060017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01.05.2005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Baden-Württemberg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89080001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Tageschirurgie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89080002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Beleg-Tagesklinik Augenheilkunde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Bayern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89090004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Schmerztherapie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89090005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Regionale Tiefenhyperthermie, teilstationär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89090006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89090007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Kopfstereotaxie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89090008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Körperstereotaxie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89090009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89090010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89090011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89090012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01.07.2006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Mecklenburg-Vorpommern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89130008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Tagesklinik Rheumatologie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16.02.2004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Sachsen-Anhalt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89150001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Teilstationäre Onkologie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01.04.2003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1" w:name="_Toc339266028"/>
            <w:r w:rsidRPr="00AF0F91">
              <w:rPr>
                <w:rFonts w:cs="Arial"/>
                <w:sz w:val="22"/>
                <w:szCs w:val="22"/>
              </w:rPr>
              <w:t>Abschläge bei Nichterreichen der unteren GVD für besondere Einrichtungen fallbezogen teilstationär</w:t>
            </w:r>
            <w:bookmarkEnd w:id="71"/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2" w:name="_Toc339266029"/>
            <w:r w:rsidRPr="00AF0F91">
              <w:rPr>
                <w:rFonts w:cs="Arial"/>
                <w:sz w:val="22"/>
                <w:szCs w:val="22"/>
              </w:rPr>
              <w:t>Abschläge bei Nichterreichen der unteren GVD für besondere Einrichtungen fallbezogen vollstationär</w:t>
            </w:r>
            <w:bookmarkEnd w:id="72"/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Bundesweit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01.09.2007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89004003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Abschlag UGVD Invasive Diagnostik mit Tiefenelektroden/Stereo-EEG, Stereotaktische Roboter-Assistierte (ROSA) Implantationstechnik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01.01.2012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Schleswig-Holstein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89014001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01.06.2006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Bremen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89044001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Implantation/Wechsel von Defibrillatoren (AICD) aller Art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89044002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invasive elektrophysiologische Untersuchung am Herzen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89044003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89044004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für invasive elektrophysiologische Untersuchung und Therapie bei Kindern und/oder angeborenem Herzfehler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01.09.2004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Bayern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89094001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zur Behandlung chronischer Tonsillitis, elektiv bei Kindern und Erwachsenen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89094002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Epilepsie-Patienten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01.10.2004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89094003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89094004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89094005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3"/>
          <w:wAfter w:w="1080" w:type="dxa"/>
        </w:trPr>
        <w:tc>
          <w:tcPr>
            <w:tcW w:w="0" w:type="auto"/>
          </w:tcPr>
          <w:p w:rsidR="0024714C" w:rsidRDefault="0024714C">
            <w:r>
              <w:t xml:space="preserve"> </w:t>
            </w:r>
          </w:p>
        </w:tc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</w:trPr>
        <w:tc>
          <w:tcPr>
            <w:tcW w:w="4500" w:type="dxa"/>
          </w:tcPr>
          <w:p w:rsidR="0024714C" w:rsidRDefault="0024714C"/>
        </w:tc>
        <w:tc>
          <w:tcPr>
            <w:tcW w:w="8330" w:type="dxa"/>
            <w:gridSpan w:val="4"/>
          </w:tcPr>
          <w:p w:rsidR="0024714C" w:rsidRPr="00AF0F91" w:rsidRDefault="0024714C" w:rsidP="004118F3">
            <w:pPr>
              <w:pStyle w:val="Heading4"/>
              <w:rPr>
                <w:rFonts w:cs="Arial"/>
              </w:rPr>
            </w:pPr>
            <w:r w:rsidRPr="00AF0F91">
              <w:rPr>
                <w:rFonts w:cs="Arial"/>
              </w:rPr>
              <w:t>Mecklenburg-Vorpommern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89134001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89134002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Besondere Einrichtung zur Botox-Behandlung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01.01.2004</w:t>
            </w:r>
          </w:p>
        </w:tc>
        <w:tc>
          <w:tcPr>
            <w:tcW w:w="7000" w:type="dxa"/>
          </w:tcPr>
          <w:p w:rsidR="0024714C" w:rsidRDefault="0024714C">
            <w:r>
              <w:rPr>
                <w:sz w:val="20"/>
                <w:szCs w:val="20"/>
              </w:rPr>
              <w:t>31.12.9999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3" w:name="_Toc339266030"/>
            <w:r w:rsidRPr="00AF0F91">
              <w:rPr>
                <w:rFonts w:cs="Arial"/>
                <w:sz w:val="22"/>
                <w:szCs w:val="22"/>
              </w:rPr>
              <w:t>Rückforderungen von Abschlägen bei Nichterreichen der unteren GVD für fallbezogene Entgelte nach § 6 Abs. 1 KHEntgG nach § 8 Abs. 5 Satz 2 KHEntgG</w:t>
            </w:r>
            <w:bookmarkEnd w:id="73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9000[0001-9999] ff.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4" w:name="_Toc339266031"/>
            <w:r w:rsidRPr="00AF0F91">
              <w:rPr>
                <w:rFonts w:cs="Arial"/>
                <w:sz w:val="22"/>
                <w:szCs w:val="22"/>
              </w:rPr>
              <w:t>Entgelte bei Überschreiten der oberen GVD für teilstationäre DRG-Fallpauschalen aus 2003 nach § 9 Abs. 2 KFPV 2004 bzw. § 10 Abs. 2 FPV</w:t>
            </w:r>
            <w:bookmarkEnd w:id="74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91[1-6]0A06Z ff.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5" w:name="_Toc339266032"/>
            <w:r w:rsidRPr="00AF0F91">
              <w:rPr>
                <w:rFonts w:cs="Arial"/>
                <w:sz w:val="22"/>
                <w:szCs w:val="22"/>
              </w:rPr>
              <w:t>Abschläge bei Verlegungen für teilstationäre DRG-Fallpauschalen aus 2003 nach § 9 Abs. 2 KFPV 2004 bzw. § 10 Abs. 2 FPV</w:t>
            </w:r>
            <w:bookmarkEnd w:id="75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92[1-6]0A06Z ff.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6" w:name="_Toc339266033"/>
            <w:r w:rsidRPr="00AF0F91">
              <w:rPr>
                <w:rFonts w:cs="Arial"/>
                <w:sz w:val="22"/>
                <w:szCs w:val="22"/>
              </w:rPr>
              <w:t>Abschläge bei Nichterreichen der unteren GVD für teilstationäre DRG-Fallpauschalen aus 2003 nach § 9 Abs. 2 KFPV 2004 bzw. § 10 Abs. 2 FPV</w:t>
            </w:r>
            <w:bookmarkEnd w:id="76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93[1-6]0A06Z ff.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  <w:tr w:rsidR="0024714C">
        <w:trPr>
          <w:gridBefore w:val="1"/>
          <w:gridAfter w:val="4"/>
          <w:wAfter w:w="1440" w:type="dxa"/>
        </w:trPr>
        <w:tc>
          <w:tcPr>
            <w:tcW w:w="0" w:type="auto"/>
          </w:tcPr>
          <w:p w:rsidR="0024714C" w:rsidRDefault="0024714C"/>
        </w:tc>
      </w:tr>
      <w:tr w:rsidR="0024714C">
        <w:trPr>
          <w:gridBefore w:val="1"/>
          <w:gridAfter w:val="1"/>
          <w:wAfter w:w="360" w:type="dxa"/>
        </w:trPr>
        <w:tc>
          <w:tcPr>
            <w:tcW w:w="8330" w:type="dxa"/>
            <w:gridSpan w:val="4"/>
          </w:tcPr>
          <w:p w:rsidR="0024714C" w:rsidRPr="00AF0F91" w:rsidRDefault="0024714C" w:rsidP="00F45923">
            <w:pPr>
              <w:pStyle w:val="Heading1"/>
              <w:rPr>
                <w:rFonts w:cs="Arial"/>
                <w:sz w:val="22"/>
                <w:szCs w:val="22"/>
              </w:rPr>
            </w:pPr>
            <w:bookmarkStart w:id="77" w:name="_Toc339266034"/>
            <w:r w:rsidRPr="00AF0F91">
              <w:rPr>
                <w:rFonts w:cs="Arial"/>
                <w:sz w:val="22"/>
                <w:szCs w:val="22"/>
              </w:rPr>
              <w:t>Rückforderung von Abschlägen bei Nichterreichen der unteren GVD für teilstationäre DRG-Fallpauschalen aus 2003 nach § 9 Abs. 2 KFPV 2004 bzw. § 10 Abs. 2 FPV</w:t>
            </w:r>
            <w:bookmarkEnd w:id="77"/>
          </w:p>
        </w:tc>
      </w:tr>
      <w:tr w:rsidR="0024714C">
        <w:trPr>
          <w:gridBefore w:val="1"/>
          <w:gridAfter w:val="1"/>
          <w:wAfter w:w="360" w:type="dxa"/>
        </w:trPr>
        <w:tc>
          <w:tcPr>
            <w:tcW w:w="8505" w:type="dxa"/>
          </w:tcPr>
          <w:p w:rsidR="0024714C" w:rsidRDefault="0024714C">
            <w:r>
              <w:rPr>
                <w:sz w:val="20"/>
                <w:szCs w:val="20"/>
              </w:rPr>
              <w:t>94[1-6]0A06Z ff.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0" w:type="dxa"/>
          </w:tcPr>
          <w:p w:rsidR="0024714C" w:rsidRDefault="0024714C"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24714C" w:rsidRDefault="0024714C"/>
    <w:sectPr w:rsidR="0024714C" w:rsidSect="00904493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714C" w:rsidRDefault="0024714C" w:rsidP="008D27D1">
      <w:pPr>
        <w:spacing w:line="240" w:lineRule="auto"/>
      </w:pPr>
      <w:r>
        <w:separator/>
      </w:r>
    </w:p>
  </w:endnote>
  <w:endnote w:type="continuationSeparator" w:id="0">
    <w:p w:rsidR="0024714C" w:rsidRDefault="0024714C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14C" w:rsidRDefault="0024714C">
    <w:pPr>
      <w:pStyle w:val="Footer"/>
    </w:pPr>
    <w:r>
      <w:t>Letzte Änderung: 30.10.2012</w:t>
    </w:r>
    <w:r>
      <w:tab/>
    </w:r>
    <w:r>
      <w:tab/>
      <w:t>10. Fortschreibung zur §301 Vereinbarung</w:t>
    </w:r>
  </w:p>
  <w:p w:rsidR="0024714C" w:rsidRDefault="0024714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714C" w:rsidRDefault="0024714C" w:rsidP="008D27D1">
      <w:pPr>
        <w:spacing w:line="240" w:lineRule="auto"/>
      </w:pPr>
      <w:r>
        <w:separator/>
      </w:r>
    </w:p>
  </w:footnote>
  <w:footnote w:type="continuationSeparator" w:id="0">
    <w:p w:rsidR="0024714C" w:rsidRDefault="0024714C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14C" w:rsidRDefault="0024714C">
    <w:pPr>
      <w:pStyle w:val="NoSpacing"/>
    </w:pPr>
    <w:r>
      <w:t xml:space="preserve">Anlage 2 zur § 301-Vereinbarung  </w:t>
    </w:r>
  </w:p>
  <w:p w:rsidR="0024714C" w:rsidRDefault="0024714C" w:rsidP="003F01B3">
    <w:pPr>
      <w:pStyle w:val="NoSpacing"/>
    </w:pPr>
    <w:r>
      <w:t xml:space="preserve">Anhang B Teil I (zum Schlüssel 4)  </w:t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fldSimple w:instr=" PAGE ">
      <w:r>
        <w:rPr>
          <w:noProof/>
        </w:rPr>
        <w:t>1</w:t>
      </w:r>
    </w:fldSimple>
    <w:r>
      <w:t xml:space="preserve"> von </w:t>
    </w:r>
    <w:fldSimple w:instr=" NUMPAGES  ">
      <w:r>
        <w:rPr>
          <w:noProof/>
        </w:rPr>
        <w:t>588</w:t>
      </w:r>
    </w:fldSimple>
  </w:p>
  <w:p w:rsidR="0024714C" w:rsidRDefault="0024714C">
    <w:pPr>
      <w:pStyle w:val="Header"/>
    </w:pPr>
  </w:p>
  <w:p w:rsidR="0024714C" w:rsidRDefault="0024714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D27D1"/>
    <w:rsid w:val="00035240"/>
    <w:rsid w:val="00093ED5"/>
    <w:rsid w:val="00141B6A"/>
    <w:rsid w:val="00187B7F"/>
    <w:rsid w:val="0024714C"/>
    <w:rsid w:val="0025719F"/>
    <w:rsid w:val="003F01B3"/>
    <w:rsid w:val="004118F3"/>
    <w:rsid w:val="0043345D"/>
    <w:rsid w:val="0048097A"/>
    <w:rsid w:val="00525B1A"/>
    <w:rsid w:val="005A3BB6"/>
    <w:rsid w:val="00664AFE"/>
    <w:rsid w:val="00694EAF"/>
    <w:rsid w:val="006D6F98"/>
    <w:rsid w:val="006F3B05"/>
    <w:rsid w:val="00744852"/>
    <w:rsid w:val="00895EBE"/>
    <w:rsid w:val="008C39D2"/>
    <w:rsid w:val="008D27D1"/>
    <w:rsid w:val="00904493"/>
    <w:rsid w:val="00967A08"/>
    <w:rsid w:val="00A63FA0"/>
    <w:rsid w:val="00AF0F91"/>
    <w:rsid w:val="00BF3C61"/>
    <w:rsid w:val="00C91479"/>
    <w:rsid w:val="00CA3331"/>
    <w:rsid w:val="00E17992"/>
    <w:rsid w:val="00EA6526"/>
    <w:rsid w:val="00F45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904493"/>
    <w:pPr>
      <w:spacing w:before="150" w:after="3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pacing w:before="240" w:after="60"/>
      <w:outlineLvl w:val="0"/>
    </w:pPr>
    <w:rPr>
      <w:rFonts w:cs="Times New Roman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outlineLvl w:val="2"/>
    </w:pPr>
    <w:rPr>
      <w:rFonts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outlineLvl w:val="3"/>
    </w:pPr>
    <w:rPr>
      <w:rFonts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Arial" w:eastAsia="Times New Roman" w:hAnsi="Arial"/>
      <w:b/>
      <w:kern w:val="32"/>
      <w:sz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Pr>
      <w:rFonts w:ascii="Arial" w:eastAsia="Times New Roman" w:hAnsi="Arial"/>
      <w:b/>
      <w:sz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Pr>
      <w:rFonts w:ascii="Arial" w:eastAsia="Times New Roman" w:hAnsi="Arial"/>
      <w:b/>
      <w:sz w:val="20"/>
      <w:lang w:eastAsia="en-US"/>
    </w:rPr>
  </w:style>
  <w:style w:type="paragraph" w:styleId="NoSpacing">
    <w:name w:val="No Spacing"/>
    <w:uiPriority w:val="99"/>
    <w:qFormat/>
    <w:rPr>
      <w:lang w:eastAsia="en-US"/>
    </w:rPr>
  </w:style>
  <w:style w:type="paragraph" w:styleId="TOCHeading">
    <w:name w:val="TOC Heading"/>
    <w:basedOn w:val="Heading1"/>
    <w:next w:val="Normal"/>
    <w:uiPriority w:val="99"/>
    <w:qFormat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Header">
    <w:name w:val="header"/>
    <w:basedOn w:val="Normal"/>
    <w:link w:val="Head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D27D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D27D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8D27D1"/>
    <w:pPr>
      <w:spacing w:line="240" w:lineRule="auto"/>
    </w:pPr>
    <w:rPr>
      <w:rFonts w:ascii="Tahoma" w:hAnsi="Tahoma" w:cs="Times New Roman"/>
      <w:sz w:val="16"/>
      <w:szCs w:val="16"/>
      <w:lang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8D27D1"/>
    <w:rPr>
      <w:rFonts w:ascii="Tahoma" w:hAnsi="Tahoma"/>
      <w:sz w:val="16"/>
    </w:rPr>
  </w:style>
  <w:style w:type="paragraph" w:styleId="Index1">
    <w:name w:val="index 1"/>
    <w:basedOn w:val="Normal"/>
    <w:next w:val="Normal"/>
    <w:uiPriority w:val="99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TOC1">
    <w:name w:val="toc 1"/>
    <w:basedOn w:val="Normal"/>
    <w:next w:val="Normal"/>
    <w:autoRedefine/>
    <w:uiPriority w:val="99"/>
    <w:rsid w:val="00187B7F"/>
  </w:style>
  <w:style w:type="paragraph" w:styleId="TOC3">
    <w:name w:val="toc 3"/>
    <w:basedOn w:val="Normal"/>
    <w:next w:val="Normal"/>
    <w:autoRedefine/>
    <w:uiPriority w:val="99"/>
    <w:rsid w:val="00187B7F"/>
    <w:pPr>
      <w:ind w:left="440"/>
    </w:pPr>
  </w:style>
  <w:style w:type="character" w:styleId="Hyperlink">
    <w:name w:val="Hyperlink"/>
    <w:basedOn w:val="DefaultParagraphFont"/>
    <w:uiPriority w:val="99"/>
    <w:rsid w:val="00187B7F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588</Pages>
  <Words>-32766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Inhaltsverzeichnis</dc:title>
  <dc:subject/>
  <dc:creator>GKV-Spitzenverband</dc:creator>
  <cp:keywords/>
  <dc:description/>
  <cp:lastModifiedBy>ElssnerTh</cp:lastModifiedBy>
  <cp:revision>2</cp:revision>
  <cp:lastPrinted>2012-11-07T12:46:00Z</cp:lastPrinted>
  <dcterms:created xsi:type="dcterms:W3CDTF">2012-11-09T08:54:00Z</dcterms:created>
  <dcterms:modified xsi:type="dcterms:W3CDTF">2012-11-09T08:54:00Z</dcterms:modified>
</cp:coreProperties>
</file>