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C22" w:rsidRDefault="00ED4C22">
      <w:pPr>
        <w:pStyle w:val="TOCHeading"/>
      </w:pPr>
      <w:bookmarkStart w:id="0" w:name="_GoBack"/>
      <w:bookmarkEnd w:id="0"/>
      <w:r>
        <w:t>Inhaltsverzeichnis</w:t>
      </w:r>
    </w:p>
    <w:p w:rsidR="00ED4C22" w:rsidRDefault="00ED4C22"/>
    <w:p w:rsidR="00ED4C22" w:rsidRDefault="00ED4C22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56224679" w:history="1">
        <w:r w:rsidRPr="00021A24">
          <w:rPr>
            <w:rStyle w:val="Hyperlink"/>
            <w:rFonts w:cs="Arial"/>
            <w:noProof/>
          </w:rPr>
          <w:t>AMBULANTE OPERATION / BEHANDLUNG NACH § 115B UND § 116B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80" w:history="1">
        <w:r w:rsidRPr="00021A24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1"/>
        <w:tabs>
          <w:tab w:val="right" w:leader="dot" w:pos="9062"/>
        </w:tabs>
        <w:rPr>
          <w:noProof/>
        </w:rPr>
      </w:pPr>
      <w:hyperlink w:anchor="_Toc356224681" w:history="1">
        <w:r w:rsidRPr="00021A24">
          <w:rPr>
            <w:rStyle w:val="Hyperlink"/>
            <w:rFonts w:cs="Arial"/>
            <w:noProof/>
          </w:rPr>
          <w:t>HOCHSCHULAMBULANZEN NACH § 117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82" w:history="1">
        <w:r w:rsidRPr="00021A24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83" w:history="1">
        <w:r w:rsidRPr="00021A24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84" w:history="1">
        <w:r w:rsidRPr="00021A24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85" w:history="1">
        <w:r w:rsidRPr="00021A24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86" w:history="1">
        <w:r w:rsidRPr="00021A24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87" w:history="1">
        <w:r w:rsidRPr="00021A24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88" w:history="1">
        <w:r w:rsidRPr="00021A24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89" w:history="1">
        <w:r w:rsidRPr="00021A24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90" w:history="1">
        <w:r w:rsidRPr="00021A24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1"/>
        <w:tabs>
          <w:tab w:val="right" w:leader="dot" w:pos="9062"/>
        </w:tabs>
        <w:rPr>
          <w:noProof/>
        </w:rPr>
      </w:pPr>
      <w:hyperlink w:anchor="_Toc356224691" w:history="1">
        <w:r w:rsidRPr="00021A24">
          <w:rPr>
            <w:rStyle w:val="Hyperlink"/>
            <w:rFonts w:cs="Arial"/>
            <w:noProof/>
          </w:rPr>
          <w:t>PSYCHIATRISCHE INSTITUTSAMBULANZEN NACH § 118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92" w:history="1">
        <w:r w:rsidRPr="00021A24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93" w:history="1">
        <w:r w:rsidRPr="00021A24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94" w:history="1">
        <w:r w:rsidRPr="00021A24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95" w:history="1">
        <w:r w:rsidRPr="00021A24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96" w:history="1">
        <w:r w:rsidRPr="00021A24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97" w:history="1">
        <w:r w:rsidRPr="00021A24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98" w:history="1">
        <w:r w:rsidRPr="00021A24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699" w:history="1">
        <w:r w:rsidRPr="00021A24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00" w:history="1">
        <w:r w:rsidRPr="00021A24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1"/>
        <w:tabs>
          <w:tab w:val="right" w:leader="dot" w:pos="9062"/>
        </w:tabs>
        <w:rPr>
          <w:noProof/>
        </w:rPr>
      </w:pPr>
      <w:hyperlink w:anchor="_Toc356224701" w:history="1">
        <w:r w:rsidRPr="00021A24">
          <w:rPr>
            <w:rStyle w:val="Hyperlink"/>
            <w:rFonts w:cs="Arial"/>
            <w:noProof/>
          </w:rPr>
          <w:t>SOZIALPÄDIATRISCHE ZENTREN NACH § 119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02" w:history="1">
        <w:r w:rsidRPr="00021A24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03" w:history="1">
        <w:r w:rsidRPr="00021A24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04" w:history="1">
        <w:r w:rsidRPr="00021A24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05" w:history="1">
        <w:r w:rsidRPr="00021A24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06" w:history="1">
        <w:r w:rsidRPr="00021A24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07" w:history="1">
        <w:r w:rsidRPr="00021A24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08" w:history="1">
        <w:r w:rsidRPr="00021A24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1"/>
        <w:tabs>
          <w:tab w:val="right" w:leader="dot" w:pos="9062"/>
        </w:tabs>
        <w:rPr>
          <w:noProof/>
        </w:rPr>
      </w:pPr>
      <w:hyperlink w:anchor="_Toc356224709" w:history="1">
        <w:r w:rsidRPr="00021A24">
          <w:rPr>
            <w:rStyle w:val="Hyperlink"/>
            <w:rFonts w:cs="Arial"/>
            <w:noProof/>
          </w:rPr>
          <w:t>INTEGRIERTE VERSORGUNG NACH § 140A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10" w:history="1">
        <w:r w:rsidRPr="00021A24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11" w:history="1">
        <w:r w:rsidRPr="00021A24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12" w:history="1">
        <w:r w:rsidRPr="00021A24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13" w:history="1">
        <w:r w:rsidRPr="00021A24">
          <w:rPr>
            <w:rStyle w:val="Hyperlink"/>
            <w:rFonts w:cs="Arial"/>
            <w:noProof/>
          </w:rPr>
          <w:t>Tagespauschale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14" w:history="1">
        <w:r w:rsidRPr="00021A24">
          <w:rPr>
            <w:rStyle w:val="Hyperlink"/>
            <w:rFonts w:cs="Arial"/>
            <w:noProof/>
          </w:rPr>
          <w:t>sonstige 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15" w:history="1">
        <w:r w:rsidRPr="00021A24">
          <w:rPr>
            <w:rStyle w:val="Hyperlink"/>
            <w:rFonts w:cs="Arial"/>
            <w:noProof/>
          </w:rPr>
          <w:t>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16" w:history="1">
        <w:r w:rsidRPr="00021A24">
          <w:rPr>
            <w:rStyle w:val="Hyperlink"/>
            <w:rFonts w:cs="Arial"/>
            <w:noProof/>
          </w:rPr>
          <w:t>Abschlag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1"/>
        <w:tabs>
          <w:tab w:val="right" w:leader="dot" w:pos="9062"/>
        </w:tabs>
        <w:rPr>
          <w:noProof/>
        </w:rPr>
      </w:pPr>
      <w:hyperlink w:anchor="_Toc356224717" w:history="1">
        <w:r w:rsidRPr="00021A24">
          <w:rPr>
            <w:rStyle w:val="Hyperlink"/>
            <w:rFonts w:cs="Arial"/>
            <w:noProof/>
          </w:rPr>
          <w:t>KINDERSPEZIALAMBULANZEN (ERGÄNZENDE FALL- ODER EINRICHTUNGSBEZOGENE PAUSCHALE) NACH § 120 ABS. 1A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18" w:history="1">
        <w:r w:rsidRPr="00021A24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19" w:history="1">
        <w:r w:rsidRPr="00021A24">
          <w:rPr>
            <w:rStyle w:val="Hyperlink"/>
            <w:rFonts w:cs="Arial"/>
            <w:noProof/>
          </w:rPr>
          <w:t>Behandlungspauschale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1"/>
        <w:tabs>
          <w:tab w:val="right" w:leader="dot" w:pos="9062"/>
        </w:tabs>
        <w:rPr>
          <w:noProof/>
        </w:rPr>
      </w:pPr>
      <w:hyperlink w:anchor="_Toc356224720" w:history="1">
        <w:r w:rsidRPr="00021A24">
          <w:rPr>
            <w:rStyle w:val="Hyperlink"/>
            <w:rFonts w:cs="Arial"/>
            <w:noProof/>
          </w:rPr>
          <w:t>AMBULANZEN AN AUSBILDUNGSSTÄTTEN NACH § 6 PSYCHTHG - § 117 ABS. 2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21" w:history="1">
        <w:r w:rsidRPr="00021A24">
          <w:rPr>
            <w:rStyle w:val="Hyperlink"/>
            <w:rFonts w:cs="Arial"/>
            <w:noProof/>
          </w:rPr>
          <w:t>EBM-Ziffern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22" w:history="1">
        <w:r w:rsidRPr="00021A24">
          <w:rPr>
            <w:rStyle w:val="Hyperlink"/>
            <w:rFonts w:cs="Arial"/>
            <w:noProof/>
          </w:rPr>
          <w:t>Quartalspauschale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23" w:history="1">
        <w:r w:rsidRPr="00021A24">
          <w:rPr>
            <w:rStyle w:val="Hyperlink"/>
            <w:rFonts w:cs="Arial"/>
            <w:noProof/>
          </w:rPr>
          <w:t>Pauschale je Behandlungseinheit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ED4C22" w:rsidRDefault="00ED4C22">
      <w:pPr>
        <w:pStyle w:val="TOC3"/>
        <w:tabs>
          <w:tab w:val="right" w:leader="dot" w:pos="9062"/>
        </w:tabs>
        <w:rPr>
          <w:noProof/>
        </w:rPr>
      </w:pPr>
      <w:hyperlink w:anchor="_Toc356224724" w:history="1">
        <w:r w:rsidRPr="00021A24">
          <w:rPr>
            <w:rStyle w:val="Hyperlink"/>
            <w:rFonts w:cs="Arial"/>
            <w:noProof/>
          </w:rPr>
          <w:t>Pauschale nach Katalog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_Toc356224724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61</w:t>
        </w:r>
        <w:r>
          <w:rPr>
            <w:noProof/>
            <w:webHidden/>
          </w:rPr>
          <w:fldChar w:fldCharType="end"/>
        </w:r>
      </w:hyperlink>
    </w:p>
    <w:p w:rsidR="00ED4C22" w:rsidRDefault="00ED4C22">
      <w:r>
        <w:fldChar w:fldCharType="end"/>
      </w:r>
    </w:p>
    <w:p w:rsidR="00ED4C22" w:rsidRDefault="00ED4C22"/>
    <w:p w:rsidR="00ED4C22" w:rsidRDefault="00ED4C22"/>
    <w:p w:rsidR="00ED4C22" w:rsidRDefault="00ED4C22">
      <w:r>
        <w:br w:type="page"/>
      </w:r>
    </w:p>
    <w:p w:rsidR="00ED4C22" w:rsidRDefault="00ED4C22"/>
    <w:p w:rsidR="00ED4C22" w:rsidRPr="00C91479" w:rsidRDefault="00ED4C22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ED4C22" w:rsidRPr="00C91479" w:rsidRDefault="00ED4C22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ED4C22" w:rsidRPr="00C91479" w:rsidRDefault="00ED4C22" w:rsidP="00C91479">
      <w:pPr>
        <w:rPr>
          <w:b/>
          <w:sz w:val="24"/>
        </w:rPr>
      </w:pPr>
    </w:p>
    <w:p w:rsidR="00ED4C22" w:rsidRDefault="00ED4C22"/>
    <w:tbl>
      <w:tblPr>
        <w:tblW w:w="0" w:type="auto"/>
        <w:tblLook w:val="0000"/>
      </w:tblPr>
      <w:tblGrid>
        <w:gridCol w:w="4741"/>
        <w:gridCol w:w="4547"/>
      </w:tblGrid>
      <w:tr w:rsidR="00ED4C22">
        <w:tc>
          <w:tcPr>
            <w:tcW w:w="7000" w:type="dxa"/>
          </w:tcPr>
          <w:p w:rsidR="00ED4C22" w:rsidRDefault="00ED4C22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ED4C22" w:rsidRDefault="00ED4C22">
            <w:r>
              <w:t>10</w:t>
            </w:r>
          </w:p>
        </w:tc>
      </w:tr>
      <w:tr w:rsidR="00ED4C22">
        <w:tc>
          <w:tcPr>
            <w:tcW w:w="7000" w:type="dxa"/>
          </w:tcPr>
          <w:p w:rsidR="00ED4C22" w:rsidRDefault="00ED4C22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ED4C22" w:rsidRDefault="00ED4C22">
            <w:r>
              <w:t>01.12.1994</w:t>
            </w:r>
          </w:p>
        </w:tc>
      </w:tr>
      <w:tr w:rsidR="00ED4C22">
        <w:tc>
          <w:tcPr>
            <w:tcW w:w="7000" w:type="dxa"/>
          </w:tcPr>
          <w:p w:rsidR="00ED4C22" w:rsidRDefault="00ED4C22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ED4C22" w:rsidRDefault="00ED4C22">
            <w:r>
              <w:t>16.04.2013</w:t>
            </w:r>
          </w:p>
        </w:tc>
      </w:tr>
      <w:tr w:rsidR="00ED4C22">
        <w:tc>
          <w:tcPr>
            <w:tcW w:w="7000" w:type="dxa"/>
          </w:tcPr>
          <w:p w:rsidR="00ED4C22" w:rsidRDefault="00ED4C22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ED4C22" w:rsidRDefault="00ED4C22">
            <w:r>
              <w:t>06.03.2013</w:t>
            </w:r>
          </w:p>
        </w:tc>
      </w:tr>
      <w:tr w:rsidR="00ED4C22">
        <w:tc>
          <w:tcPr>
            <w:tcW w:w="7000" w:type="dxa"/>
          </w:tcPr>
          <w:p w:rsidR="00ED4C22" w:rsidRDefault="00ED4C22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ED4C22" w:rsidRDefault="00ED4C22">
            <w:r>
              <w:t>29.04.2013</w:t>
            </w:r>
          </w:p>
        </w:tc>
      </w:tr>
    </w:tbl>
    <w:p w:rsidR="00ED4C22" w:rsidRDefault="00ED4C22"/>
    <w:p w:rsidR="00ED4C22" w:rsidRDefault="00ED4C22"/>
    <w:p w:rsidR="00ED4C22" w:rsidRPr="00C91479" w:rsidRDefault="00ED4C22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ED4C22">
        <w:tc>
          <w:tcPr>
            <w:tcW w:w="922" w:type="dxa"/>
            <w:shd w:val="clear" w:color="auto" w:fill="A6A6A6"/>
          </w:tcPr>
          <w:p w:rsidR="00ED4C22" w:rsidRDefault="00ED4C2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ED4C22" w:rsidRDefault="00ED4C2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ED4C22" w:rsidRDefault="00ED4C2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ED4C22" w:rsidRDefault="00ED4C22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ED4C22" w:rsidRDefault="00ED4C22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ED4C22" w:rsidRDefault="00ED4C2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ED4C22" w:rsidRDefault="00ED4C2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ED4C22">
        <w:tc>
          <w:tcPr>
            <w:tcW w:w="922" w:type="dxa"/>
          </w:tcPr>
          <w:p w:rsidR="00ED4C22" w:rsidRDefault="00ED4C22">
            <w:r>
              <w:t>10</w:t>
            </w:r>
          </w:p>
        </w:tc>
        <w:tc>
          <w:tcPr>
            <w:tcW w:w="1417" w:type="dxa"/>
          </w:tcPr>
          <w:p w:rsidR="00ED4C22" w:rsidRDefault="00ED4C22">
            <w:r>
              <w:t>abgestimmt</w:t>
            </w:r>
          </w:p>
        </w:tc>
        <w:tc>
          <w:tcPr>
            <w:tcW w:w="1276" w:type="dxa"/>
          </w:tcPr>
          <w:p w:rsidR="00ED4C22" w:rsidRDefault="00ED4C22">
            <w:r>
              <w:t>29.04.2013</w:t>
            </w:r>
          </w:p>
        </w:tc>
        <w:tc>
          <w:tcPr>
            <w:tcW w:w="1134" w:type="dxa"/>
          </w:tcPr>
          <w:p w:rsidR="00ED4C22" w:rsidRDefault="00ED4C22">
            <w:r>
              <w:t>GKV-SV</w:t>
            </w:r>
          </w:p>
        </w:tc>
        <w:tc>
          <w:tcPr>
            <w:tcW w:w="2273" w:type="dxa"/>
          </w:tcPr>
          <w:p w:rsidR="00ED4C22" w:rsidRDefault="00ED4C22">
            <w:r>
              <w:t xml:space="preserve"> </w:t>
            </w:r>
          </w:p>
        </w:tc>
        <w:tc>
          <w:tcPr>
            <w:tcW w:w="2405" w:type="dxa"/>
          </w:tcPr>
          <w:p w:rsidR="00ED4C22" w:rsidRDefault="00ED4C22">
            <w:r>
              <w:t>Anpassung an die Schlüsselfortschreibung vom 16.04.2013 mit Wirkung zum 29.04.2013</w:t>
            </w:r>
          </w:p>
        </w:tc>
      </w:tr>
      <w:tr w:rsidR="00ED4C22">
        <w:tc>
          <w:tcPr>
            <w:tcW w:w="922" w:type="dxa"/>
          </w:tcPr>
          <w:p w:rsidR="00ED4C22" w:rsidRDefault="00ED4C22">
            <w:r>
              <w:t>9</w:t>
            </w:r>
          </w:p>
        </w:tc>
        <w:tc>
          <w:tcPr>
            <w:tcW w:w="1417" w:type="dxa"/>
          </w:tcPr>
          <w:p w:rsidR="00ED4C22" w:rsidRDefault="00ED4C22">
            <w:r>
              <w:t>abgestimmt</w:t>
            </w:r>
          </w:p>
        </w:tc>
        <w:tc>
          <w:tcPr>
            <w:tcW w:w="1276" w:type="dxa"/>
          </w:tcPr>
          <w:p w:rsidR="00ED4C22" w:rsidRDefault="00ED4C22">
            <w:r>
              <w:t>08.03.2013</w:t>
            </w:r>
          </w:p>
        </w:tc>
        <w:tc>
          <w:tcPr>
            <w:tcW w:w="1134" w:type="dxa"/>
          </w:tcPr>
          <w:p w:rsidR="00ED4C22" w:rsidRDefault="00ED4C22">
            <w:r>
              <w:t>GKV-SV</w:t>
            </w:r>
          </w:p>
        </w:tc>
        <w:tc>
          <w:tcPr>
            <w:tcW w:w="2273" w:type="dxa"/>
          </w:tcPr>
          <w:p w:rsidR="00ED4C22" w:rsidRDefault="00ED4C22">
            <w:r>
              <w:t>Hochschulambulanzen Quartalspauschale, Kinderspezialambulanzen Quartalspauschale</w:t>
            </w:r>
          </w:p>
        </w:tc>
        <w:tc>
          <w:tcPr>
            <w:tcW w:w="2405" w:type="dxa"/>
          </w:tcPr>
          <w:p w:rsidR="00ED4C22" w:rsidRDefault="00ED4C22">
            <w:r>
              <w:t>Anpassung an die Schlüsselfortschreibung vom 06.03.2013 mit Wirkung zum 08.03.2013</w:t>
            </w:r>
          </w:p>
        </w:tc>
      </w:tr>
      <w:tr w:rsidR="00ED4C22">
        <w:tc>
          <w:tcPr>
            <w:tcW w:w="922" w:type="dxa"/>
          </w:tcPr>
          <w:p w:rsidR="00ED4C22" w:rsidRDefault="00ED4C22">
            <w:r>
              <w:t>8</w:t>
            </w:r>
          </w:p>
        </w:tc>
        <w:tc>
          <w:tcPr>
            <w:tcW w:w="1417" w:type="dxa"/>
          </w:tcPr>
          <w:p w:rsidR="00ED4C22" w:rsidRDefault="00ED4C22">
            <w:r>
              <w:t>abgestimmt</w:t>
            </w:r>
          </w:p>
        </w:tc>
        <w:tc>
          <w:tcPr>
            <w:tcW w:w="1276" w:type="dxa"/>
          </w:tcPr>
          <w:p w:rsidR="00ED4C22" w:rsidRDefault="00ED4C22">
            <w:r>
              <w:t>30.10.2012</w:t>
            </w:r>
          </w:p>
        </w:tc>
        <w:tc>
          <w:tcPr>
            <w:tcW w:w="1134" w:type="dxa"/>
          </w:tcPr>
          <w:p w:rsidR="00ED4C22" w:rsidRDefault="00ED4C22">
            <w:r>
              <w:t xml:space="preserve"> </w:t>
            </w:r>
          </w:p>
        </w:tc>
        <w:tc>
          <w:tcPr>
            <w:tcW w:w="2273" w:type="dxa"/>
          </w:tcPr>
          <w:p w:rsidR="00ED4C22" w:rsidRDefault="00ED4C22">
            <w:r>
              <w:t>Psychiatrische Institutsambulanzen</w:t>
            </w:r>
          </w:p>
        </w:tc>
        <w:tc>
          <w:tcPr>
            <w:tcW w:w="2405" w:type="dxa"/>
          </w:tcPr>
          <w:p w:rsidR="00ED4C22" w:rsidRDefault="00ED4C22">
            <w:r>
              <w:t>Anpassung an die Schlüsselfortschreibung vom 30.10.2012 mit Wirkung zum 05.11.2012</w:t>
            </w:r>
          </w:p>
        </w:tc>
      </w:tr>
      <w:tr w:rsidR="00ED4C22">
        <w:tc>
          <w:tcPr>
            <w:tcW w:w="922" w:type="dxa"/>
          </w:tcPr>
          <w:p w:rsidR="00ED4C22" w:rsidRDefault="00ED4C22">
            <w:r>
              <w:t>7</w:t>
            </w:r>
          </w:p>
        </w:tc>
        <w:tc>
          <w:tcPr>
            <w:tcW w:w="1417" w:type="dxa"/>
          </w:tcPr>
          <w:p w:rsidR="00ED4C22" w:rsidRDefault="00ED4C22">
            <w:r>
              <w:t>abgestimmt</w:t>
            </w:r>
          </w:p>
        </w:tc>
        <w:tc>
          <w:tcPr>
            <w:tcW w:w="1276" w:type="dxa"/>
          </w:tcPr>
          <w:p w:rsidR="00ED4C22" w:rsidRDefault="00ED4C22">
            <w:r>
              <w:t>07.09.2012</w:t>
            </w:r>
          </w:p>
        </w:tc>
        <w:tc>
          <w:tcPr>
            <w:tcW w:w="1134" w:type="dxa"/>
          </w:tcPr>
          <w:p w:rsidR="00ED4C22" w:rsidRDefault="00ED4C22">
            <w:r>
              <w:t xml:space="preserve"> </w:t>
            </w:r>
          </w:p>
        </w:tc>
        <w:tc>
          <w:tcPr>
            <w:tcW w:w="2273" w:type="dxa"/>
          </w:tcPr>
          <w:p w:rsidR="00ED4C22" w:rsidRDefault="00ED4C22">
            <w:r>
              <w:t>Hochschulambulanzen</w:t>
            </w:r>
          </w:p>
        </w:tc>
        <w:tc>
          <w:tcPr>
            <w:tcW w:w="2405" w:type="dxa"/>
          </w:tcPr>
          <w:p w:rsidR="00ED4C22" w:rsidRDefault="00ED4C22">
            <w:r>
              <w:t>Anpassung an die Schlüsselfortschreibung vom 07.09.2012 mit Wirkung zum 10.09.2012</w:t>
            </w:r>
          </w:p>
        </w:tc>
      </w:tr>
      <w:tr w:rsidR="00ED4C22">
        <w:tc>
          <w:tcPr>
            <w:tcW w:w="922" w:type="dxa"/>
          </w:tcPr>
          <w:p w:rsidR="00ED4C22" w:rsidRDefault="00ED4C22">
            <w:r>
              <w:t>6</w:t>
            </w:r>
          </w:p>
        </w:tc>
        <w:tc>
          <w:tcPr>
            <w:tcW w:w="1417" w:type="dxa"/>
          </w:tcPr>
          <w:p w:rsidR="00ED4C22" w:rsidRDefault="00ED4C22">
            <w:r>
              <w:t>abgestimmt</w:t>
            </w:r>
          </w:p>
        </w:tc>
        <w:tc>
          <w:tcPr>
            <w:tcW w:w="1276" w:type="dxa"/>
          </w:tcPr>
          <w:p w:rsidR="00ED4C22" w:rsidRDefault="00ED4C22">
            <w:r>
              <w:t>22.06.2012</w:t>
            </w:r>
          </w:p>
        </w:tc>
        <w:tc>
          <w:tcPr>
            <w:tcW w:w="1134" w:type="dxa"/>
          </w:tcPr>
          <w:p w:rsidR="00ED4C22" w:rsidRDefault="00ED4C22">
            <w:r>
              <w:t xml:space="preserve"> </w:t>
            </w:r>
          </w:p>
        </w:tc>
        <w:tc>
          <w:tcPr>
            <w:tcW w:w="2273" w:type="dxa"/>
          </w:tcPr>
          <w:p w:rsidR="00ED4C22" w:rsidRDefault="00ED4C22">
            <w:r>
              <w:t>alle</w:t>
            </w:r>
          </w:p>
        </w:tc>
        <w:tc>
          <w:tcPr>
            <w:tcW w:w="2405" w:type="dxa"/>
          </w:tcPr>
          <w:p w:rsidR="00ED4C22" w:rsidRDefault="00ED4C22">
            <w:r>
              <w:t>Anpassung an die Schlüsselfortschreibung vom 28.06.2012 und den Nachtrag vom 22.06.2012 mit Wirkung zum 01.07.2012</w:t>
            </w:r>
          </w:p>
        </w:tc>
      </w:tr>
      <w:tr w:rsidR="00ED4C22">
        <w:tc>
          <w:tcPr>
            <w:tcW w:w="922" w:type="dxa"/>
          </w:tcPr>
          <w:p w:rsidR="00ED4C22" w:rsidRDefault="00ED4C22">
            <w:r>
              <w:t>5</w:t>
            </w:r>
          </w:p>
        </w:tc>
        <w:tc>
          <w:tcPr>
            <w:tcW w:w="1417" w:type="dxa"/>
          </w:tcPr>
          <w:p w:rsidR="00ED4C22" w:rsidRDefault="00ED4C22">
            <w:r>
              <w:t>abgestimmt</w:t>
            </w:r>
          </w:p>
        </w:tc>
        <w:tc>
          <w:tcPr>
            <w:tcW w:w="1276" w:type="dxa"/>
          </w:tcPr>
          <w:p w:rsidR="00ED4C22" w:rsidRDefault="00ED4C22">
            <w:r>
              <w:t>02.05.2012</w:t>
            </w:r>
          </w:p>
        </w:tc>
        <w:tc>
          <w:tcPr>
            <w:tcW w:w="1134" w:type="dxa"/>
          </w:tcPr>
          <w:p w:rsidR="00ED4C22" w:rsidRDefault="00ED4C22">
            <w:r>
              <w:t xml:space="preserve"> </w:t>
            </w:r>
          </w:p>
        </w:tc>
        <w:tc>
          <w:tcPr>
            <w:tcW w:w="2273" w:type="dxa"/>
          </w:tcPr>
          <w:p w:rsidR="00ED4C22" w:rsidRDefault="00ED4C22">
            <w:r>
              <w:t>alle</w:t>
            </w:r>
          </w:p>
        </w:tc>
        <w:tc>
          <w:tcPr>
            <w:tcW w:w="2405" w:type="dxa"/>
          </w:tcPr>
          <w:p w:rsidR="00ED4C22" w:rsidRDefault="00ED4C22">
            <w:r>
              <w:t>Anpassung an die Schlüsselfortschreibung vom 13.04.2012 mit Wirkung zum 02.05.2012</w:t>
            </w:r>
          </w:p>
        </w:tc>
      </w:tr>
    </w:tbl>
    <w:p w:rsidR="00ED4C22" w:rsidRDefault="00ED4C22"/>
    <w:p w:rsidR="00ED4C22" w:rsidRDefault="00ED4C22">
      <w:r>
        <w:br w:type="page"/>
      </w:r>
    </w:p>
    <w:p w:rsidR="00ED4C22" w:rsidRDefault="00ED4C22"/>
    <w:p w:rsidR="00ED4C22" w:rsidRDefault="00ED4C22"/>
    <w:tbl>
      <w:tblPr>
        <w:tblW w:w="0" w:type="auto"/>
        <w:tblLook w:val="0000"/>
      </w:tblPr>
      <w:tblGrid>
        <w:gridCol w:w="108"/>
        <w:gridCol w:w="1456"/>
        <w:gridCol w:w="4547"/>
        <w:gridCol w:w="1575"/>
        <w:gridCol w:w="1575"/>
        <w:gridCol w:w="27"/>
      </w:tblGrid>
      <w:tr w:rsidR="00ED4C22">
        <w:trPr>
          <w:gridAfter w:val="4"/>
          <w:wAfter w:w="1440" w:type="dxa"/>
        </w:trPr>
        <w:tc>
          <w:tcPr>
            <w:tcW w:w="0" w:type="auto"/>
            <w:gridSpan w:val="2"/>
          </w:tcPr>
          <w:p w:rsidR="00ED4C22" w:rsidRDefault="00ED4C22"/>
        </w:tc>
      </w:tr>
      <w:tr w:rsidR="00ED4C22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D4C22" w:rsidRPr="00E7127B" w:rsidRDefault="00ED4C22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56224679"/>
            <w:r w:rsidRPr="00E7127B">
              <w:rPr>
                <w:rFonts w:cs="Arial"/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ED4C22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ED4C22" w:rsidRDefault="00ED4C22"/>
        </w:tc>
      </w:tr>
      <w:tr w:rsidR="00ED4C22">
        <w:trPr>
          <w:gridAfter w:val="2"/>
          <w:wAfter w:w="720" w:type="dxa"/>
        </w:trPr>
        <w:tc>
          <w:tcPr>
            <w:tcW w:w="4500" w:type="dxa"/>
            <w:gridSpan w:val="2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" w:name="_Toc356224680"/>
            <w:r w:rsidRPr="00E7127B">
              <w:rPr>
                <w:rFonts w:cs="Arial"/>
                <w:sz w:val="22"/>
                <w:szCs w:val="22"/>
              </w:rPr>
              <w:t>EBM-Ziffern</w:t>
            </w:r>
            <w:bookmarkEnd w:id="2"/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4"/>
          <w:wAfter w:w="1440" w:type="dxa"/>
        </w:trPr>
        <w:tc>
          <w:tcPr>
            <w:tcW w:w="0" w:type="auto"/>
            <w:gridSpan w:val="2"/>
          </w:tcPr>
          <w:p w:rsidR="00ED4C22" w:rsidRDefault="00ED4C22"/>
        </w:tc>
      </w:tr>
      <w:tr w:rsidR="00ED4C22">
        <w:trPr>
          <w:gridAfter w:val="1"/>
          <w:wAfter w:w="360" w:type="dxa"/>
        </w:trPr>
        <w:tc>
          <w:tcPr>
            <w:tcW w:w="8330" w:type="dxa"/>
            <w:gridSpan w:val="5"/>
          </w:tcPr>
          <w:p w:rsidR="00ED4C22" w:rsidRPr="00E7127B" w:rsidRDefault="00ED4C22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56224681"/>
            <w:r w:rsidRPr="00E7127B">
              <w:rPr>
                <w:rFonts w:cs="Arial"/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ED4C22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ED4C22" w:rsidRDefault="00ED4C22"/>
        </w:tc>
      </w:tr>
      <w:tr w:rsidR="00ED4C22">
        <w:trPr>
          <w:gridAfter w:val="2"/>
          <w:wAfter w:w="720" w:type="dxa"/>
        </w:trPr>
        <w:tc>
          <w:tcPr>
            <w:tcW w:w="4500" w:type="dxa"/>
            <w:gridSpan w:val="2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" w:name="_Toc356224682"/>
            <w:r w:rsidRPr="00E7127B">
              <w:rPr>
                <w:rFonts w:cs="Arial"/>
                <w:sz w:val="22"/>
                <w:szCs w:val="22"/>
              </w:rPr>
              <w:t>EBM-Ziffern</w:t>
            </w:r>
            <w:bookmarkEnd w:id="4"/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ED4C22" w:rsidRDefault="00ED4C22"/>
        </w:tc>
      </w:tr>
      <w:tr w:rsidR="00ED4C22">
        <w:trPr>
          <w:gridAfter w:val="2"/>
          <w:wAfter w:w="720" w:type="dxa"/>
        </w:trPr>
        <w:tc>
          <w:tcPr>
            <w:tcW w:w="4500" w:type="dxa"/>
            <w:gridSpan w:val="2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5" w:name="_Toc356224683"/>
            <w:r w:rsidRPr="00E7127B">
              <w:rPr>
                <w:rFonts w:cs="Arial"/>
                <w:sz w:val="22"/>
                <w:szCs w:val="22"/>
              </w:rPr>
              <w:t>Quartalspauschale</w:t>
            </w:r>
            <w:bookmarkEnd w:id="5"/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21000010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21000020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Nierenbiopsie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21000030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21000040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Histologie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21000050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21000120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Infektions- und Tropenmedizin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21000130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Motoneuron-Ambulanz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21000140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Seltene neuromuskuläre Erkrankungen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21000150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Transplantationsnachsorge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21000170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Onkologie Zusatzpauschale (FR1/HA1/IM1/IM2)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21000250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Nachsorge Transplantation nach TPG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21000260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Besondere Personengruppen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21000280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21000290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21100160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ED4C22" w:rsidRDefault="00ED4C22"/>
        </w:tc>
      </w:tr>
      <w:tr w:rsidR="00ED4C22">
        <w:trPr>
          <w:gridAfter w:val="2"/>
          <w:wAfter w:w="720" w:type="dxa"/>
        </w:trPr>
        <w:tc>
          <w:tcPr>
            <w:tcW w:w="4500" w:type="dxa"/>
            <w:gridSpan w:val="2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6" w:name="_Toc356224684"/>
            <w:r w:rsidRPr="00E7127B">
              <w:rPr>
                <w:rFonts w:cs="Arial"/>
                <w:sz w:val="22"/>
                <w:szCs w:val="22"/>
              </w:rPr>
              <w:t>Behandlungspauschale</w:t>
            </w:r>
            <w:bookmarkEnd w:id="6"/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22000010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Sprechstundenbedarf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22000020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HIV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22000030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MRT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22000040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Phoniatrie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22000050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CT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22000070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Photodynamische 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22000080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22000090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22000100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22000140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Pädiatrische Gastroenterologie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22000150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Pädiatrische Endokrinologie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22000160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22000170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Rachitis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22000180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Verordnung von Fluorpräparaten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22000190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Immunglobulin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22000230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22000240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22000250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22000260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HLA-Familienspendertypisierung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22000280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22000290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Mamma-Biopsien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22000310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Mukoviszidosebehandlung, je Folgekontakt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22000320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22000340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fraktionsbezogene stereotakt. 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22000350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PET-CT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22100330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Einmalkontakt, Stereotaxie (Einmalpauschale)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ED4C22" w:rsidRDefault="00ED4C22"/>
        </w:tc>
      </w:tr>
      <w:tr w:rsidR="00ED4C22">
        <w:trPr>
          <w:gridAfter w:val="2"/>
          <w:wAfter w:w="720" w:type="dxa"/>
        </w:trPr>
        <w:tc>
          <w:tcPr>
            <w:tcW w:w="4500" w:type="dxa"/>
            <w:gridSpan w:val="2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7" w:name="_Toc356224685"/>
            <w:r w:rsidRPr="00E7127B">
              <w:rPr>
                <w:rFonts w:cs="Arial"/>
                <w:sz w:val="22"/>
                <w:szCs w:val="22"/>
              </w:rPr>
              <w:t>Tagespauschale</w:t>
            </w:r>
            <w:bookmarkEnd w:id="7"/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23000040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Onkologisch-hämatologische 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23000050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Strahlentherapeutische 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23000060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LDL-Apherese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23000070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Laboratoriumsmedizin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23038350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Laboratoriumsmedizin Fachbereich Mikrobiologie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23038360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23038370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23038380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23038390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23038400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23040010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23050010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23050020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ED4C22" w:rsidRDefault="00ED4C22"/>
        </w:tc>
      </w:tr>
      <w:tr w:rsidR="00ED4C22">
        <w:trPr>
          <w:gridAfter w:val="2"/>
          <w:wAfter w:w="720" w:type="dxa"/>
        </w:trPr>
        <w:tc>
          <w:tcPr>
            <w:tcW w:w="4500" w:type="dxa"/>
            <w:gridSpan w:val="2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8" w:name="_Toc356224686"/>
            <w:r w:rsidRPr="00E7127B">
              <w:rPr>
                <w:rFonts w:cs="Arial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24100000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24101001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4"/>
          <w:wAfter w:w="1440" w:type="dxa"/>
        </w:trPr>
        <w:tc>
          <w:tcPr>
            <w:tcW w:w="4500" w:type="dxa"/>
            <w:gridSpan w:val="2"/>
          </w:tcPr>
          <w:p w:rsidR="00ED4C22" w:rsidRDefault="00ED4C22"/>
        </w:tc>
      </w:tr>
      <w:tr w:rsidR="00ED4C22">
        <w:trPr>
          <w:gridAfter w:val="2"/>
          <w:wAfter w:w="720" w:type="dxa"/>
        </w:trPr>
        <w:tc>
          <w:tcPr>
            <w:tcW w:w="4500" w:type="dxa"/>
            <w:gridSpan w:val="2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9" w:name="_Toc356224687"/>
            <w:r w:rsidRPr="00E7127B">
              <w:rPr>
                <w:rFonts w:cs="Arial"/>
                <w:sz w:val="22"/>
                <w:szCs w:val="22"/>
              </w:rPr>
              <w:t>Pauschale nach Katalog</w:t>
            </w:r>
            <w:bookmarkEnd w:id="9"/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Intravitreale Injektion mit Medikation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Intravitreale Injektion ohne Medikation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Sehbehindertenambulanz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Uveitis-Ambulanz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25101005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Erstindikation Leber-TX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25101006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Warteliste/Nachsorge Leber–TX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25101007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Balneotherapie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25101008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Erweitertes Neugeborenenscreening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25101009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Invasive Herz-TX-Nachsorge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Kardiologische Komplexdiagnostik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Schwere Herzinsuffizienz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Nachsorge allogene Blutstammzellen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Stammzellenentnahme Eigenspende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Stammzellenentnahme Fremdspende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Theumatologie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25101017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Schmerzambulanz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25101018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Strahlentherapie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25101019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Brachytherapie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25101021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Mutationsanalys Molekularpathologie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25101022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Interdisziplinäre Onkologie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25101023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Chirurgie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25101024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Stimm- und Sprachstörungen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25101025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Kinderklinik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25101026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25101027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25101028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25101029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Humangenetische 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25101031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Genanalyse (Indexfall)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25101032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Genanalyse (prädiktiver Test)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25101033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Strukturiertes Früherkennungsprogramm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25101034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25101035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Stammzellspende Fremdspender Familie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25101036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Stammzellspende autolog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25101037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Stammzellenanreicherung, je Anreicherung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25101038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Lymphozytenspenden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25101039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25101041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25101042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Radiologische 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25101043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25101044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25101045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Universitätsklinik Radioonkologie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25101046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Augenheilkunde 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25101047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Augenheilkunde II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25101048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25101049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Neuroradiologie Neuroradiologie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25101051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Universitäts-Hautklinik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25101052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für Neurochirurgie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25101053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25101054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25101055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25101056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25101057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25101058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Pädiatrische Herzchirurgie und Chirurgie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25101059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Institut für Tropenmedizin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Anästhesiologie und Intensivmedizin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Kinderheilkunde I (Mukoviszidose)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25101069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Kinderheilkunde I (Rheuma)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25101071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Kinderchirurgische Klinik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25101072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Orthopädisch- und Unfallchirurgisches Zentrum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25101073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Frauenklinik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After w:val="1"/>
          <w:wAfter w:w="360" w:type="dxa"/>
        </w:trPr>
        <w:tc>
          <w:tcPr>
            <w:tcW w:w="8505" w:type="dxa"/>
            <w:gridSpan w:val="2"/>
          </w:tcPr>
          <w:p w:rsidR="00ED4C22" w:rsidRDefault="00ED4C22">
            <w:r>
              <w:rPr>
                <w:sz w:val="20"/>
                <w:szCs w:val="20"/>
              </w:rPr>
              <w:t>25101074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 Medizinische Klinik, Schwerpunkt Kardiologie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25101075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25101076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Klinik Dermatologie, Venerologie u. Allergol.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25101077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Augenklinik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25101078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Hals-Nasen-Ohren-Klinik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25101079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Klinik für Strahlentherapie, Radioonkologie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25101080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Nachsorge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25101081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II. Medizinische Klinik Schwerpunkt Gastro.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25101082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IV. Medizinische Klinik Geriartrie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25101083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25101084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Zytologie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25101085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Früherkennung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25101086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Institut für Klinische Chemie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25101087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IKC Hämostaseologie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25101088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Polysomnographie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25101089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Polygraphie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25101090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PS/PG Differenzpauschale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25101091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Apheresenbehandlung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25101092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Diagnostik+ Therapie Schlafapnoe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25101093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Erstindikation Lebertransplantation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25101094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Hämophilie Innere Medizin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25101095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Thrombophilie Innere Medizin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25101096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Hämophilie Kinderklinik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25101097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Thrombophilie Kinderklinik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25101098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Humangenetik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25101099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Medizinische Klinik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Neurozentrum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Vor- und Nachbetreuung Lebertransplantation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Vor- und Nachbetreuung Lungentransplantation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Nachsorge allogene Stammzellentransplantation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25101105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25101106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Ambulante Chemotherapie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25101107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25101108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Intravitreale Injektion; AMD ohne Medikament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25101109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Innere 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Innere II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Innere III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Chirurgie 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Chirurgie II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Frauenheilkunde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25101117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Radiologie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25101118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25101119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Psychlll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MKG-Chirurgie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25101121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25101122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Anästhesie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25101123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Pathologie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25101124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25101125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Nachsorge nach autologen Transplantationen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25101126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25101127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Früherkennunskoloskopie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25101128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25101129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25101131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25101132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25101133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25101134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Spenderlymphozytengabe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25101135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25101136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25101137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25101138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25101139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25101141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Lebertransplantationsvorbereitung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25101142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Nierentransplantationsnachsorge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25101143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25101144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25101145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25101146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Ambulante Behandlung ESWL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25101147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25101148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25101149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25101151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25101152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25101153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25101154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25101155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25101156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25101157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25101158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25101159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Diabetologie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Stoffwechselerkrankung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Kinder-Sonographie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Betreuung von Risikopatienten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Audiologie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Allergologie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Psychotherapie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25101169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Hochspezialisierte Strahlentherapie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Institut für Klinische Immunologie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25101171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Institut für Transfusionsmedizin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25101172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25101173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Institut für Klinische Pharmakologie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25101174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Institut für Virologie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25101175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Neuro-Onkologie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25101176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Polygrafie/Polysomnografie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25101177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Insemination, Pauschale 1, Frau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25101178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Insemination, Pauschale 2, Frau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25101179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Insemination, Pauschale 1, Mann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25101180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Insemination, Pauschale 2, Mann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25101181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25101182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Chirurgie, Notfall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25101183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Innere Medizin, Notfall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25101184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Kinderklinik, Notfall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25101185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Neurologie, Notfall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25101186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Neuro-Onkologie, Notfall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25101187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Nuklearmedizin, Notfall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25101188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Stimm- und Sprachambulanz, Notfall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25101189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25101190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intensitätsmodulierte Strahlentherapie (IMRT)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25101191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Schaumsklerosierung bei Varizen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25101192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Nachsorge Lebertransplantation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25101193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Immunapherese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25101194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Herzkatheteruntersuchungen/Angiographien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25101195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Augenklinik, Notfallpauschale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25101196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Hals-Nasen-Ohren-Klinik, Notfallpauschale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25101197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Rheumatologie, Notfallpauschale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25101198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Infiltration bei Wirbelsäulenpatienten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25101199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Einsendung Kliniklabor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3"/>
          <w:wAfter w:w="1080" w:type="dxa"/>
        </w:trPr>
        <w:tc>
          <w:tcPr>
            <w:tcW w:w="0" w:type="auto"/>
          </w:tcPr>
          <w:p w:rsidR="00ED4C22" w:rsidRDefault="00ED4C22">
            <w:r>
              <w:t xml:space="preserve"> </w:t>
            </w:r>
          </w:p>
        </w:tc>
        <w:tc>
          <w:tcPr>
            <w:tcW w:w="0" w:type="auto"/>
          </w:tcPr>
          <w:p w:rsidR="00ED4C22" w:rsidRDefault="00ED4C22"/>
        </w:tc>
      </w:tr>
      <w:tr w:rsidR="00ED4C22">
        <w:trPr>
          <w:gridBefore w:val="1"/>
        </w:trPr>
        <w:tc>
          <w:tcPr>
            <w:tcW w:w="4500" w:type="dxa"/>
          </w:tcPr>
          <w:p w:rsidR="00ED4C22" w:rsidRDefault="00ED4C22"/>
        </w:tc>
        <w:tc>
          <w:tcPr>
            <w:tcW w:w="8330" w:type="dxa"/>
            <w:gridSpan w:val="4"/>
          </w:tcPr>
          <w:p w:rsidR="00ED4C22" w:rsidRPr="00E7127B" w:rsidRDefault="00ED4C22" w:rsidP="004118F3">
            <w:pPr>
              <w:pStyle w:val="Heading4"/>
              <w:rPr>
                <w:rFonts w:cs="Arial"/>
              </w:rPr>
            </w:pPr>
            <w:r w:rsidRPr="00E7127B">
              <w:rPr>
                <w:rFonts w:cs="Arial"/>
              </w:rPr>
              <w:t>Erwachsene, Kinder und Jugendliche Leistungen nach § 117 Abs. 2 Satz 1 1. HS SGB V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25230005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25230006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25230007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25230008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25230009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25230017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25230018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25230019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25230021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25230022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25230023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25230024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25230025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25230026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25230027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25230028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25230029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25230031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25230032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25230033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25230034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25230035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25230036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25230037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25230038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25230039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25230041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25230042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25230043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25230044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25230045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25230046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25230047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25230048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25230049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25230051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25230052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25230053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25230055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25230056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25230057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01.07.2013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0" w:name="_Toc356224688"/>
            <w:r w:rsidRPr="00E7127B">
              <w:rPr>
                <w:rFonts w:cs="Arial"/>
                <w:sz w:val="22"/>
                <w:szCs w:val="22"/>
              </w:rPr>
              <w:t>sonstige Pauschale</w:t>
            </w:r>
            <w:bookmarkEnd w:id="10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26000006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Impfpauschale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Einfachimpfung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Hepatitis B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Virusgrippe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Pertussis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26001105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Polio IPV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26001106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Masern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26001107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Mumps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26001108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Röteln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26001109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Varizellen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Tetanus oder Tetanusdiphtherie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Tollwut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Frühsommermeningoenzephalitis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Haemophilus influenzae b–Infektion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Pneumokokken-Infektion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Hepatitis A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Meningokokken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26001117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Humane Papillomviren (HPV)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26001118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Humane Papillomviren (HPV), letzte Dosis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26001200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Zweifachimpfung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26001201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Diphtherie,Tetanus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26001202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Masern, Mumps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26001203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Haemophilus influenzae b/Hepatitis B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26001204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Hepatitis A/Hepatitis B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26001300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Dreifachimpfung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26001301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Masern, Mumps, Röteln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26001302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Diphtherie/Haemophilus influenzae b/Tetanus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26001303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Diphtherie/Pertussis/Tetanus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26001304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Diphtherie/IPV/Tetanus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26001305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Diphtherie/Pertussis/Tetanus (TdaP)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26001400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Vierfachimpfung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26001401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Diphtherie/Tetanus/Pertussis/IPV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26001402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26001403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26001404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26001405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Masern/Mumps/Röteln/Varizellen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26001500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Fünffachimpfung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26001501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26001600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Sechsfachimpfung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26001601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1" w:name="_Toc356224689"/>
            <w:r w:rsidRPr="00E7127B">
              <w:rPr>
                <w:rFonts w:cs="Arial"/>
                <w:sz w:val="22"/>
                <w:szCs w:val="22"/>
              </w:rPr>
              <w:t>Zuschlag</w:t>
            </w:r>
            <w:bookmarkEnd w:id="11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28000001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Lebendnierenspende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28000002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Mamma-Biopsie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28000003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28000004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28000005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Wiedervorstellung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28010000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28020000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28030000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bildgebende Verfahren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28034001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CT-Untersuchung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28034002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MRT-Untersuchung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28034003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PET-Untersuchung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28034004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Mamma-MRT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28034005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bildgebende Verfahren, Szintigramme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28040000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Verbrauchsmaterial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28045001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Anästhesiemittel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28045002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Inseminationskatheder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28045003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Punktionsnadelsysteme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2" w:name="_Toc356224690"/>
            <w:r w:rsidRPr="00E7127B">
              <w:rPr>
                <w:rFonts w:cs="Arial"/>
                <w:sz w:val="22"/>
                <w:szCs w:val="22"/>
              </w:rPr>
              <w:t>Abschlag</w:t>
            </w:r>
            <w:bookmarkEnd w:id="12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29000000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29100000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0" w:type="auto"/>
          </w:tcPr>
          <w:p w:rsidR="00ED4C22" w:rsidRDefault="00ED4C22"/>
        </w:tc>
      </w:tr>
      <w:tr w:rsidR="00ED4C22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D4C22" w:rsidRPr="00E7127B" w:rsidRDefault="00ED4C22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56224691"/>
            <w:r w:rsidRPr="00E7127B">
              <w:rPr>
                <w:rFonts w:cs="Arial"/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4" w:name="_Toc356224692"/>
            <w:r w:rsidRPr="00E7127B">
              <w:rPr>
                <w:rFonts w:cs="Arial"/>
                <w:sz w:val="22"/>
                <w:szCs w:val="22"/>
              </w:rPr>
              <w:t>EBM-Ziffern</w:t>
            </w:r>
            <w:bookmarkEnd w:id="14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5" w:name="_Toc356224693"/>
            <w:r w:rsidRPr="00E7127B">
              <w:rPr>
                <w:rFonts w:cs="Arial"/>
                <w:sz w:val="22"/>
                <w:szCs w:val="22"/>
              </w:rPr>
              <w:t>Quartalspauschale</w:t>
            </w:r>
            <w:bookmarkEnd w:id="15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31000001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31000002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31000100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31000110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31000300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Wegepauschale für Wohn-/Heimpatienten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31100000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Einmalkontakt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31140000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Einmalkontakt, Erwachsene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31140001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Einmalkontakt, Erwachsene, ärztliche 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31150000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Einmalkontakt, Kinder und Jugendliche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31150001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31200060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Zweifachkontakt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31200070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Dreifachkontakt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31240000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31240001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31240020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31240030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31240040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31240050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31250000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31250001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31250020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31250030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31250040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31250050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31300000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31340002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31350002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6" w:name="_Toc356224694"/>
            <w:r w:rsidRPr="00E7127B">
              <w:rPr>
                <w:rFonts w:cs="Arial"/>
                <w:sz w:val="22"/>
                <w:szCs w:val="22"/>
              </w:rPr>
              <w:t>Behandlungspauschale</w:t>
            </w:r>
            <w:bookmarkEnd w:id="16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32000000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32000200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32000210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ambulanter Drogenentzug, Einleitungsversuch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32000220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Komplexbehandlung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32300000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32340000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Mitbehandlung, Erwachsene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32350000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Mitbehandlung, Kinder und Jugendliche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32400000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Konsiliarbehandlung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7" w:name="_Toc356224695"/>
            <w:r w:rsidRPr="00E7127B">
              <w:rPr>
                <w:rFonts w:cs="Arial"/>
                <w:sz w:val="22"/>
                <w:szCs w:val="22"/>
              </w:rPr>
              <w:t>Tagespauschale</w:t>
            </w:r>
            <w:bookmarkEnd w:id="17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33000000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33000020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Weiterbehandlung ambulanter Drogenentzug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33000030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8" w:name="_Toc356224696"/>
            <w:r w:rsidRPr="00E7127B">
              <w:rPr>
                <w:rFonts w:cs="Arial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34100000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34200001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1 - 2 Behandlungstage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34200002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3 - 4 Behandlungstage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34200003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 5 Behandlungstage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34200030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Behandlungstage, bis 30 Tage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34210001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1 - 2 Behandlungstage, Erwachsene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34210002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3 - 4 Behandlungstage, Erwachsene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34210003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 5 Behandlungstage, Erwachsene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34220001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34220002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34220003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 5 Behandlungstage, Kinder und Jugendliche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34302008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Behandlungseinheit, 8 Behandlungseinheiten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34302015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Behandlungseinheit, 15 Behandlungseinheiten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19" w:name="_Toc356224697"/>
            <w:r w:rsidRPr="00E7127B">
              <w:rPr>
                <w:rFonts w:cs="Arial"/>
                <w:sz w:val="22"/>
                <w:szCs w:val="22"/>
              </w:rPr>
              <w:t>Pauschale nach Katalog</w:t>
            </w:r>
            <w:bookmarkEnd w:id="19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35102005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35102006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35102007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35102008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35102009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35102012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3"/>
          <w:wAfter w:w="1080" w:type="dxa"/>
        </w:trPr>
        <w:tc>
          <w:tcPr>
            <w:tcW w:w="0" w:type="auto"/>
          </w:tcPr>
          <w:p w:rsidR="00ED4C22" w:rsidRDefault="00ED4C22">
            <w:r>
              <w:t xml:space="preserve"> </w:t>
            </w:r>
          </w:p>
        </w:tc>
        <w:tc>
          <w:tcPr>
            <w:tcW w:w="0" w:type="auto"/>
          </w:tcPr>
          <w:p w:rsidR="00ED4C22" w:rsidRDefault="00ED4C22"/>
        </w:tc>
      </w:tr>
      <w:tr w:rsidR="00ED4C22">
        <w:trPr>
          <w:gridBefore w:val="1"/>
        </w:trPr>
        <w:tc>
          <w:tcPr>
            <w:tcW w:w="4500" w:type="dxa"/>
          </w:tcPr>
          <w:p w:rsidR="00ED4C22" w:rsidRDefault="00ED4C22"/>
        </w:tc>
        <w:tc>
          <w:tcPr>
            <w:tcW w:w="8330" w:type="dxa"/>
            <w:gridSpan w:val="4"/>
          </w:tcPr>
          <w:p w:rsidR="00ED4C22" w:rsidRPr="00E7127B" w:rsidRDefault="00ED4C22" w:rsidP="004118F3">
            <w:pPr>
              <w:pStyle w:val="Heading4"/>
              <w:rPr>
                <w:rFonts w:cs="Arial"/>
              </w:rPr>
            </w:pPr>
            <w:r w:rsidRPr="00E7127B">
              <w:rPr>
                <w:rFonts w:cs="Arial"/>
              </w:rPr>
              <w:t>Landeskatalog, Erwachsene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35210143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35210144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35210145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35210153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35210154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35210155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35210171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Medikamentenspiegelbestimmung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35210172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35210173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35210180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35210190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35210243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35210244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35210245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35210253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35210254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35210255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35210266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35210317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35210343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35210344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35210345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35210346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35210353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35210354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35210355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35210356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35210366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90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35210417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35210443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35210444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35210445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35210446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35210453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35210454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35210455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35210456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35210466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35210543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35210544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35210545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35210546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35210553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zu 60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35210554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35210555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35210556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35210557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35210558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35210566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35210600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35210609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Fallbesprechung mindestens 20 Minuten für multiprofesionelle Fallbesprechung durch Standardgruppe (Arzt, Psychologe, Pflegekraft, Sozialpädagoge, sonstiger nichtärztlicher Therapeut) je Patient einmal im Quartal. Mind. 4 Mitarbeiter mind. dreier unterschiedlicher Berufsgruppen müssen anwesend sein.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35210770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35210771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35210772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35210773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35210843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35210844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35210845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35210853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35210854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90 Minuten spezifische Behandlung in der Großgruppe (mindestens 4, max. 8 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35210855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35211160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35211161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35211162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35211163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35211164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35211165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35211166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35211167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35211168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35211260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35211261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35211262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35211263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35211264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35211265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35211266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35211267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35211268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35211360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35211361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35211362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35211363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35211364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35211365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35211366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35211367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35211368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35211460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35211461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35211462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35211463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35211464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35211465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35211466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35211467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35211468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35211560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35211561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35211562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35211563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35211564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35211565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35211566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35211567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35211568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35211860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35211861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35211862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35211863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35211864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35211865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35211866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35211867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35211868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3"/>
          <w:wAfter w:w="1080" w:type="dxa"/>
        </w:trPr>
        <w:tc>
          <w:tcPr>
            <w:tcW w:w="0" w:type="auto"/>
          </w:tcPr>
          <w:p w:rsidR="00ED4C22" w:rsidRDefault="00ED4C22">
            <w:r>
              <w:t xml:space="preserve"> </w:t>
            </w:r>
          </w:p>
        </w:tc>
        <w:tc>
          <w:tcPr>
            <w:tcW w:w="0" w:type="auto"/>
          </w:tcPr>
          <w:p w:rsidR="00ED4C22" w:rsidRDefault="00ED4C22"/>
        </w:tc>
      </w:tr>
      <w:tr w:rsidR="00ED4C22">
        <w:trPr>
          <w:gridBefore w:val="1"/>
        </w:trPr>
        <w:tc>
          <w:tcPr>
            <w:tcW w:w="4500" w:type="dxa"/>
          </w:tcPr>
          <w:p w:rsidR="00ED4C22" w:rsidRDefault="00ED4C22"/>
        </w:tc>
        <w:tc>
          <w:tcPr>
            <w:tcW w:w="8330" w:type="dxa"/>
            <w:gridSpan w:val="4"/>
          </w:tcPr>
          <w:p w:rsidR="00ED4C22" w:rsidRPr="00E7127B" w:rsidRDefault="00ED4C22" w:rsidP="004118F3">
            <w:pPr>
              <w:pStyle w:val="Heading4"/>
              <w:rPr>
                <w:rFonts w:cs="Arial"/>
              </w:rPr>
            </w:pPr>
            <w:r w:rsidRPr="00E7127B">
              <w:rPr>
                <w:rFonts w:cs="Arial"/>
              </w:rPr>
              <w:t>Landeskatalog, Kinder und Jugendliche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35220040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35220048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35220059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20 Minuten Kinder- und jugendpsychiatrische Abklärung, spezifische Diagnostik, ambulante Notfallbehandlung und Krisenintervention,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35220117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35220122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35220123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35220124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35220125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35220126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35220132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35220133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35220134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35220135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35220136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CT-Einzelleistung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35220180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NMR-Einzelleistung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35220190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Grundpauschale für Laborleistungen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35220191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qualitative Stäbchentests (Suchtests)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35220192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Quantitative und semiquantitative Bestimmungen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35220222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35220223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35220224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35220225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Leistungen von Psychologen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35220226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35220232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35220233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35220234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35220235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35220236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35220266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35220317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35220322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35220323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35220324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35220325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35220326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35220327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35220332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35220333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35220334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35220335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35220336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35220337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35220367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35220422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35220423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35220424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35220425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35220426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35220433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35220434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35220435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35220436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Fahrzeit dazu bis 10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35220466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35220517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35220522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35220523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35220524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35220525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35220526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35220532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35220533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35220534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35220535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35220536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35220566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35220622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35220623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35220624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35220625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35220626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35220632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35220633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35220634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35220635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35220636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40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60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90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120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35220666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Fahrtzeit dazu bis 180 Minuten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35221160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35221161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35221162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35221163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35221164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35221165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35221166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35221167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35221168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35221260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35221261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35221262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35221263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35221264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35221265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35221266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35221267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35221268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35221360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35221361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35221362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35221363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35221364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35221365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35221366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35221367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35221368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35221460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35221461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35221462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35221463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35221464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35221465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35221466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35221467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35221468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35221560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35221561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35221562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35221563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35221564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35221565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35221566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35221567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35221568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35221660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35221661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35221662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35221663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35221664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35221665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35221666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35221667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35221668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0" w:name="_Toc356224698"/>
            <w:r w:rsidRPr="00E7127B">
              <w:rPr>
                <w:rFonts w:cs="Arial"/>
                <w:sz w:val="22"/>
                <w:szCs w:val="22"/>
              </w:rPr>
              <w:t>sonstige Pauschale</w:t>
            </w:r>
            <w:bookmarkEnd w:id="20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36000001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Notfallpauschale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36000002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36000005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1" w:name="_Toc356224699"/>
            <w:r w:rsidRPr="00E7127B">
              <w:rPr>
                <w:rFonts w:cs="Arial"/>
                <w:sz w:val="22"/>
                <w:szCs w:val="22"/>
              </w:rPr>
              <w:t>Zuschlag</w:t>
            </w:r>
            <w:bookmarkEnd w:id="21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38000000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38000006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Kilometerpauschale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38000007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Wegepauschale bis 2 km, am Tag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38000008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Wegepauschale bis 2 km, in der Nacht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38000009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Wegegeld ab 2 km, je Doppelkilometer, am Tag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38000010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38010000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Laborpauschale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38020000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Heilmittelpauschale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38056001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ADHS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2" w:name="_Toc356224700"/>
            <w:r w:rsidRPr="00E7127B">
              <w:rPr>
                <w:rFonts w:cs="Arial"/>
                <w:sz w:val="22"/>
                <w:szCs w:val="22"/>
              </w:rPr>
              <w:t>Abschlag</w:t>
            </w:r>
            <w:bookmarkEnd w:id="22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39000000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39100000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0" w:type="auto"/>
          </w:tcPr>
          <w:p w:rsidR="00ED4C22" w:rsidRDefault="00ED4C22"/>
        </w:tc>
      </w:tr>
      <w:tr w:rsidR="00ED4C22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D4C22" w:rsidRPr="00E7127B" w:rsidRDefault="00ED4C22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56224701"/>
            <w:r w:rsidRPr="00E7127B">
              <w:rPr>
                <w:rFonts w:cs="Arial"/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4" w:name="_Toc356224702"/>
            <w:r w:rsidRPr="00E7127B">
              <w:rPr>
                <w:rFonts w:cs="Arial"/>
                <w:sz w:val="22"/>
                <w:szCs w:val="22"/>
              </w:rPr>
              <w:t>EBM-Ziffern</w:t>
            </w:r>
            <w:bookmarkEnd w:id="24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5" w:name="_Toc356224703"/>
            <w:r w:rsidRPr="00E7127B">
              <w:rPr>
                <w:rFonts w:cs="Arial"/>
                <w:sz w:val="22"/>
                <w:szCs w:val="22"/>
              </w:rPr>
              <w:t>Quartalspauschale</w:t>
            </w:r>
            <w:bookmarkEnd w:id="25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41000000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41000001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 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41000002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nichtärztliche Leistung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41240000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Erwachsene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41250000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Mehrfachkontakt, Kinder und Jugendliche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6" w:name="_Toc356224704"/>
            <w:r w:rsidRPr="00E7127B">
              <w:rPr>
                <w:rFonts w:cs="Arial"/>
                <w:sz w:val="22"/>
                <w:szCs w:val="22"/>
              </w:rPr>
              <w:t>Tagespauschale</w:t>
            </w:r>
            <w:bookmarkEnd w:id="26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43000030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Nachbehandlung Cochlea-Implantat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7" w:name="_Toc356224705"/>
            <w:r w:rsidRPr="00E7127B">
              <w:rPr>
                <w:rFonts w:cs="Arial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44200050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bis 50 Behandlungstage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44200060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bis 60 Behandlungstage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44302001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44302002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44302003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8" w:name="_Toc356224706"/>
            <w:r w:rsidRPr="00E7127B">
              <w:rPr>
                <w:rFonts w:cs="Arial"/>
                <w:sz w:val="22"/>
                <w:szCs w:val="22"/>
              </w:rPr>
              <w:t>sonstige Pauschale</w:t>
            </w:r>
            <w:bookmarkEnd w:id="28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46000002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46000003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Kinderpauschale ab 60 Behandlungstage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46000004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medizinisch-therapeutische 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29" w:name="_Toc356224707"/>
            <w:r w:rsidRPr="00E7127B">
              <w:rPr>
                <w:rFonts w:cs="Arial"/>
                <w:sz w:val="22"/>
                <w:szCs w:val="22"/>
              </w:rPr>
              <w:t>Zuschlag</w:t>
            </w:r>
            <w:bookmarkEnd w:id="29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48000020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0" w:name="_Toc356224708"/>
            <w:r w:rsidRPr="00E7127B">
              <w:rPr>
                <w:rFonts w:cs="Arial"/>
                <w:sz w:val="22"/>
                <w:szCs w:val="22"/>
              </w:rPr>
              <w:t>Abschlag</w:t>
            </w:r>
            <w:bookmarkEnd w:id="30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49000000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49100000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0" w:type="auto"/>
          </w:tcPr>
          <w:p w:rsidR="00ED4C22" w:rsidRDefault="00ED4C22"/>
        </w:tc>
      </w:tr>
      <w:tr w:rsidR="00ED4C22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D4C22" w:rsidRPr="00E7127B" w:rsidRDefault="00ED4C22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56224709"/>
            <w:r w:rsidRPr="00E7127B">
              <w:rPr>
                <w:rFonts w:cs="Arial"/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2" w:name="_Toc356224710"/>
            <w:r w:rsidRPr="00E7127B">
              <w:rPr>
                <w:rFonts w:cs="Arial"/>
                <w:sz w:val="22"/>
                <w:szCs w:val="22"/>
              </w:rPr>
              <w:t>EBM-Ziffern</w:t>
            </w:r>
            <w:bookmarkEnd w:id="32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3" w:name="_Toc356224711"/>
            <w:r w:rsidRPr="00E7127B">
              <w:rPr>
                <w:rFonts w:cs="Arial"/>
                <w:sz w:val="22"/>
                <w:szCs w:val="22"/>
              </w:rPr>
              <w:t>Quartalspauschale</w:t>
            </w:r>
            <w:bookmarkEnd w:id="33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51000000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51300000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4" w:name="_Toc356224712"/>
            <w:r w:rsidRPr="00E7127B">
              <w:rPr>
                <w:rFonts w:cs="Arial"/>
                <w:sz w:val="22"/>
                <w:szCs w:val="22"/>
              </w:rPr>
              <w:t>Behandlungspauschale</w:t>
            </w:r>
            <w:bookmarkEnd w:id="34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52000000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52300000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Mitbehandlung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5" w:name="_Toc356224713"/>
            <w:r w:rsidRPr="00E7127B">
              <w:rPr>
                <w:rFonts w:cs="Arial"/>
                <w:sz w:val="22"/>
                <w:szCs w:val="22"/>
              </w:rPr>
              <w:t>Tagespauschale</w:t>
            </w:r>
            <w:bookmarkEnd w:id="35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53000000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6" w:name="_Toc356224714"/>
            <w:r w:rsidRPr="00E7127B">
              <w:rPr>
                <w:rFonts w:cs="Arial"/>
                <w:sz w:val="22"/>
                <w:szCs w:val="22"/>
              </w:rPr>
              <w:t>sonstige Pauschale</w:t>
            </w:r>
            <w:bookmarkEnd w:id="36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56000002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Abklärungsuntersuchung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7" w:name="_Toc356224715"/>
            <w:r w:rsidRPr="00E7127B">
              <w:rPr>
                <w:rFonts w:cs="Arial"/>
                <w:sz w:val="22"/>
                <w:szCs w:val="22"/>
              </w:rPr>
              <w:t>Zuschlag</w:t>
            </w:r>
            <w:bookmarkEnd w:id="37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58000000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allgemeiner Zuschlag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38" w:name="_Toc356224716"/>
            <w:r w:rsidRPr="00E7127B">
              <w:rPr>
                <w:rFonts w:cs="Arial"/>
                <w:sz w:val="22"/>
                <w:szCs w:val="22"/>
              </w:rPr>
              <w:t>Abschlag</w:t>
            </w:r>
            <w:bookmarkEnd w:id="38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59000000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allgemeiner Abschlag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59100000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Abschlag bei Mehrleistungen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0" w:type="auto"/>
          </w:tcPr>
          <w:p w:rsidR="00ED4C22" w:rsidRDefault="00ED4C22"/>
        </w:tc>
      </w:tr>
      <w:tr w:rsidR="00ED4C22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D4C22" w:rsidRPr="00E7127B" w:rsidRDefault="00ED4C22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56224717"/>
            <w:r w:rsidRPr="00E7127B">
              <w:rPr>
                <w:rFonts w:cs="Arial"/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0" w:name="_Toc356224718"/>
            <w:r w:rsidRPr="00E7127B">
              <w:rPr>
                <w:rFonts w:cs="Arial"/>
                <w:sz w:val="22"/>
                <w:szCs w:val="22"/>
              </w:rPr>
              <w:t>Quartalspauschale</w:t>
            </w:r>
            <w:bookmarkEnd w:id="40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61000080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pädiatrisch internistische 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61000190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Ultraschalldiagnostik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61000200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Ultraschalldiagnostik Urogenitalsystem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61000210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Ultraschalldiagnostik Abdomen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61000220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Päd. Ultraschalldiagnostik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61000230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61000240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EEG-Sprechstunde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61000270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Ambulanz EEG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61038210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61350060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61350070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61450080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61450090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1" w:name="_Toc356224719"/>
            <w:r w:rsidRPr="00E7127B">
              <w:rPr>
                <w:rFonts w:cs="Arial"/>
                <w:sz w:val="22"/>
                <w:szCs w:val="22"/>
              </w:rPr>
              <w:t>Behandlungspauschale</w:t>
            </w:r>
            <w:bookmarkEnd w:id="41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62000000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ohne Differenzierung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0" w:type="auto"/>
          </w:tcPr>
          <w:p w:rsidR="00ED4C22" w:rsidRDefault="00ED4C22"/>
        </w:tc>
      </w:tr>
      <w:tr w:rsidR="00ED4C22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ED4C22" w:rsidRPr="00E7127B" w:rsidRDefault="00ED4C22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56224720"/>
            <w:r w:rsidRPr="00E7127B">
              <w:rPr>
                <w:rFonts w:cs="Arial"/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56224721"/>
            <w:r w:rsidRPr="00E7127B">
              <w:rPr>
                <w:rFonts w:cs="Arial"/>
                <w:sz w:val="22"/>
                <w:szCs w:val="22"/>
              </w:rPr>
              <w:t>EBM-Ziffern</w:t>
            </w:r>
            <w:bookmarkEnd w:id="43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56224722"/>
            <w:r w:rsidRPr="00E7127B">
              <w:rPr>
                <w:rFonts w:cs="Arial"/>
                <w:sz w:val="22"/>
                <w:szCs w:val="22"/>
              </w:rPr>
              <w:t>Quartalspauschale</w:t>
            </w:r>
            <w:bookmarkEnd w:id="44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71000000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Quartalspauschale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71000050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psychotherapeutische 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56224723"/>
            <w:r w:rsidRPr="00E7127B">
              <w:rPr>
                <w:rFonts w:cs="Arial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74100000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Stunde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74101001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je Stunde, gruppentherapeutische Leistungen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ED4C22" w:rsidRDefault="00ED4C22"/>
        </w:tc>
      </w:tr>
      <w:tr w:rsidR="00ED4C22">
        <w:trPr>
          <w:gridBefore w:val="1"/>
          <w:gridAfter w:val="2"/>
          <w:wAfter w:w="720" w:type="dxa"/>
        </w:trPr>
        <w:tc>
          <w:tcPr>
            <w:tcW w:w="4500" w:type="dxa"/>
          </w:tcPr>
          <w:p w:rsidR="00ED4C22" w:rsidRDefault="00ED4C22"/>
        </w:tc>
        <w:tc>
          <w:tcPr>
            <w:tcW w:w="4500" w:type="auto"/>
            <w:gridSpan w:val="2"/>
          </w:tcPr>
          <w:p w:rsidR="00ED4C22" w:rsidRPr="00E7127B" w:rsidRDefault="00ED4C22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56224724"/>
            <w:r w:rsidRPr="00E7127B">
              <w:rPr>
                <w:rFonts w:cs="Arial"/>
                <w:sz w:val="22"/>
                <w:szCs w:val="22"/>
              </w:rPr>
              <w:t>Pauschale nach Katalog</w:t>
            </w:r>
            <w:bookmarkEnd w:id="46"/>
          </w:p>
        </w:tc>
      </w:tr>
      <w:tr w:rsidR="00ED4C22">
        <w:trPr>
          <w:gridBefore w:val="1"/>
          <w:gridAfter w:val="3"/>
          <w:wAfter w:w="1080" w:type="dxa"/>
        </w:trPr>
        <w:tc>
          <w:tcPr>
            <w:tcW w:w="0" w:type="auto"/>
          </w:tcPr>
          <w:p w:rsidR="00ED4C22" w:rsidRDefault="00ED4C22">
            <w:r>
              <w:t xml:space="preserve"> </w:t>
            </w:r>
          </w:p>
        </w:tc>
        <w:tc>
          <w:tcPr>
            <w:tcW w:w="0" w:type="auto"/>
          </w:tcPr>
          <w:p w:rsidR="00ED4C22" w:rsidRDefault="00ED4C22"/>
        </w:tc>
      </w:tr>
      <w:tr w:rsidR="00ED4C22">
        <w:trPr>
          <w:gridBefore w:val="1"/>
        </w:trPr>
        <w:tc>
          <w:tcPr>
            <w:tcW w:w="4500" w:type="dxa"/>
          </w:tcPr>
          <w:p w:rsidR="00ED4C22" w:rsidRDefault="00ED4C22"/>
        </w:tc>
        <w:tc>
          <w:tcPr>
            <w:tcW w:w="8330" w:type="dxa"/>
            <w:gridSpan w:val="4"/>
          </w:tcPr>
          <w:p w:rsidR="00ED4C22" w:rsidRPr="00E7127B" w:rsidRDefault="00ED4C22" w:rsidP="004118F3">
            <w:pPr>
              <w:pStyle w:val="Heading4"/>
              <w:rPr>
                <w:rFonts w:cs="Arial"/>
              </w:rPr>
            </w:pPr>
            <w:r w:rsidRPr="00E7127B">
              <w:rPr>
                <w:rFonts w:cs="Arial"/>
              </w:rPr>
              <w:t xml:space="preserve">Erwachsene, Kinder und Jugendliche (Leistungen nach § 117 Abs. 2 Satz 1 2. HS SGB V) 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75230000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75230001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75230002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75230003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75230004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Analytische Psychotherapie (Einzelbehandlung)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75230005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Analytische Psychotherapie (Gruppenbehandlung)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75230006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75230007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75230008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75230009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75230010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75230011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Übende Verfahren, Einzelbehandlung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75230013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Übende Verfahren, Gruppenbehandlung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75230014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75230015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Hypnose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75230016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75230017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75230018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Biographische Anamnese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75230019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Vertiefte Exploration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75230020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75230021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Probatorische Sitzung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75230022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Testverfahren, standardisierte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75230023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Testverfahren, psychometrische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75230024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Verfahren, projektive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75230025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Grundpauschale bis 5. Lebensjahr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75230026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Grundpauschale 6.- 59. Lebensjahr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75230027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Grundpauschale ab 60. Lebensjahr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75230028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75230029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75230030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Verwaltungskomplex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75230031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Unvorhergesehene Inanspruchnahme 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75230032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Unvorhergesehene Inanspruchnahme II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75230033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Ärztlicher Bericht nach Untersuchung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75230034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Individueller Arztbrief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75230035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75230036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Bescheinigung oder Zeugnis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75230037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Krankheitsbericht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75230038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Kurplan, Gutachten, Stellungnahme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75230039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Transport von Briefen bis 20 g oder Telefax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75230040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Transport von Briefen bis 50 g (Kompaktbrief)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75230041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Transport von Briefen bis 500 g (Großbrief)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75230042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Transport von Briefen 1000 g (Maxibrief)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75230043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Abfassung in freier Form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75230044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Kopie, EDV-technische Abschrift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75230045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75230046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75230047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75230048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75230049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75230050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75230051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Besuch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75230052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Dringender Besuch 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75230053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Dringender Besuch II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75230055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Besuch eines weiteren Kranken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75230056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  <w:tr w:rsidR="00ED4C22">
        <w:trPr>
          <w:gridBefore w:val="1"/>
          <w:gridAfter w:val="1"/>
          <w:wAfter w:w="360" w:type="dxa"/>
        </w:trPr>
        <w:tc>
          <w:tcPr>
            <w:tcW w:w="8505" w:type="dxa"/>
          </w:tcPr>
          <w:p w:rsidR="00ED4C22" w:rsidRDefault="00ED4C22">
            <w:r>
              <w:rPr>
                <w:sz w:val="20"/>
                <w:szCs w:val="20"/>
              </w:rPr>
              <w:t>75230057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Haus-/Fachärztliche Bereitschaftspauschale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ED4C22" w:rsidRDefault="00ED4C22">
            <w:r>
              <w:rPr>
                <w:sz w:val="20"/>
                <w:szCs w:val="20"/>
              </w:rPr>
              <w:t>31.12.9999</w:t>
            </w:r>
          </w:p>
        </w:tc>
      </w:tr>
    </w:tbl>
    <w:p w:rsidR="00ED4C22" w:rsidRDefault="00ED4C22"/>
    <w:sectPr w:rsidR="00ED4C22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C22" w:rsidRDefault="00ED4C22" w:rsidP="008D27D1">
      <w:pPr>
        <w:spacing w:line="240" w:lineRule="auto"/>
      </w:pPr>
      <w:r>
        <w:separator/>
      </w:r>
    </w:p>
  </w:endnote>
  <w:endnote w:type="continuationSeparator" w:id="0">
    <w:p w:rsidR="00ED4C22" w:rsidRDefault="00ED4C22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22" w:rsidRDefault="00ED4C22">
    <w:pPr>
      <w:pStyle w:val="Footer"/>
    </w:pPr>
    <w:r>
      <w:t>Letzte Änderung: 16.04.2013</w:t>
    </w:r>
    <w:r>
      <w:tab/>
    </w:r>
    <w:r>
      <w:tab/>
      <w:t>11. Fortschreibung zur §301 Vereinbarung</w:t>
    </w:r>
  </w:p>
  <w:p w:rsidR="00ED4C22" w:rsidRDefault="00ED4C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C22" w:rsidRDefault="00ED4C22" w:rsidP="008D27D1">
      <w:pPr>
        <w:spacing w:line="240" w:lineRule="auto"/>
      </w:pPr>
      <w:r>
        <w:separator/>
      </w:r>
    </w:p>
  </w:footnote>
  <w:footnote w:type="continuationSeparator" w:id="0">
    <w:p w:rsidR="00ED4C22" w:rsidRDefault="00ED4C22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C22" w:rsidRDefault="00ED4C22">
    <w:pPr>
      <w:pStyle w:val="NoSpacing"/>
    </w:pPr>
    <w:r>
      <w:t xml:space="preserve">Anlage 2 zur § 301-Vereinbarung  </w:t>
    </w:r>
  </w:p>
  <w:p w:rsidR="00ED4C22" w:rsidRDefault="00ED4C22" w:rsidP="003F01B3">
    <w:pPr>
      <w:pStyle w:val="NoSpacing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63</w:t>
      </w:r>
    </w:fldSimple>
  </w:p>
  <w:p w:rsidR="00ED4C22" w:rsidRDefault="00ED4C22">
    <w:pPr>
      <w:pStyle w:val="Header"/>
    </w:pPr>
  </w:p>
  <w:p w:rsidR="00ED4C22" w:rsidRDefault="00ED4C2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21A24"/>
    <w:rsid w:val="00035240"/>
    <w:rsid w:val="00141B6A"/>
    <w:rsid w:val="00144995"/>
    <w:rsid w:val="002234F2"/>
    <w:rsid w:val="00285913"/>
    <w:rsid w:val="003B5B49"/>
    <w:rsid w:val="003F01B3"/>
    <w:rsid w:val="004118F3"/>
    <w:rsid w:val="00593E19"/>
    <w:rsid w:val="00664AFE"/>
    <w:rsid w:val="008C39D2"/>
    <w:rsid w:val="008D27D1"/>
    <w:rsid w:val="00904493"/>
    <w:rsid w:val="00967A08"/>
    <w:rsid w:val="009F5D2E"/>
    <w:rsid w:val="00A73F46"/>
    <w:rsid w:val="00C06A25"/>
    <w:rsid w:val="00C31A41"/>
    <w:rsid w:val="00C91479"/>
    <w:rsid w:val="00CA3331"/>
    <w:rsid w:val="00CC4BC0"/>
    <w:rsid w:val="00DF6F57"/>
    <w:rsid w:val="00E7127B"/>
    <w:rsid w:val="00EA6526"/>
    <w:rsid w:val="00ED4C22"/>
    <w:rsid w:val="00EF13BE"/>
    <w:rsid w:val="00F4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C31A41"/>
  </w:style>
  <w:style w:type="paragraph" w:styleId="TOC3">
    <w:name w:val="toc 3"/>
    <w:basedOn w:val="Normal"/>
    <w:next w:val="Normal"/>
    <w:autoRedefine/>
    <w:uiPriority w:val="99"/>
    <w:rsid w:val="00C31A41"/>
    <w:pPr>
      <w:ind w:left="440"/>
    </w:pPr>
  </w:style>
  <w:style w:type="character" w:styleId="Hyperlink">
    <w:name w:val="Hyperlink"/>
    <w:basedOn w:val="DefaultParagraphFont"/>
    <w:uiPriority w:val="99"/>
    <w:rsid w:val="00C31A4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14544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cp:lastPrinted>2013-05-30T08:30:00Z</cp:lastPrinted>
  <dcterms:created xsi:type="dcterms:W3CDTF">2013-05-30T11:00:00Z</dcterms:created>
  <dcterms:modified xsi:type="dcterms:W3CDTF">2013-05-30T11:00:00Z</dcterms:modified>
</cp:coreProperties>
</file>