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B14" w:rsidRDefault="00EF0B14">
      <w:pPr>
        <w:pStyle w:val="TOCHeading"/>
      </w:pPr>
      <w:bookmarkStart w:id="0" w:name="_GoBack"/>
      <w:bookmarkEnd w:id="0"/>
      <w:r>
        <w:t>Inhaltsverzeichnis</w:t>
      </w:r>
    </w:p>
    <w:p w:rsidR="00EF0B14" w:rsidRDefault="00EF0B14"/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42491729" w:history="1">
        <w:r w:rsidRPr="00BC3C9F">
          <w:rPr>
            <w:rStyle w:val="Hyperlink"/>
            <w:rFonts w:cs="Arial"/>
            <w:noProof/>
          </w:rPr>
          <w:t>Basispflegesatz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30" w:history="1">
        <w:r w:rsidRPr="00BC3C9F">
          <w:rPr>
            <w:rStyle w:val="Hyperlink"/>
            <w:rFonts w:cs="Arial"/>
            <w:noProof/>
          </w:rPr>
          <w:t>Abteilungspflegesätze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31" w:history="1">
        <w:r w:rsidRPr="00BC3C9F">
          <w:rPr>
            <w:rStyle w:val="Hyperlink"/>
            <w:rFonts w:cs="Arial"/>
            <w:noProof/>
          </w:rPr>
          <w:t>Pflegesätze für besondere Einrichtungen (§ 13 Abs. 2 Satz 3 BPflV in der am 31.12.2003 geltenden Fassung)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32" w:history="1">
        <w:r w:rsidRPr="00BC3C9F">
          <w:rPr>
            <w:rStyle w:val="Hyperlink"/>
            <w:rFonts w:cs="Arial"/>
            <w:noProof/>
          </w:rPr>
          <w:t>Teilstationäre Pflegesätze (§ 13 Abs. 4 BPflV)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33" w:history="1">
        <w:r w:rsidRPr="00BC3C9F">
          <w:rPr>
            <w:rStyle w:val="Hyperlink"/>
            <w:rFonts w:cs="Arial"/>
            <w:noProof/>
          </w:rPr>
          <w:t>Pflegesätze für Belegpatienten (§ 13 Abs. 2 Satz 2 BPflV)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34" w:history="1">
        <w:r w:rsidRPr="00BC3C9F">
          <w:rPr>
            <w:rStyle w:val="Hyperlink"/>
            <w:rFonts w:cs="Arial"/>
            <w:noProof/>
          </w:rPr>
          <w:t>Teilstationäre Pflegesätze für Belegpatienten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35" w:history="1">
        <w:r w:rsidRPr="00BC3C9F">
          <w:rPr>
            <w:rStyle w:val="Hyperlink"/>
            <w:rFonts w:cs="Arial"/>
            <w:noProof/>
          </w:rPr>
          <w:t>Ermäßigte Abteilungspflegesätze (vollstationärer Aufenthalt)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36" w:history="1">
        <w:r w:rsidRPr="00BC3C9F">
          <w:rPr>
            <w:rStyle w:val="Hyperlink"/>
            <w:rFonts w:cs="Arial"/>
            <w:noProof/>
          </w:rPr>
          <w:t>Ermäßigte Abteilungspflegesätze (besondere Einrichtungen)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37" w:history="1">
        <w:r w:rsidRPr="00BC3C9F">
          <w:rPr>
            <w:rStyle w:val="Hyperlink"/>
            <w:rFonts w:cs="Arial"/>
            <w:noProof/>
          </w:rPr>
          <w:t>Ermäßigte Abteilungspflegesätze (teilstationärer Aufenthalt)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38" w:history="1">
        <w:r w:rsidRPr="00BC3C9F">
          <w:rPr>
            <w:rStyle w:val="Hyperlink"/>
            <w:rFonts w:cs="Arial"/>
            <w:noProof/>
          </w:rPr>
          <w:t>Ermäßigte Abteilungspflegesätze (vollstationärer Aufenthalt, Belegabteilung)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39" w:history="1">
        <w:r w:rsidRPr="00BC3C9F">
          <w:rPr>
            <w:rStyle w:val="Hyperlink"/>
            <w:rFonts w:cs="Arial"/>
            <w:noProof/>
          </w:rPr>
          <w:t>Ermäßigte Abteilungspflegesätze (teilstationärer Aufenthalt, Belegabteilung)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40" w:history="1">
        <w:r w:rsidRPr="00BC3C9F">
          <w:rPr>
            <w:rStyle w:val="Hyperlink"/>
            <w:rFonts w:cs="Arial"/>
            <w:noProof/>
          </w:rPr>
          <w:t>Betrag nach § 14 Abs. 5 Satz 4 und 5 BPflV in der am 31.12.2003 geltenden Fassung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41" w:history="1">
        <w:r w:rsidRPr="00BC3C9F">
          <w:rPr>
            <w:rStyle w:val="Hyperlink"/>
            <w:rFonts w:cs="Arial"/>
            <w:noProof/>
          </w:rPr>
          <w:t>Fallpauschalen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42" w:history="1">
        <w:r w:rsidRPr="00BC3C9F">
          <w:rPr>
            <w:rStyle w:val="Hyperlink"/>
            <w:rFonts w:cs="Arial"/>
            <w:noProof/>
          </w:rPr>
          <w:t>Zuschläge / Abschläge bei Fallpauschalen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43" w:history="1">
        <w:r w:rsidRPr="00BC3C9F">
          <w:rPr>
            <w:rStyle w:val="Hyperlink"/>
            <w:rFonts w:cs="Arial"/>
            <w:noProof/>
          </w:rPr>
          <w:t>Sonderentgelte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44" w:history="1">
        <w:r w:rsidRPr="00BC3C9F">
          <w:rPr>
            <w:rStyle w:val="Hyperlink"/>
            <w:rFonts w:cs="Arial"/>
            <w:noProof/>
          </w:rPr>
          <w:t>Sonderentgelte nach § 14 Abs. 6 BPflV in der am 31.12.2003 geltenden Fassung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45" w:history="1">
        <w:r w:rsidRPr="00BC3C9F">
          <w:rPr>
            <w:rStyle w:val="Hyperlink"/>
            <w:rFonts w:cs="Arial"/>
            <w:noProof/>
          </w:rPr>
          <w:t>Zuschläge / Abschläge bei Sonderentgelten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46" w:history="1">
        <w:r w:rsidRPr="00BC3C9F">
          <w:rPr>
            <w:rStyle w:val="Hyperlink"/>
            <w:rFonts w:cs="Arial"/>
            <w:noProof/>
          </w:rPr>
          <w:t>Zuschlag nach § 14 Abs. 3 BPflV oder Abs. 8 BPflV in der am 31.12.2003 geltenden Fassung (Investitionszuschlag)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47" w:history="1">
        <w:r w:rsidRPr="00BC3C9F">
          <w:rPr>
            <w:rStyle w:val="Hyperlink"/>
            <w:rFonts w:cs="Arial"/>
            <w:noProof/>
          </w:rPr>
          <w:t>Entgelte für vorstationäre Behandlung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48" w:history="1">
        <w:r w:rsidRPr="00BC3C9F">
          <w:rPr>
            <w:rStyle w:val="Hyperlink"/>
            <w:rFonts w:cs="Arial"/>
            <w:noProof/>
          </w:rPr>
          <w:t>Entgelte für nachstationäre Behandlung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49" w:history="1">
        <w:r w:rsidRPr="00BC3C9F">
          <w:rPr>
            <w:rStyle w:val="Hyperlink"/>
            <w:rFonts w:cs="Arial"/>
            <w:noProof/>
          </w:rPr>
          <w:t>Pflegesätze bei Beurlaubung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50" w:history="1">
        <w:r w:rsidRPr="00BC3C9F">
          <w:rPr>
            <w:rStyle w:val="Hyperlink"/>
            <w:rFonts w:cs="Arial"/>
            <w:noProof/>
          </w:rPr>
          <w:t>Modellvorhaben nach § 24 BPflV oder § 26 BPflV in der am 31.12.2003 geltenden Fassung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51" w:history="1">
        <w:r w:rsidRPr="00BC3C9F">
          <w:rPr>
            <w:rStyle w:val="Hyperlink"/>
            <w:rFonts w:cs="Arial"/>
            <w:noProof/>
          </w:rPr>
          <w:t>Wahlleistung Unterkunft (nur für Knappschaft)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52" w:history="1">
        <w:r w:rsidRPr="00BC3C9F">
          <w:rPr>
            <w:rStyle w:val="Hyperlink"/>
            <w:rFonts w:cs="Arial"/>
            <w:noProof/>
          </w:rPr>
          <w:t>Zuschlag für Qualitätssicherung nach § 137 oder § 112 Abs. 1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53" w:history="1">
        <w:r w:rsidRPr="00BC3C9F">
          <w:rPr>
            <w:rStyle w:val="Hyperlink"/>
            <w:rFonts w:cs="Arial"/>
            <w:noProof/>
          </w:rPr>
          <w:t>Zu- und Abschläge nach GMG und sonstige Zu- und Abschläge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54" w:history="1">
        <w:r w:rsidRPr="00BC3C9F">
          <w:rPr>
            <w:rStyle w:val="Hyperlink"/>
            <w:rFonts w:cs="Arial"/>
            <w:noProof/>
          </w:rPr>
          <w:t>DRG-Systemzuschlag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55" w:history="1">
        <w:r w:rsidRPr="00BC3C9F">
          <w:rPr>
            <w:rStyle w:val="Hyperlink"/>
            <w:rFonts w:cs="Arial"/>
            <w:noProof/>
          </w:rPr>
          <w:t>Abrechnungsergänzungen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56" w:history="1">
        <w:r w:rsidRPr="00BC3C9F">
          <w:rPr>
            <w:rStyle w:val="Hyperlink"/>
            <w:rFonts w:cs="Arial"/>
            <w:noProof/>
          </w:rPr>
          <w:t>Berechnung nach BPflV alt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57" w:history="1">
        <w:r w:rsidRPr="00BC3C9F">
          <w:rPr>
            <w:rStyle w:val="Hyperlink"/>
            <w:rFonts w:cs="Arial"/>
            <w:noProof/>
          </w:rPr>
          <w:t>Fallpauschalen nach § 28 Abs. 2 BPflV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58" w:history="1">
        <w:r w:rsidRPr="00BC3C9F">
          <w:rPr>
            <w:rStyle w:val="Hyperlink"/>
            <w:rFonts w:cs="Arial"/>
            <w:noProof/>
          </w:rPr>
          <w:t>Sonderentgelte nach § 28 Abs. 2 BPflV in der am 31.12.1999 geltenden Fassung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59" w:history="1">
        <w:r w:rsidRPr="00BC3C9F">
          <w:rPr>
            <w:rStyle w:val="Hyperlink"/>
            <w:rFonts w:cs="Arial"/>
            <w:noProof/>
          </w:rPr>
          <w:t>Sonderfälle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60" w:history="1">
        <w:r w:rsidRPr="00BC3C9F">
          <w:rPr>
            <w:rStyle w:val="Hyperlink"/>
            <w:rFonts w:cs="Arial"/>
            <w:noProof/>
          </w:rPr>
          <w:t>Entgelte für integrierte Versorgung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61" w:history="1">
        <w:r w:rsidRPr="00BC3C9F">
          <w:rPr>
            <w:rStyle w:val="Hyperlink"/>
            <w:rFonts w:cs="Arial"/>
            <w:noProof/>
          </w:rPr>
          <w:t>Abschläge für Entgelte für integrierte Versorgung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62" w:history="1">
        <w:r w:rsidRPr="00BC3C9F">
          <w:rPr>
            <w:rStyle w:val="Hyperlink"/>
            <w:rFonts w:cs="Arial"/>
            <w:noProof/>
          </w:rPr>
          <w:t>Entgelte für Modellvorhaben nach § 63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63" w:history="1">
        <w:r w:rsidRPr="00BC3C9F">
          <w:rPr>
            <w:rStyle w:val="Hyperlink"/>
            <w:rFonts w:cs="Arial"/>
            <w:noProof/>
          </w:rPr>
          <w:t>Zusatzentgelt für DMP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64" w:history="1">
        <w:r w:rsidRPr="00BC3C9F">
          <w:rPr>
            <w:rStyle w:val="Hyperlink"/>
            <w:rFonts w:cs="Arial"/>
            <w:noProof/>
          </w:rPr>
          <w:t>DRG-Fallpauschalen nach § 7 Nr. 1 KHEntgG (§ 1 Abs. 1 Satz 1 KFPV/FPV)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65" w:history="1">
        <w:r w:rsidRPr="00BC3C9F">
          <w:rPr>
            <w:rStyle w:val="Hyperlink"/>
            <w:rFonts w:cs="Arial"/>
            <w:noProof/>
          </w:rPr>
          <w:t>Entgelte bei Überschreiten der oberen GVD nach § 7 Nr. 3 KHEntgG und tagesbezogene teilstationäre DRG-Fallpauschalen ab 2. Tag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66" w:history="1">
        <w:r w:rsidRPr="00BC3C9F">
          <w:rPr>
            <w:rStyle w:val="Hyperlink"/>
            <w:rFonts w:cs="Arial"/>
            <w:noProof/>
          </w:rPr>
          <w:t>Abschläge bei Verlegungen nach § 1 Abs. 1 Satz 3 KFPV/FPV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67" w:history="1">
        <w:r w:rsidRPr="00BC3C9F">
          <w:rPr>
            <w:rStyle w:val="Hyperlink"/>
            <w:rFonts w:cs="Arial"/>
            <w:noProof/>
          </w:rPr>
          <w:t>Abschläge bei Nichterreichen der unteren GVD nach § 1 Abs. 3 Satz 1 KFPV/FPV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68" w:history="1">
        <w:r w:rsidRPr="00BC3C9F">
          <w:rPr>
            <w:rStyle w:val="Hyperlink"/>
            <w:rFonts w:cs="Arial"/>
            <w:noProof/>
          </w:rPr>
          <w:t>Rückforderung von Abschlägen bei Nichterreichen der unteren GVD nach § 8 Abs. 5 Satz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69" w:history="1">
        <w:r w:rsidRPr="00BC3C9F">
          <w:rPr>
            <w:rStyle w:val="Hyperlink"/>
            <w:rFonts w:cs="Arial"/>
            <w:noProof/>
          </w:rPr>
          <w:t>Zu- und Abschläge nach § 7 Nr. 4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70" w:history="1">
        <w:r w:rsidRPr="00BC3C9F">
          <w:rPr>
            <w:rStyle w:val="Hyperlink"/>
            <w:rFonts w:cs="Arial"/>
            <w:noProof/>
          </w:rPr>
          <w:t>Zusatzentgelte nach § 7 Abs. 1 Nr. 2, 3 und 6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3"/>
        <w:tabs>
          <w:tab w:val="right" w:leader="dot" w:pos="9062"/>
        </w:tabs>
        <w:rPr>
          <w:noProof/>
        </w:rPr>
      </w:pPr>
      <w:hyperlink w:anchor="_Toc342491771" w:history="1">
        <w:r w:rsidRPr="00BC3C9F">
          <w:rPr>
            <w:rStyle w:val="Hyperlink"/>
            <w:rFonts w:cs="Arial"/>
            <w:noProof/>
          </w:rPr>
          <w:t>Zusatzentgelte nach Anlage 2 und 5 FPV (76ZE)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3"/>
        <w:tabs>
          <w:tab w:val="right" w:leader="dot" w:pos="9062"/>
        </w:tabs>
        <w:rPr>
          <w:noProof/>
        </w:rPr>
      </w:pPr>
      <w:hyperlink w:anchor="_Toc342491772" w:history="1">
        <w:r w:rsidRPr="00BC3C9F">
          <w:rPr>
            <w:rStyle w:val="Hyperlink"/>
            <w:rFonts w:cs="Arial"/>
            <w:noProof/>
          </w:rPr>
          <w:t>Zusatzentgelte nach Anlage 4 und 6 FPV (760)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140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3"/>
        <w:tabs>
          <w:tab w:val="right" w:leader="dot" w:pos="9062"/>
        </w:tabs>
        <w:rPr>
          <w:noProof/>
        </w:rPr>
      </w:pPr>
      <w:hyperlink w:anchor="_Toc342491773" w:history="1">
        <w:r w:rsidRPr="00BC3C9F">
          <w:rPr>
            <w:rStyle w:val="Hyperlink"/>
            <w:rFonts w:cs="Arial"/>
            <w:noProof/>
          </w:rPr>
          <w:t>Zusatzentgelte NUB nach § 6 Abs. 2 KHEntgG (761)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415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3"/>
        <w:tabs>
          <w:tab w:val="right" w:leader="dot" w:pos="9062"/>
        </w:tabs>
        <w:rPr>
          <w:noProof/>
        </w:rPr>
      </w:pPr>
      <w:hyperlink w:anchor="_Toc342491774" w:history="1">
        <w:r w:rsidRPr="00BC3C9F">
          <w:rPr>
            <w:rStyle w:val="Hyperlink"/>
            <w:rFonts w:cs="Arial"/>
            <w:noProof/>
          </w:rPr>
          <w:t>gesonderte Zusatzentgelte nach § 6 Abs. 2a KHEntgG (762)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532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75" w:history="1">
        <w:r w:rsidRPr="00BC3C9F">
          <w:rPr>
            <w:rStyle w:val="Hyperlink"/>
            <w:rFonts w:cs="Arial"/>
            <w:noProof/>
          </w:rPr>
          <w:t>Zusatzentgelte nach § 7 Nr. 2 KHEntgG – Dialyse (KFPV 2003)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539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76" w:history="1">
        <w:r w:rsidRPr="00BC3C9F">
          <w:rPr>
            <w:rStyle w:val="Hyperlink"/>
            <w:rFonts w:cs="Arial"/>
            <w:noProof/>
          </w:rPr>
          <w:t>Teilstationärer Pflegesatz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539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77" w:history="1">
        <w:r w:rsidRPr="00BC3C9F">
          <w:rPr>
            <w:rStyle w:val="Hyperlink"/>
            <w:rFonts w:cs="Arial"/>
            <w:noProof/>
          </w:rPr>
          <w:t>Ausnahmeentgelt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539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78" w:history="1">
        <w:r w:rsidRPr="00BC3C9F">
          <w:rPr>
            <w:rStyle w:val="Hyperlink"/>
            <w:rFonts w:cs="Arial"/>
            <w:noProof/>
          </w:rPr>
          <w:t>Entgelte für neue Untersuchungs- und Behandlungsmethoden nach § 6 Abs. 2 KHEntgG (fallbezogen)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540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79" w:history="1">
        <w:r w:rsidRPr="00BC3C9F">
          <w:rPr>
            <w:rStyle w:val="Hyperlink"/>
            <w:rFonts w:cs="Arial"/>
            <w:noProof/>
          </w:rPr>
          <w:t>Entgelt bei Überschreiten der oberen GVD für fallbezogene Entgelte nach § 6 Abs.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541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80" w:history="1">
        <w:r w:rsidRPr="00BC3C9F">
          <w:rPr>
            <w:rStyle w:val="Hyperlink"/>
            <w:rFonts w:cs="Arial"/>
            <w:noProof/>
          </w:rPr>
          <w:t>Abschlag bei Verlegung für fallbezogene Entgelte nach § 6 Abs.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541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81" w:history="1">
        <w:r w:rsidRPr="00BC3C9F">
          <w:rPr>
            <w:rStyle w:val="Hyperlink"/>
            <w:rFonts w:cs="Arial"/>
            <w:noProof/>
          </w:rPr>
          <w:t>Abschlag bei Nichterreichen der unteren GVD für fallbezogene Entgelte nach § 6 Abs.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542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82" w:history="1">
        <w:r w:rsidRPr="00BC3C9F">
          <w:rPr>
            <w:rStyle w:val="Hyperlink"/>
            <w:rFonts w:cs="Arial"/>
            <w:noProof/>
          </w:rPr>
          <w:t>Tagesbezogene Entgelte nach § 7 Nr. 5 KHEntgG (§ 6 Abs. 1 KHEntgG)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543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83" w:history="1">
        <w:r w:rsidRPr="00BC3C9F">
          <w:rPr>
            <w:rStyle w:val="Hyperlink"/>
            <w:rFonts w:cs="Arial"/>
            <w:noProof/>
          </w:rPr>
          <w:t>Leistungen nach §6 Abs. 1 KHEntgG tagesbezogen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547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84" w:history="1">
        <w:r w:rsidRPr="00BC3C9F">
          <w:rPr>
            <w:rStyle w:val="Hyperlink"/>
            <w:rFonts w:cs="Arial"/>
            <w:noProof/>
          </w:rPr>
          <w:t>Entgelte für besondere Einrichtungen tagesbezogen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565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85" w:history="1">
        <w:r w:rsidRPr="00BC3C9F">
          <w:rPr>
            <w:rStyle w:val="Hyperlink"/>
            <w:rFonts w:cs="Arial"/>
            <w:noProof/>
          </w:rPr>
          <w:t>Entgelte für besondere Einrichtungen tagesbezogen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565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86" w:history="1">
        <w:r w:rsidRPr="00BC3C9F">
          <w:rPr>
            <w:rStyle w:val="Hyperlink"/>
            <w:rFonts w:cs="Arial"/>
            <w:noProof/>
          </w:rPr>
          <w:t>Fallbezogene Entgelte nach § 7 Nr. 5 KHEntgG (§ 6 Abs. 1 KHEntgG)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574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87" w:history="1">
        <w:r w:rsidRPr="00BC3C9F">
          <w:rPr>
            <w:rStyle w:val="Hyperlink"/>
            <w:rFonts w:cs="Arial"/>
            <w:noProof/>
          </w:rPr>
          <w:t>Entgelte für besondere Einrichtungen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580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88" w:history="1">
        <w:r w:rsidRPr="00BC3C9F">
          <w:rPr>
            <w:rStyle w:val="Hyperlink"/>
            <w:rFonts w:cs="Arial"/>
            <w:noProof/>
          </w:rPr>
          <w:t>Entgelte für besondere Einrichtungen fallbezogen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581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89" w:history="1">
        <w:r w:rsidRPr="00BC3C9F">
          <w:rPr>
            <w:rStyle w:val="Hyperlink"/>
            <w:rFonts w:cs="Arial"/>
            <w:noProof/>
          </w:rPr>
          <w:t>Entgelte bei Überschreiten der oberen GVD für fallbezogene Entgelte nach § 6 Abs. 1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582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90" w:history="1">
        <w:r w:rsidRPr="00BC3C9F">
          <w:rPr>
            <w:rStyle w:val="Hyperlink"/>
            <w:rFonts w:cs="Arial"/>
            <w:noProof/>
          </w:rPr>
          <w:t>Entgelte bei Überschreiten der oberen GVD bei Leistungen nach §6 Abs. 1 KHEntgG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586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91" w:history="1">
        <w:r w:rsidRPr="00BC3C9F">
          <w:rPr>
            <w:rStyle w:val="Hyperlink"/>
            <w:rFonts w:cs="Arial"/>
            <w:noProof/>
          </w:rPr>
          <w:t>Entgelte bei Überschreiten der oberen GVD  für besondere Einrichtungen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589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92" w:history="1">
        <w:r w:rsidRPr="00BC3C9F">
          <w:rPr>
            <w:rStyle w:val="Hyperlink"/>
            <w:rFonts w:cs="Arial"/>
            <w:noProof/>
          </w:rPr>
          <w:t>Entgelte bei Überschreiten der oberen GVD für besondere Einrichtungen fallbezogen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589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93" w:history="1">
        <w:r w:rsidRPr="00BC3C9F">
          <w:rPr>
            <w:rStyle w:val="Hyperlink"/>
            <w:rFonts w:cs="Arial"/>
            <w:noProof/>
          </w:rPr>
          <w:t>Abschläge bei Verlegung für fallbezogene Entgelte nach § 6 Abs. 1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590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94" w:history="1">
        <w:r w:rsidRPr="00BC3C9F">
          <w:rPr>
            <w:rStyle w:val="Hyperlink"/>
            <w:rFonts w:cs="Arial"/>
            <w:noProof/>
          </w:rPr>
          <w:t>Abschläge bei Verlegung für Leistungen nach §6 Abs. 1 KHEntgG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594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95" w:history="1">
        <w:r w:rsidRPr="00BC3C9F">
          <w:rPr>
            <w:rStyle w:val="Hyperlink"/>
            <w:rFonts w:cs="Arial"/>
            <w:noProof/>
          </w:rPr>
          <w:t>Abschläge bei Verlegung für besondere Einrichtungen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597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96" w:history="1">
        <w:r w:rsidRPr="00BC3C9F">
          <w:rPr>
            <w:rStyle w:val="Hyperlink"/>
            <w:rFonts w:cs="Arial"/>
            <w:noProof/>
          </w:rPr>
          <w:t>Abschläge bei Verlegung für besondere Einrichtungen fallbezogen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597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97" w:history="1">
        <w:r w:rsidRPr="00BC3C9F">
          <w:rPr>
            <w:rStyle w:val="Hyperlink"/>
            <w:rFonts w:cs="Arial"/>
            <w:noProof/>
          </w:rPr>
          <w:t>Abschläge bei Nichterreichen der unteren GVD für fallbezogene Entgelte nach § 6 Abs. 1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599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98" w:history="1">
        <w:r w:rsidRPr="00BC3C9F">
          <w:rPr>
            <w:rStyle w:val="Hyperlink"/>
            <w:rFonts w:cs="Arial"/>
            <w:noProof/>
          </w:rPr>
          <w:t>Abschläge bei Nichterreichen der unteren GVD für Leistungen nach §6 Abs. 1 KHEntgG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602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799" w:history="1">
        <w:r w:rsidRPr="00BC3C9F">
          <w:rPr>
            <w:rStyle w:val="Hyperlink"/>
            <w:rFonts w:cs="Arial"/>
            <w:noProof/>
          </w:rPr>
          <w:t>Abschläge bei Nichterreichen der unteren GVD für besondere Einrichtungen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_Toc342491799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606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800" w:history="1">
        <w:r w:rsidRPr="00BC3C9F">
          <w:rPr>
            <w:rStyle w:val="Hyperlink"/>
            <w:rFonts w:cs="Arial"/>
            <w:noProof/>
          </w:rPr>
          <w:t>Abschläge bei Nichterreichen der unteren GVD für besondere Einrichtungen fallbezogen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_Toc342491800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606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801" w:history="1">
        <w:r w:rsidRPr="00BC3C9F">
          <w:rPr>
            <w:rStyle w:val="Hyperlink"/>
            <w:rFonts w:cs="Arial"/>
            <w:noProof/>
          </w:rPr>
          <w:t>Rückforderungen von Abschlägen bei Nichterreichen der unteren GVD für fallbezogene Entgelte nach § 6 Abs. 1 KHEntgG nach § 8 Abs. 5 Satz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_Toc342491801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607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802" w:history="1">
        <w:r w:rsidRPr="00BC3C9F">
          <w:rPr>
            <w:rStyle w:val="Hyperlink"/>
            <w:rFonts w:cs="Arial"/>
            <w:noProof/>
          </w:rPr>
          <w:t>Entgelte bei Überschreiten der oberen GVD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_Toc342491802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607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803" w:history="1">
        <w:r w:rsidRPr="00BC3C9F">
          <w:rPr>
            <w:rStyle w:val="Hyperlink"/>
            <w:rFonts w:cs="Arial"/>
            <w:noProof/>
          </w:rPr>
          <w:t>Abschläge bei Verlegungen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_Toc342491803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607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804" w:history="1">
        <w:r w:rsidRPr="00BC3C9F">
          <w:rPr>
            <w:rStyle w:val="Hyperlink"/>
            <w:rFonts w:cs="Arial"/>
            <w:noProof/>
          </w:rPr>
          <w:t>Abschläge bei Nichterreichen der unteren GVD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_Toc342491804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608</w:t>
        </w:r>
        <w:r>
          <w:rPr>
            <w:noProof/>
            <w:webHidden/>
          </w:rPr>
          <w:fldChar w:fldCharType="end"/>
        </w:r>
      </w:hyperlink>
    </w:p>
    <w:p w:rsidR="00EF0B14" w:rsidRDefault="00EF0B14">
      <w:pPr>
        <w:pStyle w:val="TOC1"/>
        <w:tabs>
          <w:tab w:val="right" w:leader="dot" w:pos="9062"/>
        </w:tabs>
        <w:rPr>
          <w:noProof/>
        </w:rPr>
      </w:pPr>
      <w:hyperlink w:anchor="_Toc342491805" w:history="1">
        <w:r w:rsidRPr="00BC3C9F">
          <w:rPr>
            <w:rStyle w:val="Hyperlink"/>
            <w:rFonts w:cs="Arial"/>
            <w:noProof/>
          </w:rPr>
          <w:t>Rückforderung von Abschlägen bei Nichterreichen der unteren GVD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_Toc342491805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608</w:t>
        </w:r>
        <w:r>
          <w:rPr>
            <w:noProof/>
            <w:webHidden/>
          </w:rPr>
          <w:fldChar w:fldCharType="end"/>
        </w:r>
      </w:hyperlink>
    </w:p>
    <w:p w:rsidR="00EF0B14" w:rsidRDefault="00EF0B14">
      <w:r>
        <w:fldChar w:fldCharType="end"/>
      </w:r>
    </w:p>
    <w:p w:rsidR="00EF0B14" w:rsidRDefault="00EF0B14"/>
    <w:p w:rsidR="00EF0B14" w:rsidRDefault="00EF0B14"/>
    <w:p w:rsidR="00EF0B14" w:rsidRDefault="00EF0B14">
      <w:r>
        <w:br w:type="page"/>
      </w:r>
    </w:p>
    <w:p w:rsidR="00EF0B14" w:rsidRDefault="00EF0B14"/>
    <w:p w:rsidR="00EF0B14" w:rsidRPr="00C91479" w:rsidRDefault="00EF0B14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EF0B14" w:rsidRPr="00C91479" w:rsidRDefault="00EF0B14" w:rsidP="00C91479">
      <w:pPr>
        <w:rPr>
          <w:b/>
          <w:sz w:val="24"/>
        </w:rPr>
      </w:pPr>
      <w:r>
        <w:rPr>
          <w:b/>
          <w:sz w:val="24"/>
        </w:rPr>
        <w:t>Teil I stationäre Entgelte</w:t>
      </w:r>
    </w:p>
    <w:p w:rsidR="00EF0B14" w:rsidRPr="00C91479" w:rsidRDefault="00EF0B14" w:rsidP="00C91479">
      <w:pPr>
        <w:rPr>
          <w:b/>
          <w:sz w:val="24"/>
        </w:rPr>
      </w:pPr>
    </w:p>
    <w:p w:rsidR="00EF0B14" w:rsidRDefault="00EF0B14"/>
    <w:tbl>
      <w:tblPr>
        <w:tblW w:w="0" w:type="auto"/>
        <w:tblLook w:val="0000"/>
      </w:tblPr>
      <w:tblGrid>
        <w:gridCol w:w="4741"/>
        <w:gridCol w:w="4547"/>
      </w:tblGrid>
      <w:tr w:rsidR="00EF0B14">
        <w:tc>
          <w:tcPr>
            <w:tcW w:w="7000" w:type="dxa"/>
          </w:tcPr>
          <w:p w:rsidR="00EF0B14" w:rsidRDefault="00EF0B14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EF0B14" w:rsidRDefault="00EF0B14">
            <w:r>
              <w:t>72</w:t>
            </w:r>
          </w:p>
        </w:tc>
      </w:tr>
      <w:tr w:rsidR="00EF0B14">
        <w:tc>
          <w:tcPr>
            <w:tcW w:w="7000" w:type="dxa"/>
          </w:tcPr>
          <w:p w:rsidR="00EF0B14" w:rsidRDefault="00EF0B14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EF0B14" w:rsidRDefault="00EF0B14">
            <w:r>
              <w:t>01.12.1994</w:t>
            </w:r>
          </w:p>
        </w:tc>
      </w:tr>
      <w:tr w:rsidR="00EF0B14">
        <w:tc>
          <w:tcPr>
            <w:tcW w:w="7000" w:type="dxa"/>
          </w:tcPr>
          <w:p w:rsidR="00EF0B14" w:rsidRDefault="00EF0B14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EF0B14" w:rsidRDefault="00EF0B14">
            <w:r>
              <w:t>03.12.2012</w:t>
            </w:r>
          </w:p>
        </w:tc>
      </w:tr>
      <w:tr w:rsidR="00EF0B14">
        <w:tc>
          <w:tcPr>
            <w:tcW w:w="7000" w:type="dxa"/>
          </w:tcPr>
          <w:p w:rsidR="00EF0B14" w:rsidRDefault="00EF0B14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EF0B14" w:rsidRDefault="00EF0B14">
            <w:r>
              <w:t>30.10.2012</w:t>
            </w:r>
          </w:p>
        </w:tc>
      </w:tr>
      <w:tr w:rsidR="00EF0B14">
        <w:tc>
          <w:tcPr>
            <w:tcW w:w="7000" w:type="dxa"/>
          </w:tcPr>
          <w:p w:rsidR="00EF0B14" w:rsidRDefault="00EF0B14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EF0B14" w:rsidRDefault="00EF0B14">
            <w:r>
              <w:t>01.01.2013</w:t>
            </w:r>
          </w:p>
        </w:tc>
      </w:tr>
    </w:tbl>
    <w:p w:rsidR="00EF0B14" w:rsidRDefault="00EF0B14"/>
    <w:p w:rsidR="00EF0B14" w:rsidRDefault="00EF0B14"/>
    <w:p w:rsidR="00EF0B14" w:rsidRPr="00C91479" w:rsidRDefault="00EF0B14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2"/>
        <w:gridCol w:w="1417"/>
        <w:gridCol w:w="1276"/>
        <w:gridCol w:w="1134"/>
        <w:gridCol w:w="2273"/>
        <w:gridCol w:w="2405"/>
      </w:tblGrid>
      <w:tr w:rsidR="00EF0B14">
        <w:tc>
          <w:tcPr>
            <w:tcW w:w="922" w:type="dxa"/>
            <w:shd w:val="clear" w:color="auto" w:fill="A6A6A6"/>
          </w:tcPr>
          <w:p w:rsidR="00EF0B14" w:rsidRDefault="00EF0B1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EF0B14" w:rsidRDefault="00EF0B1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EF0B14" w:rsidRDefault="00EF0B1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EF0B14" w:rsidRDefault="00EF0B14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EF0B14" w:rsidRDefault="00EF0B14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EF0B14" w:rsidRDefault="00EF0B1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EF0B14" w:rsidRDefault="00EF0B1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EF0B14">
        <w:tc>
          <w:tcPr>
            <w:tcW w:w="922" w:type="dxa"/>
          </w:tcPr>
          <w:p w:rsidR="00EF0B14" w:rsidRDefault="00EF0B14">
            <w:r>
              <w:t>72</w:t>
            </w:r>
          </w:p>
        </w:tc>
        <w:tc>
          <w:tcPr>
            <w:tcW w:w="1417" w:type="dxa"/>
          </w:tcPr>
          <w:p w:rsidR="00EF0B14" w:rsidRDefault="00EF0B14">
            <w:r>
              <w:t>abgestimmt</w:t>
            </w:r>
          </w:p>
        </w:tc>
        <w:tc>
          <w:tcPr>
            <w:tcW w:w="1276" w:type="dxa"/>
          </w:tcPr>
          <w:p w:rsidR="00EF0B14" w:rsidRDefault="00EF0B14">
            <w:r>
              <w:t>03.12.2012</w:t>
            </w:r>
          </w:p>
        </w:tc>
        <w:tc>
          <w:tcPr>
            <w:tcW w:w="1134" w:type="dxa"/>
          </w:tcPr>
          <w:p w:rsidR="00EF0B14" w:rsidRDefault="00EF0B14">
            <w:r>
              <w:t>GKV-SV</w:t>
            </w:r>
          </w:p>
        </w:tc>
        <w:tc>
          <w:tcPr>
            <w:tcW w:w="2273" w:type="dxa"/>
          </w:tcPr>
          <w:p w:rsidR="00EF0B14" w:rsidRDefault="00EF0B14">
            <w:r>
              <w:t xml:space="preserve"> </w:t>
            </w:r>
          </w:p>
        </w:tc>
        <w:tc>
          <w:tcPr>
            <w:tcW w:w="2405" w:type="dxa"/>
          </w:tcPr>
          <w:p w:rsidR="00EF0B14" w:rsidRDefault="00EF0B14">
            <w:r>
              <w:t>Anpassung an die Schlüsselfortschreibung vom 03.12.2012 mit Wirkung zum 01.01.2013</w:t>
            </w:r>
          </w:p>
        </w:tc>
      </w:tr>
      <w:tr w:rsidR="00EF0B14">
        <w:tc>
          <w:tcPr>
            <w:tcW w:w="922" w:type="dxa"/>
          </w:tcPr>
          <w:p w:rsidR="00EF0B14" w:rsidRDefault="00EF0B14">
            <w:r>
              <w:t>71</w:t>
            </w:r>
          </w:p>
        </w:tc>
        <w:tc>
          <w:tcPr>
            <w:tcW w:w="1417" w:type="dxa"/>
          </w:tcPr>
          <w:p w:rsidR="00EF0B14" w:rsidRDefault="00EF0B14">
            <w:r>
              <w:t>abgestimmt</w:t>
            </w:r>
          </w:p>
        </w:tc>
        <w:tc>
          <w:tcPr>
            <w:tcW w:w="1276" w:type="dxa"/>
          </w:tcPr>
          <w:p w:rsidR="00EF0B14" w:rsidRDefault="00EF0B14">
            <w:r>
              <w:t>30.10.2012</w:t>
            </w:r>
          </w:p>
        </w:tc>
        <w:tc>
          <w:tcPr>
            <w:tcW w:w="1134" w:type="dxa"/>
          </w:tcPr>
          <w:p w:rsidR="00EF0B14" w:rsidRDefault="00EF0B14">
            <w:r>
              <w:t>GKV-SV</w:t>
            </w:r>
          </w:p>
        </w:tc>
        <w:tc>
          <w:tcPr>
            <w:tcW w:w="2273" w:type="dxa"/>
          </w:tcPr>
          <w:p w:rsidR="00EF0B14" w:rsidRDefault="00EF0B14">
            <w:r>
              <w:t xml:space="preserve"> </w:t>
            </w:r>
          </w:p>
        </w:tc>
        <w:tc>
          <w:tcPr>
            <w:tcW w:w="2405" w:type="dxa"/>
          </w:tcPr>
          <w:p w:rsidR="00EF0B14" w:rsidRDefault="00EF0B14">
            <w:r>
              <w:t>Anpassung an die Schlüsselfortschreibung vom 30.10.2012 mit Wirkung zum 05.11.2012</w:t>
            </w:r>
          </w:p>
        </w:tc>
      </w:tr>
      <w:tr w:rsidR="00EF0B14">
        <w:tc>
          <w:tcPr>
            <w:tcW w:w="922" w:type="dxa"/>
          </w:tcPr>
          <w:p w:rsidR="00EF0B14" w:rsidRDefault="00EF0B14">
            <w:r>
              <w:t>70</w:t>
            </w:r>
          </w:p>
        </w:tc>
        <w:tc>
          <w:tcPr>
            <w:tcW w:w="1417" w:type="dxa"/>
          </w:tcPr>
          <w:p w:rsidR="00EF0B14" w:rsidRDefault="00EF0B14">
            <w:r>
              <w:t>abgestimmt</w:t>
            </w:r>
          </w:p>
        </w:tc>
        <w:tc>
          <w:tcPr>
            <w:tcW w:w="1276" w:type="dxa"/>
          </w:tcPr>
          <w:p w:rsidR="00EF0B14" w:rsidRDefault="00EF0B14">
            <w:r>
              <w:t>07.09.2012</w:t>
            </w:r>
          </w:p>
        </w:tc>
        <w:tc>
          <w:tcPr>
            <w:tcW w:w="1134" w:type="dxa"/>
          </w:tcPr>
          <w:p w:rsidR="00EF0B14" w:rsidRDefault="00EF0B14">
            <w:r>
              <w:t>GKV-SV</w:t>
            </w:r>
          </w:p>
        </w:tc>
        <w:tc>
          <w:tcPr>
            <w:tcW w:w="2273" w:type="dxa"/>
          </w:tcPr>
          <w:p w:rsidR="00EF0B14" w:rsidRDefault="00EF0B14">
            <w:r>
              <w:t xml:space="preserve"> </w:t>
            </w:r>
          </w:p>
        </w:tc>
        <w:tc>
          <w:tcPr>
            <w:tcW w:w="2405" w:type="dxa"/>
          </w:tcPr>
          <w:p w:rsidR="00EF0B14" w:rsidRDefault="00EF0B14">
            <w:r>
              <w:t>Anpassung an die Schlüsselfortschreibung vom 07.09.2012 mit Wirkung zum 10.09.2012</w:t>
            </w:r>
          </w:p>
        </w:tc>
      </w:tr>
      <w:tr w:rsidR="00EF0B14">
        <w:tc>
          <w:tcPr>
            <w:tcW w:w="922" w:type="dxa"/>
          </w:tcPr>
          <w:p w:rsidR="00EF0B14" w:rsidRDefault="00EF0B14">
            <w:r>
              <w:t>69</w:t>
            </w:r>
          </w:p>
        </w:tc>
        <w:tc>
          <w:tcPr>
            <w:tcW w:w="1417" w:type="dxa"/>
          </w:tcPr>
          <w:p w:rsidR="00EF0B14" w:rsidRDefault="00EF0B14">
            <w:r>
              <w:t>abgestimmt</w:t>
            </w:r>
          </w:p>
        </w:tc>
        <w:tc>
          <w:tcPr>
            <w:tcW w:w="1276" w:type="dxa"/>
          </w:tcPr>
          <w:p w:rsidR="00EF0B14" w:rsidRDefault="00EF0B14">
            <w:r>
              <w:t>01.07.2012</w:t>
            </w:r>
          </w:p>
        </w:tc>
        <w:tc>
          <w:tcPr>
            <w:tcW w:w="1134" w:type="dxa"/>
          </w:tcPr>
          <w:p w:rsidR="00EF0B14" w:rsidRDefault="00EF0B14">
            <w:r>
              <w:t>GKV-SV</w:t>
            </w:r>
          </w:p>
        </w:tc>
        <w:tc>
          <w:tcPr>
            <w:tcW w:w="2273" w:type="dxa"/>
          </w:tcPr>
          <w:p w:rsidR="00EF0B14" w:rsidRDefault="00EF0B14">
            <w:r>
              <w:t>Umstellung des Anhang B Teil I auf neue Inhalte im Rahmen der CLAVIS Einführung.</w:t>
            </w:r>
          </w:p>
        </w:tc>
        <w:tc>
          <w:tcPr>
            <w:tcW w:w="2405" w:type="dxa"/>
          </w:tcPr>
          <w:p w:rsidR="00EF0B14" w:rsidRDefault="00EF0B14">
            <w:r>
              <w:t xml:space="preserve"> </w:t>
            </w:r>
          </w:p>
        </w:tc>
      </w:tr>
    </w:tbl>
    <w:p w:rsidR="00EF0B14" w:rsidRDefault="00EF0B14"/>
    <w:p w:rsidR="00EF0B14" w:rsidRDefault="00EF0B14">
      <w:r>
        <w:br w:type="page"/>
      </w:r>
    </w:p>
    <w:p w:rsidR="00EF0B14" w:rsidRDefault="00EF0B14"/>
    <w:p w:rsidR="00EF0B14" w:rsidRDefault="00EF0B14"/>
    <w:tbl>
      <w:tblPr>
        <w:tblW w:w="0" w:type="auto"/>
        <w:tblLook w:val="0000"/>
      </w:tblPr>
      <w:tblGrid>
        <w:gridCol w:w="5"/>
        <w:gridCol w:w="1904"/>
        <w:gridCol w:w="3847"/>
        <w:gridCol w:w="1747"/>
        <w:gridCol w:w="1747"/>
        <w:gridCol w:w="38"/>
      </w:tblGrid>
      <w:tr w:rsidR="00EF0B14">
        <w:trPr>
          <w:gridAfter w:val="4"/>
          <w:wAfter w:w="1440" w:type="dxa"/>
        </w:trPr>
        <w:tc>
          <w:tcPr>
            <w:tcW w:w="0" w:type="auto"/>
            <w:gridSpan w:val="2"/>
          </w:tcPr>
          <w:p w:rsidR="00EF0B14" w:rsidRDefault="00EF0B14"/>
        </w:tc>
      </w:tr>
      <w:tr w:rsidR="00EF0B14">
        <w:trPr>
          <w:gridAfter w:val="1"/>
          <w:wAfter w:w="360" w:type="dxa"/>
        </w:trPr>
        <w:tc>
          <w:tcPr>
            <w:tcW w:w="8330" w:type="dxa"/>
            <w:gridSpan w:val="5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" w:name="_Toc342491729"/>
            <w:r w:rsidRPr="00E06C8C">
              <w:rPr>
                <w:rFonts w:cs="Arial"/>
                <w:sz w:val="22"/>
                <w:szCs w:val="22"/>
              </w:rPr>
              <w:t>Basispflegesatz</w:t>
            </w:r>
            <w:bookmarkEnd w:id="1"/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01000001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Basispflegesatz, vollstationär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01000002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Basispflegesatz, teilstationär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4"/>
          <w:wAfter w:w="1440" w:type="dxa"/>
        </w:trPr>
        <w:tc>
          <w:tcPr>
            <w:tcW w:w="0" w:type="auto"/>
            <w:gridSpan w:val="2"/>
          </w:tcPr>
          <w:p w:rsidR="00EF0B14" w:rsidRDefault="00EF0B14"/>
        </w:tc>
      </w:tr>
      <w:tr w:rsidR="00EF0B14">
        <w:trPr>
          <w:gridAfter w:val="1"/>
          <w:wAfter w:w="360" w:type="dxa"/>
        </w:trPr>
        <w:tc>
          <w:tcPr>
            <w:tcW w:w="8330" w:type="dxa"/>
            <w:gridSpan w:val="5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" w:name="_Toc342491730"/>
            <w:r w:rsidRPr="00E06C8C">
              <w:rPr>
                <w:rFonts w:cs="Arial"/>
                <w:sz w:val="22"/>
                <w:szCs w:val="22"/>
              </w:rPr>
              <w:t>Abteilungspflegesätze</w:t>
            </w:r>
            <w:bookmarkEnd w:id="2"/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01010000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010129xx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010130xx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010131xx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01019000 ff.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Sonderregelung (mit Sonderschlüssel für Fachabteilung ab 9000, siehe Anlage 5)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01.01.1999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31.12.1999</w:t>
            </w:r>
          </w:p>
        </w:tc>
      </w:tr>
      <w:tr w:rsidR="00EF0B14">
        <w:trPr>
          <w:gridAfter w:val="4"/>
          <w:wAfter w:w="1440" w:type="dxa"/>
        </w:trPr>
        <w:tc>
          <w:tcPr>
            <w:tcW w:w="0" w:type="auto"/>
            <w:gridSpan w:val="2"/>
          </w:tcPr>
          <w:p w:rsidR="00EF0B14" w:rsidRDefault="00EF0B14"/>
        </w:tc>
      </w:tr>
      <w:tr w:rsidR="00EF0B14">
        <w:trPr>
          <w:gridAfter w:val="1"/>
          <w:wAfter w:w="360" w:type="dxa"/>
        </w:trPr>
        <w:tc>
          <w:tcPr>
            <w:tcW w:w="8330" w:type="dxa"/>
            <w:gridSpan w:val="5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" w:name="_Toc342491731"/>
            <w:r w:rsidRPr="00E06C8C">
              <w:rPr>
                <w:rFonts w:cs="Arial"/>
                <w:sz w:val="22"/>
                <w:szCs w:val="22"/>
              </w:rPr>
              <w:t>Pflegesätze für besondere Einrichtungen (§ 13 Abs. 2 Satz 3 BPflV in der am 31.12.2003 geltenden Fassung)</w:t>
            </w:r>
            <w:bookmarkEnd w:id="3"/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01020010 ff.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After w:val="4"/>
          <w:wAfter w:w="1440" w:type="dxa"/>
        </w:trPr>
        <w:tc>
          <w:tcPr>
            <w:tcW w:w="0" w:type="auto"/>
            <w:gridSpan w:val="2"/>
          </w:tcPr>
          <w:p w:rsidR="00EF0B14" w:rsidRDefault="00EF0B14"/>
        </w:tc>
      </w:tr>
      <w:tr w:rsidR="00EF0B14">
        <w:trPr>
          <w:gridAfter w:val="1"/>
          <w:wAfter w:w="360" w:type="dxa"/>
        </w:trPr>
        <w:tc>
          <w:tcPr>
            <w:tcW w:w="8330" w:type="dxa"/>
            <w:gridSpan w:val="5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" w:name="_Toc342491732"/>
            <w:r w:rsidRPr="00E06C8C">
              <w:rPr>
                <w:rFonts w:cs="Arial"/>
                <w:sz w:val="22"/>
                <w:szCs w:val="22"/>
              </w:rPr>
              <w:t>Teilstationäre Pflegesätze (§ 13 Abs. 4 BPflV)</w:t>
            </w:r>
            <w:bookmarkEnd w:id="4"/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01030000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010300[10-91]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Besondere Einrichtungen (siehe Pflegesätze für besondere Einrichtungen)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010329xx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010330xx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010331xx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01039000 ff.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Sonderregelung (mit Sonderschlüssel für Fachabteilung ab 9000, siehe Anlage 5)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01.01.1999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31.12.1999</w:t>
            </w:r>
          </w:p>
        </w:tc>
      </w:tr>
      <w:tr w:rsidR="00EF0B14">
        <w:trPr>
          <w:gridAfter w:val="4"/>
          <w:wAfter w:w="1440" w:type="dxa"/>
        </w:trPr>
        <w:tc>
          <w:tcPr>
            <w:tcW w:w="0" w:type="auto"/>
            <w:gridSpan w:val="2"/>
          </w:tcPr>
          <w:p w:rsidR="00EF0B14" w:rsidRDefault="00EF0B14"/>
        </w:tc>
      </w:tr>
      <w:tr w:rsidR="00EF0B14">
        <w:trPr>
          <w:gridAfter w:val="1"/>
          <w:wAfter w:w="360" w:type="dxa"/>
        </w:trPr>
        <w:tc>
          <w:tcPr>
            <w:tcW w:w="8330" w:type="dxa"/>
            <w:gridSpan w:val="5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" w:name="_Toc342491733"/>
            <w:r w:rsidRPr="00E06C8C">
              <w:rPr>
                <w:rFonts w:cs="Arial"/>
                <w:sz w:val="22"/>
                <w:szCs w:val="22"/>
              </w:rPr>
              <w:t>Pflegesätze für Belegpatienten (§ 13 Abs. 2 Satz 2 BPflV)</w:t>
            </w:r>
            <w:bookmarkEnd w:id="5"/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01040000 ff.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After w:val="4"/>
          <w:wAfter w:w="1440" w:type="dxa"/>
        </w:trPr>
        <w:tc>
          <w:tcPr>
            <w:tcW w:w="0" w:type="auto"/>
            <w:gridSpan w:val="2"/>
          </w:tcPr>
          <w:p w:rsidR="00EF0B14" w:rsidRDefault="00EF0B14"/>
        </w:tc>
      </w:tr>
      <w:tr w:rsidR="00EF0B14">
        <w:trPr>
          <w:gridAfter w:val="1"/>
          <w:wAfter w:w="360" w:type="dxa"/>
        </w:trPr>
        <w:tc>
          <w:tcPr>
            <w:tcW w:w="8330" w:type="dxa"/>
            <w:gridSpan w:val="5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" w:name="_Toc342491734"/>
            <w:r w:rsidRPr="00E06C8C">
              <w:rPr>
                <w:rFonts w:cs="Arial"/>
                <w:sz w:val="22"/>
                <w:szCs w:val="22"/>
              </w:rPr>
              <w:t>Teilstationäre Pflegesätze für Belegpatienten</w:t>
            </w:r>
            <w:bookmarkEnd w:id="6"/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01050000 ff.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After w:val="4"/>
          <w:wAfter w:w="1440" w:type="dxa"/>
        </w:trPr>
        <w:tc>
          <w:tcPr>
            <w:tcW w:w="0" w:type="auto"/>
            <w:gridSpan w:val="2"/>
          </w:tcPr>
          <w:p w:rsidR="00EF0B14" w:rsidRDefault="00EF0B14"/>
        </w:tc>
      </w:tr>
      <w:tr w:rsidR="00EF0B14">
        <w:trPr>
          <w:gridAfter w:val="1"/>
          <w:wAfter w:w="360" w:type="dxa"/>
        </w:trPr>
        <w:tc>
          <w:tcPr>
            <w:tcW w:w="8330" w:type="dxa"/>
            <w:gridSpan w:val="5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" w:name="_Toc342491735"/>
            <w:r w:rsidRPr="00E06C8C">
              <w:rPr>
                <w:rFonts w:cs="Arial"/>
                <w:sz w:val="22"/>
                <w:szCs w:val="22"/>
              </w:rPr>
              <w:t>Ermäßigte Abteilungspflegesätze (vollstationärer Aufenthalt)</w:t>
            </w:r>
            <w:bookmarkEnd w:id="7"/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02010000 ff.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After w:val="4"/>
          <w:wAfter w:w="1440" w:type="dxa"/>
        </w:trPr>
        <w:tc>
          <w:tcPr>
            <w:tcW w:w="0" w:type="auto"/>
            <w:gridSpan w:val="2"/>
          </w:tcPr>
          <w:p w:rsidR="00EF0B14" w:rsidRDefault="00EF0B14"/>
        </w:tc>
      </w:tr>
      <w:tr w:rsidR="00EF0B14">
        <w:trPr>
          <w:gridAfter w:val="1"/>
          <w:wAfter w:w="360" w:type="dxa"/>
        </w:trPr>
        <w:tc>
          <w:tcPr>
            <w:tcW w:w="8330" w:type="dxa"/>
            <w:gridSpan w:val="5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8" w:name="_Toc342491736"/>
            <w:r w:rsidRPr="00E06C8C">
              <w:rPr>
                <w:rFonts w:cs="Arial"/>
                <w:sz w:val="22"/>
                <w:szCs w:val="22"/>
              </w:rPr>
              <w:t>Ermäßigte Abteilungspflegesätze (besondere Einrichtungen)</w:t>
            </w:r>
            <w:bookmarkEnd w:id="8"/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020200[10-91]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After w:val="4"/>
          <w:wAfter w:w="1440" w:type="dxa"/>
        </w:trPr>
        <w:tc>
          <w:tcPr>
            <w:tcW w:w="0" w:type="auto"/>
            <w:gridSpan w:val="2"/>
          </w:tcPr>
          <w:p w:rsidR="00EF0B14" w:rsidRDefault="00EF0B14"/>
        </w:tc>
      </w:tr>
      <w:tr w:rsidR="00EF0B14">
        <w:trPr>
          <w:gridAfter w:val="1"/>
          <w:wAfter w:w="360" w:type="dxa"/>
        </w:trPr>
        <w:tc>
          <w:tcPr>
            <w:tcW w:w="8330" w:type="dxa"/>
            <w:gridSpan w:val="5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9" w:name="_Toc342491737"/>
            <w:r w:rsidRPr="00E06C8C">
              <w:rPr>
                <w:rFonts w:cs="Arial"/>
                <w:sz w:val="22"/>
                <w:szCs w:val="22"/>
              </w:rPr>
              <w:t>Ermäßigte Abteilungspflegesätze (teilstationärer Aufenthalt)</w:t>
            </w:r>
            <w:bookmarkEnd w:id="9"/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02030000 ff.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After w:val="4"/>
          <w:wAfter w:w="1440" w:type="dxa"/>
        </w:trPr>
        <w:tc>
          <w:tcPr>
            <w:tcW w:w="0" w:type="auto"/>
            <w:gridSpan w:val="2"/>
          </w:tcPr>
          <w:p w:rsidR="00EF0B14" w:rsidRDefault="00EF0B14"/>
        </w:tc>
      </w:tr>
      <w:tr w:rsidR="00EF0B14">
        <w:trPr>
          <w:gridAfter w:val="1"/>
          <w:wAfter w:w="360" w:type="dxa"/>
        </w:trPr>
        <w:tc>
          <w:tcPr>
            <w:tcW w:w="8330" w:type="dxa"/>
            <w:gridSpan w:val="5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0" w:name="_Toc342491738"/>
            <w:r w:rsidRPr="00E06C8C">
              <w:rPr>
                <w:rFonts w:cs="Arial"/>
                <w:sz w:val="22"/>
                <w:szCs w:val="22"/>
              </w:rPr>
              <w:t>Ermäßigte Abteilungspflegesätze (vollstationärer Aufenthalt, Belegabteilung)</w:t>
            </w:r>
            <w:bookmarkEnd w:id="10"/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02040000 ff.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After w:val="4"/>
          <w:wAfter w:w="1440" w:type="dxa"/>
        </w:trPr>
        <w:tc>
          <w:tcPr>
            <w:tcW w:w="0" w:type="auto"/>
            <w:gridSpan w:val="2"/>
          </w:tcPr>
          <w:p w:rsidR="00EF0B14" w:rsidRDefault="00EF0B14"/>
        </w:tc>
      </w:tr>
      <w:tr w:rsidR="00EF0B14">
        <w:trPr>
          <w:gridAfter w:val="1"/>
          <w:wAfter w:w="360" w:type="dxa"/>
        </w:trPr>
        <w:tc>
          <w:tcPr>
            <w:tcW w:w="8330" w:type="dxa"/>
            <w:gridSpan w:val="5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1" w:name="_Toc342491739"/>
            <w:r w:rsidRPr="00E06C8C">
              <w:rPr>
                <w:rFonts w:cs="Arial"/>
                <w:sz w:val="22"/>
                <w:szCs w:val="22"/>
              </w:rPr>
              <w:t>Ermäßigte Abteilungspflegesätze (teilstationärer Aufenthalt, Belegabteilung)</w:t>
            </w:r>
            <w:bookmarkEnd w:id="11"/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02050000 ff.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After w:val="4"/>
          <w:wAfter w:w="1440" w:type="dxa"/>
        </w:trPr>
        <w:tc>
          <w:tcPr>
            <w:tcW w:w="0" w:type="auto"/>
            <w:gridSpan w:val="2"/>
          </w:tcPr>
          <w:p w:rsidR="00EF0B14" w:rsidRDefault="00EF0B14"/>
        </w:tc>
      </w:tr>
      <w:tr w:rsidR="00EF0B14">
        <w:trPr>
          <w:gridAfter w:val="1"/>
          <w:wAfter w:w="360" w:type="dxa"/>
        </w:trPr>
        <w:tc>
          <w:tcPr>
            <w:tcW w:w="8330" w:type="dxa"/>
            <w:gridSpan w:val="5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2" w:name="_Toc342491740"/>
            <w:r w:rsidRPr="00E06C8C">
              <w:rPr>
                <w:rFonts w:cs="Arial"/>
                <w:sz w:val="22"/>
                <w:szCs w:val="22"/>
              </w:rPr>
              <w:t>Betrag nach § 14 Abs. 5 Satz 4 und 5 BPflV in der am 31.12.2003 geltenden Fassung</w:t>
            </w:r>
            <w:bookmarkEnd w:id="12"/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03000000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After w:val="4"/>
          <w:wAfter w:w="1440" w:type="dxa"/>
        </w:trPr>
        <w:tc>
          <w:tcPr>
            <w:tcW w:w="0" w:type="auto"/>
            <w:gridSpan w:val="2"/>
          </w:tcPr>
          <w:p w:rsidR="00EF0B14" w:rsidRDefault="00EF0B14"/>
        </w:tc>
      </w:tr>
      <w:tr w:rsidR="00EF0B14">
        <w:trPr>
          <w:gridAfter w:val="1"/>
          <w:wAfter w:w="360" w:type="dxa"/>
        </w:trPr>
        <w:tc>
          <w:tcPr>
            <w:tcW w:w="8330" w:type="dxa"/>
            <w:gridSpan w:val="5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3" w:name="_Toc342491741"/>
            <w:r w:rsidRPr="00E06C8C">
              <w:rPr>
                <w:rFonts w:cs="Arial"/>
                <w:sz w:val="22"/>
                <w:szCs w:val="22"/>
              </w:rPr>
              <w:t>Fallpauschalen</w:t>
            </w:r>
            <w:bookmarkEnd w:id="13"/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10[1-6]02010 ff.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After w:val="4"/>
          <w:wAfter w:w="1440" w:type="dxa"/>
        </w:trPr>
        <w:tc>
          <w:tcPr>
            <w:tcW w:w="0" w:type="auto"/>
            <w:gridSpan w:val="2"/>
          </w:tcPr>
          <w:p w:rsidR="00EF0B14" w:rsidRDefault="00EF0B14"/>
        </w:tc>
      </w:tr>
      <w:tr w:rsidR="00EF0B14">
        <w:trPr>
          <w:gridAfter w:val="1"/>
          <w:wAfter w:w="360" w:type="dxa"/>
        </w:trPr>
        <w:tc>
          <w:tcPr>
            <w:tcW w:w="8330" w:type="dxa"/>
            <w:gridSpan w:val="5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4" w:name="_Toc342491742"/>
            <w:r w:rsidRPr="00E06C8C">
              <w:rPr>
                <w:rFonts w:cs="Arial"/>
                <w:sz w:val="22"/>
                <w:szCs w:val="22"/>
              </w:rPr>
              <w:t>Zuschläge / Abschläge bei Fallpauschalen</w:t>
            </w:r>
            <w:bookmarkEnd w:id="14"/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[11-14,16-18][1-6]02010 ff.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After w:val="4"/>
          <w:wAfter w:w="1440" w:type="dxa"/>
        </w:trPr>
        <w:tc>
          <w:tcPr>
            <w:tcW w:w="0" w:type="auto"/>
            <w:gridSpan w:val="2"/>
          </w:tcPr>
          <w:p w:rsidR="00EF0B14" w:rsidRDefault="00EF0B14"/>
        </w:tc>
      </w:tr>
      <w:tr w:rsidR="00EF0B14">
        <w:trPr>
          <w:gridAfter w:val="1"/>
          <w:wAfter w:w="360" w:type="dxa"/>
        </w:trPr>
        <w:tc>
          <w:tcPr>
            <w:tcW w:w="8330" w:type="dxa"/>
            <w:gridSpan w:val="5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5" w:name="_Toc342491743"/>
            <w:r w:rsidRPr="00E06C8C">
              <w:rPr>
                <w:rFonts w:cs="Arial"/>
                <w:sz w:val="22"/>
                <w:szCs w:val="22"/>
              </w:rPr>
              <w:t>Sonderentgelte</w:t>
            </w:r>
            <w:bookmarkEnd w:id="15"/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20[1-6]01010 ff.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After w:val="4"/>
          <w:wAfter w:w="1440" w:type="dxa"/>
        </w:trPr>
        <w:tc>
          <w:tcPr>
            <w:tcW w:w="0" w:type="auto"/>
            <w:gridSpan w:val="2"/>
          </w:tcPr>
          <w:p w:rsidR="00EF0B14" w:rsidRDefault="00EF0B14"/>
        </w:tc>
      </w:tr>
      <w:tr w:rsidR="00EF0B14">
        <w:trPr>
          <w:gridAfter w:val="1"/>
          <w:wAfter w:w="360" w:type="dxa"/>
        </w:trPr>
        <w:tc>
          <w:tcPr>
            <w:tcW w:w="8330" w:type="dxa"/>
            <w:gridSpan w:val="5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6" w:name="_Toc342491744"/>
            <w:r w:rsidRPr="00E06C8C">
              <w:rPr>
                <w:rFonts w:cs="Arial"/>
                <w:sz w:val="22"/>
                <w:szCs w:val="22"/>
              </w:rPr>
              <w:t>Sonderentgelte nach § 14 Abs. 6 BPflV in der am 31.12.2003 geltenden Fassung</w:t>
            </w:r>
            <w:bookmarkEnd w:id="16"/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[21-24][1-6]01010 ff.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After w:val="4"/>
          <w:wAfter w:w="1440" w:type="dxa"/>
        </w:trPr>
        <w:tc>
          <w:tcPr>
            <w:tcW w:w="0" w:type="auto"/>
            <w:gridSpan w:val="2"/>
          </w:tcPr>
          <w:p w:rsidR="00EF0B14" w:rsidRDefault="00EF0B14"/>
        </w:tc>
      </w:tr>
      <w:tr w:rsidR="00EF0B14">
        <w:trPr>
          <w:gridAfter w:val="1"/>
          <w:wAfter w:w="360" w:type="dxa"/>
        </w:trPr>
        <w:tc>
          <w:tcPr>
            <w:tcW w:w="8330" w:type="dxa"/>
            <w:gridSpan w:val="5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7" w:name="_Toc342491745"/>
            <w:r w:rsidRPr="00E06C8C">
              <w:rPr>
                <w:rFonts w:cs="Arial"/>
                <w:sz w:val="22"/>
                <w:szCs w:val="22"/>
              </w:rPr>
              <w:t>Zuschläge / Abschläge bei Sonderentgelten</w:t>
            </w:r>
            <w:bookmarkEnd w:id="17"/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[25-28][1-6]01010 ff.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After w:val="4"/>
          <w:wAfter w:w="1440" w:type="dxa"/>
        </w:trPr>
        <w:tc>
          <w:tcPr>
            <w:tcW w:w="0" w:type="auto"/>
            <w:gridSpan w:val="2"/>
          </w:tcPr>
          <w:p w:rsidR="00EF0B14" w:rsidRDefault="00EF0B14"/>
        </w:tc>
      </w:tr>
      <w:tr w:rsidR="00EF0B14">
        <w:trPr>
          <w:gridAfter w:val="1"/>
          <w:wAfter w:w="360" w:type="dxa"/>
        </w:trPr>
        <w:tc>
          <w:tcPr>
            <w:tcW w:w="8330" w:type="dxa"/>
            <w:gridSpan w:val="5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8" w:name="_Toc342491746"/>
            <w:r w:rsidRPr="00E06C8C">
              <w:rPr>
                <w:rFonts w:cs="Arial"/>
                <w:sz w:val="22"/>
                <w:szCs w:val="22"/>
              </w:rPr>
              <w:t>Zuschlag nach § 14 Abs. 3 BPflV oder Abs. 8 BPflV in der am 31.12.2003 geltenden Fassung (Investitionszuschlag)</w:t>
            </w:r>
            <w:bookmarkEnd w:id="18"/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40000000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nach § 14 Abs. 3 BPflV oder Abs. 8 BPflV in der am 31.12.2003 geltenden Fassung (Investitionszuschlag)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4"/>
          <w:wAfter w:w="1440" w:type="dxa"/>
        </w:trPr>
        <w:tc>
          <w:tcPr>
            <w:tcW w:w="0" w:type="auto"/>
            <w:gridSpan w:val="2"/>
          </w:tcPr>
          <w:p w:rsidR="00EF0B14" w:rsidRDefault="00EF0B14"/>
        </w:tc>
      </w:tr>
      <w:tr w:rsidR="00EF0B14">
        <w:trPr>
          <w:gridAfter w:val="1"/>
          <w:wAfter w:w="360" w:type="dxa"/>
        </w:trPr>
        <w:tc>
          <w:tcPr>
            <w:tcW w:w="8330" w:type="dxa"/>
            <w:gridSpan w:val="5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9" w:name="_Toc342491747"/>
            <w:r w:rsidRPr="00E06C8C">
              <w:rPr>
                <w:rFonts w:cs="Arial"/>
                <w:sz w:val="22"/>
                <w:szCs w:val="22"/>
              </w:rPr>
              <w:t>Entgelte für vorstationäre Behandlung</w:t>
            </w:r>
            <w:bookmarkEnd w:id="19"/>
          </w:p>
        </w:tc>
      </w:tr>
      <w:tr w:rsidR="00EF0B14">
        <w:trPr>
          <w:gridAfter w:val="3"/>
          <w:wAfter w:w="1080" w:type="dxa"/>
        </w:trPr>
        <w:tc>
          <w:tcPr>
            <w:tcW w:w="0" w:type="auto"/>
            <w:gridSpan w:val="2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c>
          <w:tcPr>
            <w:tcW w:w="4500" w:type="dxa"/>
            <w:gridSpan w:val="2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Fallbezogene Pauschale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41090100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Innere 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41090200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Geriatrie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41090300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Kardiologie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41090400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Nephrologie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41090500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Hämatologie und internistische Onkologie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41090600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Endokrinologie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41090700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Gastroenterologie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41090800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Pneumologie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41090900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Rheumatologie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41091000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Pädiatrie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41091100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Kinderkardiologie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41091200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Neonatologie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41091300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Kinderchirurgie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41091400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Lungen- und Bronchialheilkunde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41091500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Allgemeine 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41091600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Unfallchirurgie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41091700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Neurochirurgie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41091800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Gefäßchirurgie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41091900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Plastische 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41092000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Thoraxchirurgie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41092100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Herzchirurgie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41092200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Urologie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41092300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Orthopädie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41092400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Frauenheilkunde und Geburtshilfe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41092500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Geburtshilfe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41092600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Hals-, Nasen-, Ohrenheilkunde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41092700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Augenheilkunde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41092800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Neurologie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41092900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Allgemeine Psychiatrie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41093000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Kinder- und Jugendpsychiatrie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41093100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Psychosomatik/Psychotherapie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41093200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Nuklearmedizin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41093300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Strahlenheilkunde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41093400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Dermatologie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41093500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F0B14" w:rsidRDefault="00EF0B14">
            <w:r>
              <w:rPr>
                <w:sz w:val="20"/>
                <w:szCs w:val="20"/>
              </w:rPr>
              <w:t>41093600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Intensivmedizin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41093700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Sonstige Fachabteilung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Einzelleistungsvergütung med.-tech. Großgeräte  (nach DKG-NT I/BG-T-Ziffern)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41000627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41000628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41000629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41005315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41005316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41005317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41005318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Weitere Serien im Anschluß an die Leistung nach Nummer 5317, insge- samt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41005324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41005325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Selektive Koronarangiographie aller Herzkranzgefäße oder Bypasse mit- tels Cinetechnik, eine Serie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41005326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41005327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41005328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zu den Leistungen nach den Nummern 5300 bis 5327 bei An- wendung der simultanen Zwei-Ebenen-Technik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41005369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41005370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41005371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41005372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41005373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Computergesteuerte Tomographie des Skeletts (Wirbelsäule, Extremitä- ten oder Gelenke bzw. Gelenkpaare)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41005374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41005375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41005376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41005377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41005378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41005380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41005488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41005489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Positronen-Emissions-Tomographie (PET) mit quantifizierender Auswer- tung   gegebenenfalls einschließlich Darstellung in mehreren Ebenen -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41005700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41005705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41005715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41005720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41005721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41005729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41005730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41005731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41005732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41005733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41005735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41005831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41005832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zu der Leistung nach Nummer 5831 bei Anwendung eines Simu- lators und Anfertigung einer Körperquerschnittszeichnung oder Be- nutzung eines Körperquerschnitts anhand vorliegender Untersuchungen (z.B. Computertomogramm), je Bestrahlungsserie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41005833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41005834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41005835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41005836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41005837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Vergütung für Leistungen nach Maßgabe des § 5 der Allgemeinen Tarifbestimmungen des DKG-NT/BG-T (z. B. Kontrastmittel) nach Einstandspreis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41080010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Vergütung vorstationär (Sonderregelung Bayern)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41010901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Schlafbezogene Atmungsstörungen bei Erwachsenen, Bayern, erster Behandlungstag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41010902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Schlafbezogene Atmungsstörungen bei Erwachsenen, Bayern, zweiter und jeder weitere Behandlungstag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Sonderregelung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410[95000-98999]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0" w:name="_Toc342491748"/>
            <w:r w:rsidRPr="00E06C8C">
              <w:rPr>
                <w:rFonts w:cs="Arial"/>
                <w:sz w:val="22"/>
                <w:szCs w:val="22"/>
              </w:rPr>
              <w:t>Entgelte für nachstationäre Behandlung</w:t>
            </w:r>
            <w:bookmarkEnd w:id="20"/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Tagesbezogene Pauschale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42090100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Innere 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42090200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Geriatrie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42090300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Kardiologie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42090400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Nephrologie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42090500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Hämatologie und internistische Onkologie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42090600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Endokrinologie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42090700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Gastroenterologie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42090800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Pneumologie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42090900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Rheumatologie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42091000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Pädiatrie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42091100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Kinderkardiologie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42091200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Neonatologie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42091300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Kinderchirurgie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42091400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Lungen- und Bronchialheilkunde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42091500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Allgemeine 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42091600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Unfallchirurgie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42091700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Neurochirurgie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42091800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Gefäßchirurgie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42091900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Plastische 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42092000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Thoraxchirurgie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42092100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Herzchirurgie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42092200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Urologie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42092300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Orthopädie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42092400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Frauenheilkunde und Geburtshilfe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42092500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Geburtshilfe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42092600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Hals-, Nasen-, Ohrenheilkunde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42092700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Augenheilkunde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42092800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Neurologie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42092900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Allgemeine Psychiatrie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42093000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Kinder- und Jugendpsychiatrie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42093100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Psychosomatik/Psychotherapie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42093200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Nuklearmedizin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42093300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Strahlenheilkunde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42093400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Dermatologie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42093500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42093600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Intensivmedizin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42093700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Sonstige Fachabteilung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Einzelleistungsvergütung med.-tech. Großgeräte  (nach DKG-NT I/BG-T-Ziffern)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42000627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42000628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42000629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42005315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42005316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42005317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42005318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Weitere Serien im Anschluß an die Leistung nach Nummer 5317, insge- samt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42005324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42005325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Selektive Koronarangiographie aller Herzkranzgefäße oder Bypasse mit- tels Cinetechnik, eine Serie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42005326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42005327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42005328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zu den Leistungen nach den Nummern 5300 bis 5327 bei An- wendung der simultanen Zwei-Ebenen-Technik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42005369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42005370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42005371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42005372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42005373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Computergesteuerte Tomographie des Skeletts (Wirbelsäule, Extremitä- ten oder Gelenke bzw. Gelenkpaare)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42005374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42005375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42005376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42005377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42005378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42005380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42005488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42005489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Positronen-Emissions-Tomographie (PET) mit quantifizierender Auswer- tung   gegebenenfalls einschließlich Darstellung in mehreren Ebenen -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42005700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42005705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42005715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42005720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42005721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42005729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42005730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42005731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42005732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42005733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42005735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42005831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42005832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zu der Leistung nach Nummer 5831 bei Anwendung eines Simu- lators und Anfertigung einer Körperquerschnittszeichnung oder Be- nutzung eines Körperquerschnitts anhand vorliegender Untersuchungen (z.B. Computertomogramm), je Bestrahlungsserie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42005833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42005834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42005835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42005836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42005837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Vergütung für Leistungen nach Maßgabe des § 5 der Allgemeinen Tarifbestimmungen des DKG-NT/BG-T (z. B. Kontrastmittel) nach Einstandspreis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42080010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Sonderregelung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420[95000-98999]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1" w:name="_Toc342491749"/>
            <w:r w:rsidRPr="00E06C8C">
              <w:rPr>
                <w:rFonts w:cs="Arial"/>
                <w:sz w:val="22"/>
                <w:szCs w:val="22"/>
              </w:rPr>
              <w:t>Pflegesätze bei Beurlaubung</w:t>
            </w:r>
            <w:bookmarkEnd w:id="21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43000000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(krankenhausindividuelle Festlegung)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01.01.1996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430[1, 3-5]0100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Pflegesatz bei Beurlaubung / Innere Medizin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...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Pflegesatz bei Beurlaubung / weitere Fachabteilungen (siehe Anlage 2, Schl. 6)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43020010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Pflegesatz bei Beurlaubung / besondere Einrichtungen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 xml:space="preserve"> bis</w:t>
            </w:r>
          </w:p>
        </w:tc>
        <w:tc>
          <w:tcPr>
            <w:tcW w:w="4500" w:type="dxa"/>
          </w:tcPr>
          <w:p w:rsidR="00EF0B14" w:rsidRDefault="00EF0B14"/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43020091</w:t>
            </w:r>
          </w:p>
        </w:tc>
        <w:tc>
          <w:tcPr>
            <w:tcW w:w="4500" w:type="dxa"/>
          </w:tcPr>
          <w:p w:rsidR="00EF0B14" w:rsidRDefault="00EF0B14"/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2" w:name="_Toc342491750"/>
            <w:r w:rsidRPr="00E06C8C">
              <w:rPr>
                <w:rFonts w:cs="Arial"/>
                <w:sz w:val="22"/>
                <w:szCs w:val="22"/>
              </w:rPr>
              <w:t>Modellvorhaben nach § 24 BPflV oder § 26 BPflV in der am 31.12.2003 geltenden Fassung</w:t>
            </w:r>
            <w:bookmarkEnd w:id="22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/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mit Länderschlüssel (4. und 5. Stelle)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44[0-6]01[001-999]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44[0-6]02[001-999]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44[0-6]03[001-999]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44[0-6]04[001-999]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44[0-6]05[001-999]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44[0-6]06[001-999]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44[0-6]07[001-999]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44[0-6]08[001-999]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44[0-6]09[001-999]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44[0-6]10[001-999]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44[0-6]11[001-999]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44[0-6]12[001-999]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44[0-6]13[001-999]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44[0-6]14[001-999]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44[0-6]15[001-999]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44[0-6]16[001-999]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44[0-6][95000-98999]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Rheinland-Pfalz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44007062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Erkrankung der Karotiden (PMC 101433)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44007063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Arterielle Embolie/Thrombose - mit fibrinolytischer Therapie (PMC 102444)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44007064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Arterielle Embolie/Thrombose - ohne Lyse (PMC 103444)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44007065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Arteriosklerose obliterans, - Stadium II b und III n. Fontaine (PMC 104440)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44007066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Arteriosklerose obliterans, - Stadium IV  n. Fontaine (PMC 105440)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44007067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AV-Fistel im Bereich der Extremitäten (PMC 106443)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44007068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Nierenarterienstenose (PMC 107404)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44007069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Thoracic-outlet-Syndrom, - mit fibrinolytischer Therapie (PMC 108447)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44007070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Thoracic-outlet-Syndrom, - mit physikalischer Therapie (PMC 109447)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44007071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Aneurysma der viszeralen Arterien (PMC 110441)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44007072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Tiefe venöse Thrombose,- mit fibrinolytischer Therapie (PMC 111453)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44007073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Tiefe venöse Thrombose,- ohne Lyse-Therapie (PMC 112453)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44007074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Oberfläche venöse Thrombose (PMC 113451)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44007075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Primäres und sekundäres Lymphödem (PMC 114457)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44007076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Venöse Insuffizienz (PMC 115456)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44007077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Thrombangitis obliterans (PMC 116448)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44007078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Zuschlag für Multimorbidität, - Risikofaktor: Diabetes/Übergewicht (PMC 119910)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44007079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Zuschlag für Multimorbidität, - Risikofaktor: Diabetes/Übergewicht und Hochdruck (PMC 119920)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44007080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Koronare Herzerkrankung (PMC 201414)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44007081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Hyperkinetisches Herzsyndrom (PMC 202429)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44007082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Aortenisthmusstenose (PMC 203395)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44007083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Klappenfehler (PMC 204424)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44007084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Zuschlag für Multimorbidität, - Diabetes, Übergewicht (PMC 209930)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44007085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Erkrankung der Karotiden (PMC 101433) - teilstationär -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44007086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Arterielle Embolie/Thrombose - mit fibrinolytischer Therapie (PMC 102444) - teilstationär -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44007087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Arterielle Embolie/Thrombose - ohne Lyse (PMC 103444) - teilstat. -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44007088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Arteriosklerose obliterans, - Stadium II b und III n. Fontaine (PMC 104440)- teilstationär -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44007089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Arteriosklerose obliterans, - Stadium IV  n. Fontaine (PMC 105440) - teilstationär -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44007090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AV-Fistel im Bereich der Extremitäten (PMC 106443) - teilstationär -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44007091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Nierenarterienstenose (PMC 107404) - teilstationär -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44007092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Thoracic-outlet-Syndrom, - mit fibrinolytischer Therapie (PMC 108447) - teilstationär -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44007093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Thoracic-outlet-Syndrom, - mit physikalischer Therapie (PMC 109447) - teilstationär -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44007094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Aneurysma der viszeralen Arterien (PMC 110441) - teilstationär -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44007095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Tiefe venöse Thrombose,- mit fibrinolytischer Therapie (PMC 111453) - teilstationär -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44007096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Tiefe venöse Thrombose,- ohne Lyse-Therapie (PMC 112453) - teilstationär -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44007097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Oberfläche venöse Thrombose (PMC 113451) - teilstationär -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44007098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Primäres und sekundäres Lymphödem (PMC 114457) - teilstationär -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44007099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Venöse Insuffizienz (PMC115456) - teilstationär -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44007100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Thrombangitis obliterans (PMC 116448) - teilstationär -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44007101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Zuschlag für Multimorbidität, - Risikofaktor: Diabetes/Übergewicht (PMC 119910) - teilstationär -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44007103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Koronare Herzerkrankung (PMC 201414) - teilstationär -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44007104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Hyperkinetisches Herzsyndrom (PMC 202429) - teilstationär -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44007105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Aortenisthmusstenose (PMC 203395) - teilstationär -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44007106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Klappenfehler (PMC 204424) - teilstationär -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44007102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Zuschlag für Multimorbidität, - Risikofaktor: Diabetes/Übergewicht und Hochdruck (PMC 119920) - teilstationär -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44007107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Zuschlag für Multimorbidität, - Diabetes, Übergewicht (PMC 209930) - teilstationär -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44007108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Urokinase je 600.000 Einheiten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44007109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Streptokinase je 1.500.000 Einheiten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44007110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Prostavasin je 1 Ampulle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44007112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Brustverkleinerung (in der Regel beidseitig)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44007113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Bauchdeckenplastik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44007109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Streptokinase je 1.500.000 Einheiten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44007110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Prostavasin je 1 Ampulle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44007129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einseitige Rezidiv-Varikoses oder Varikoses m. einseitgem massiven Befund unterschiedlicher Lokalisation (DRG 13)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44007130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zweiseitige rezidiv-Varikoses oder Varikoses m. zweiseitigem massiven Befund unterschiedlicher Lokalisation (DRG 14)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44007131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Ulcus cruris (chronisch venöse Insuffizienz Stadium III) und ausgeprägte stamm- u. seitenastvarikosis Stadium IV nach Hach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44007132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Meshgraft-Plastik als alleinige operative Maßnahme bei postthrom-botischem Syndrom, sekundärer Varikosis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44007133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Massive Thrombophlebitis-Gerinnselbildung im Verlauf der Vena saphena magna und parva von Daumendicke, operative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44007134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Bein- und Beckenvenenthrombose-Thrombektomie, Lysetherapie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44007135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Lungenembolie-intensivmedizinische Überwachung und Therapie (z.B. Lyse)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44007136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Arterielle Verschlußerkrankung Stadium II u. III nach vorausgegangener erfolgloser ambulanter Behandlung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44007137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Arterielle Verschlußerkrankung Stadium IV mit Gewebsuntergang: einschl. Leistungen nach DRG 03 und DRG 09 (Amputation u. Hautplastik)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44007138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Amputation von nekrotischen Gliedmaßen-Fuß-, Unterschenkel, Kniegelenk und Oberschenkelamputationen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44007139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Rekonstruktive Gefäßoperation - von Bifurkationsprothesen bis zur Rekonstruktion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44007140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Primäres und sekundäres Lymphödem- mit und ohne Folgeerkrankung (z.B. Erysipel) nach erfolgloser ambulanter Therapie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44007141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Hämorrhoiden und Hämorrhoidalvenenthrombose Grad II und IV, Rectum-prolaps, Analfisteln, Abszesse und breitbasig aufsitzende Polypen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44007142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Actilyse 10 mg Ampulle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01.03.2002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Bayern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44009105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Diagnostik und Erstversorgung (Schlaflabor)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44009106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Diagnostik und Maskenanpassung (Schlaflabor)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44009107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Kontrolluntersuchung (Schlaflabor)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3" w:name="_Toc342491751"/>
            <w:r w:rsidRPr="00E06C8C">
              <w:rPr>
                <w:rFonts w:cs="Arial"/>
                <w:sz w:val="22"/>
                <w:szCs w:val="22"/>
              </w:rPr>
              <w:t>Wahlleistung Unterkunft (nur für Knappschaft)</w:t>
            </w:r>
            <w:bookmarkEnd w:id="23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45000001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Einbettzimmer-Zuschlag (wird bei Zahlung durch übernahmefähigen Zweibettzimmer-Zuschlag ersetzt)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4500000[2-9]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Zweibettzimmer-Zuschlag, krankenhausindividuelle Staffelung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4" w:name="_Toc342491752"/>
            <w:r w:rsidRPr="00E06C8C">
              <w:rPr>
                <w:rFonts w:cs="Arial"/>
                <w:sz w:val="22"/>
                <w:szCs w:val="22"/>
              </w:rPr>
              <w:t>Zuschlag für Qualitätssicherung nach § 137 oder § 112 Abs. 1 SGB V</w:t>
            </w:r>
            <w:bookmarkEnd w:id="24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/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mit Länderschlüssel (4. und 5. Stelle)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46000[1-2][00-01]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bundesweit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46001[0-2][00-01]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46002[0-2][00-01]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46003[0-2][00-01]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46004[0-2][00-01]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46005[0-2][00-01]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46006[0-2][00-01]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46007[0-2][00-01]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46008[0-2][00-02]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46009[0-2][00-02]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46010[0-2][00-01]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46011[0-2][00-01]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46012[0-2][00-01]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46013[0-2][00-01]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46014[0-2][00-02]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46015[0-2][00-01]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46016[0-2][00-01]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46025[0-2][00-01]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Nordrhein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46035[0-2][00-01]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Westfalen-Lippe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460[01-35]000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Allgemeiner Zuschlag ab 2004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5" w:name="_Toc342491753"/>
            <w:r w:rsidRPr="00E06C8C">
              <w:rPr>
                <w:rFonts w:cs="Arial"/>
                <w:sz w:val="22"/>
                <w:szCs w:val="22"/>
              </w:rPr>
              <w:t>Zu- und Abschläge nach GMG und sonstige Zu- und Abschläge</w:t>
            </w:r>
            <w:bookmarkEnd w:id="25"/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Zuschläge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47100000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für gemeinsamen Bundesausschuss (§ 91 Abs. 2 Satz 6 SGB V), teilstationär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47100001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für gemeinsamen Bundesausschuss (§ 91 Abs. 2 Satz 6 SGB V), vollstationär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47100002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für Institut nach § 139c SGB V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47100003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für Verbesserung der Arbeitszeitbedingungen (§ 4 Abs. 13 KHEntgG, ab 2005)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47100005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für Vorhaltekosten von besonderen Einrichtungen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47100007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für Zentren und Schwerpunkte (§ 5 Abs. 3 KHEntgG)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47100008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47100009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Telematikzuschlag vollstat. (§291a Abs.7a i.V.m. Abs.7 Satz 4 SGB V)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47100010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nach § 15 Abs. 2 KHEntgG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47100011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für Erlösausgleiche nach § 5 Abs. 4 KHEntgG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47100012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Pflegezuschlag nach § 4 Abs. 10 KHEntgG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47100013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Telematikzuschlag teilstat. (§291a Abs.7a i.V.m. Abs.7 Satz 4 SGB V)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47100015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für besondere Einrichtungen nach § 4 Abs. 7 KHEntgG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47100016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für Kappungshaus nach § 4 Abs. 9 KHEntgG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47100017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Ausgleich Erhöhungsrate (Bayern-Vereinbarung zu § 10 Abs. 5 KHEntgG)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47120001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Kostenpauschale für Verwaltungsverfahren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47120004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Gerichtskosten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Abschläge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47200000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intern reserviert (Abschlag nach § 303 SGB V)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47200002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Abschlag nach § 8 Abs. 9 KHEntgG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47200010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Abschlag nach § 15 Abs. 2 KHEntgG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47200011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Abschlag für Erlösausgleiche nach § 5 Abs. 4 KHEntgG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47200012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Abschlag für Mehrleistungen nach § 4 Abs. 2a Satz 1 KHEntgG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47200013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Abschlag zu Tariferhöhung nach § 4 Abs. 2a Satz 2 KHEntgG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47200015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Abschlag für besondere Einrichtungen nach § 4 Abs. 7 KHEntgG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6" w:name="_Toc342491754"/>
            <w:r w:rsidRPr="00E06C8C">
              <w:rPr>
                <w:rFonts w:cs="Arial"/>
                <w:sz w:val="22"/>
                <w:szCs w:val="22"/>
              </w:rPr>
              <w:t>DRG-Systemzuschlag</w:t>
            </w:r>
            <w:bookmarkEnd w:id="26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48000001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DRG-Systemzuschlag, vollstationär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48000002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DRG-Systemzuschlag, teilstationär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7" w:name="_Toc342491755"/>
            <w:r w:rsidRPr="00E06C8C">
              <w:rPr>
                <w:rFonts w:cs="Arial"/>
                <w:sz w:val="22"/>
                <w:szCs w:val="22"/>
              </w:rPr>
              <w:t>Abrechnungsergänzungen</w:t>
            </w:r>
            <w:bookmarkEnd w:id="27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491[1-6][0001-0005]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Zuschläge für Zentren und Schwerpunkte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492[1-6][0001-0005]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Abschläge für Zentren und Schwerpunkte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8" w:name="_Toc342491756"/>
            <w:r w:rsidRPr="00E06C8C">
              <w:rPr>
                <w:rFonts w:cs="Arial"/>
                <w:sz w:val="22"/>
                <w:szCs w:val="22"/>
              </w:rPr>
              <w:t>Berechnung nach BPflV alt</w:t>
            </w:r>
            <w:bookmarkEnd w:id="28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50000001 ff.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9" w:name="_Toc342491757"/>
            <w:r w:rsidRPr="00E06C8C">
              <w:rPr>
                <w:rFonts w:cs="Arial"/>
                <w:sz w:val="22"/>
                <w:szCs w:val="22"/>
              </w:rPr>
              <w:t>Fallpauschalen nach § 28 Abs. 2 BPflV</w:t>
            </w:r>
            <w:bookmarkEnd w:id="29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51[0-6]01[001-999] ff.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0" w:name="_Toc342491758"/>
            <w:r w:rsidRPr="00E06C8C">
              <w:rPr>
                <w:rFonts w:cs="Arial"/>
                <w:sz w:val="22"/>
                <w:szCs w:val="22"/>
              </w:rPr>
              <w:t>Sonderentgelte nach § 28 Abs. 2 BPflV in der am 31.12.1999 geltenden Fassung</w:t>
            </w:r>
            <w:bookmarkEnd w:id="30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52[0-6]01[001-999]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1" w:name="_Toc342491759"/>
            <w:r w:rsidRPr="00E06C8C">
              <w:rPr>
                <w:rFonts w:cs="Arial"/>
                <w:sz w:val="22"/>
                <w:szCs w:val="22"/>
              </w:rPr>
              <w:t>Sonderfälle</w:t>
            </w:r>
            <w:bookmarkEnd w:id="31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60000001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Entgelt für Aufnahmeuntersuchung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60000002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Weihnachtsgeld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60000003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Taschengeld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60000004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Bekleidungsgeld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60000005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Früherkennungsuntersuchungen für Neugeborene (Brandenburg)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60000006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Entgelt für gutachterliche Stellungnahme bei Transplantationen nach § 7 Abs. 1 Satz 2 Nr. 2 BPflV oder § 4 Abs. 1 Nr. 4 FPV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60000007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Entgelt für Transport von Knochenmark oder hämatopoetischer Stammzellen nach § 4 Abs. 1 Nr. 6 KFPV 2004 / FPV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600[1, 3-5]0100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Entgelt für Aufnahmeuntersuchung / Innere Medizin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...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Entgelt für Aufnahmeuntersuchung / weitere Fachabteilungen (siehe Anlage 2, Schl. 6)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60020010</w:t>
            </w:r>
          </w:p>
        </w:tc>
        <w:tc>
          <w:tcPr>
            <w:tcW w:w="4500" w:type="dxa"/>
          </w:tcPr>
          <w:p w:rsidR="00EF0B14" w:rsidRDefault="00EF0B14"/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 xml:space="preserve">  bis</w:t>
            </w:r>
          </w:p>
        </w:tc>
        <w:tc>
          <w:tcPr>
            <w:tcW w:w="4500" w:type="dxa"/>
          </w:tcPr>
          <w:p w:rsidR="00EF0B14" w:rsidRDefault="00EF0B14"/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60020080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Entgelt für Aufnahmeuntersuchung / besondere Einrichtungen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2" w:name="_Toc342491760"/>
            <w:r w:rsidRPr="00E06C8C">
              <w:rPr>
                <w:rFonts w:cs="Arial"/>
                <w:sz w:val="22"/>
                <w:szCs w:val="22"/>
              </w:rPr>
              <w:t>Entgelte für integrierte Versorgung</w:t>
            </w:r>
            <w:bookmarkEnd w:id="32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611[00-99][000-üüü]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Ortskrankenkassen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612[00-99][000-üüü]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Angestellten-Krankenkassen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613[00-99][000-üüü]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Arbeiter-Ersatzkassen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614[00-99][000-üüü]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Betriebskrankenkassen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615[00-99][000-üüü]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Innungskrankenkassen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616[00-99][000-üüü]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Bundesknappschaft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617[00-99][000-üüü]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Landwirtschaftliche Krankenkassen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618[00-99][000-üüü]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Seekrankenkasse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3" w:name="_Toc342491761"/>
            <w:r w:rsidRPr="00E06C8C">
              <w:rPr>
                <w:rFonts w:cs="Arial"/>
                <w:sz w:val="22"/>
                <w:szCs w:val="22"/>
              </w:rPr>
              <w:t>Abschläge für Entgelte für integrierte Versorgung</w:t>
            </w:r>
            <w:bookmarkEnd w:id="33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621[00-99][000-üüü]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Ortskrankenkassen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622[00-99][000-üüü]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Angestellten-Krankenkassen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623[00-99][000-üüü]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Arbeiter-Ersatzkassen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624[00-99][000-üüü]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Betriebskrankenkassen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625[00-99][000-üüü]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Innungskrankenkassen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626[00-99][000-üüü]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Bundesknappschaft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627[00-99][000-üüü]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Landwirtschaftliche Krankenkassen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628[00-99][000-üüü]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Seekrankenkasse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4" w:name="_Toc342491762"/>
            <w:r w:rsidRPr="00E06C8C">
              <w:rPr>
                <w:rFonts w:cs="Arial"/>
                <w:sz w:val="22"/>
                <w:szCs w:val="22"/>
              </w:rPr>
              <w:t>Entgelte für Modellvorhaben nach § 63 SGB V</w:t>
            </w:r>
            <w:bookmarkEnd w:id="34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631[00-99][000-999]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Ortskrankenkassen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632[00-99][000-999]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Angestellten-Krankenkassen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633[00-99][000-999]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Arbeiter-Ersatzkassen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634[00-99][000-999]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Betriebskrankenkassen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635[00-99][000-999]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Innungskrankenkassen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636[00-99][000-999]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Bundesknappschaft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637[00-99][000-999]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Landwirtschaftliche Krankenkassen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638[00-99][000-999]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Seekrankenkasse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5" w:name="_Toc342491763"/>
            <w:r w:rsidRPr="00E06C8C">
              <w:rPr>
                <w:rFonts w:cs="Arial"/>
                <w:sz w:val="22"/>
                <w:szCs w:val="22"/>
              </w:rPr>
              <w:t>Zusatzentgelt für DMP</w:t>
            </w:r>
            <w:bookmarkEnd w:id="35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/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mit KV-Nummer (3. und 4. Stelle)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6501[01-27][01-06]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6502[01-27][01-06]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6503[01-27][01-06]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6517[01-27][01-06]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6520[01-27][01-06]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Westfalen-Lippe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6538[01-27][01-06]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Nordrhein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6546[01-27][01-06]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6547[01-27][01-06]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Koblenz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6548[01-27][01-06]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Rheinhessen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6549[01-27][01-06]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Pfalz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6550[01-27][01-06]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Trier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6555[01-27][01-06]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Nordbaden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6560[01-27][01-06]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Südbaden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6561[01-27][01-06]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Nordwürttemberg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6562[01-27][01-06]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Südwürttemberg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6571[01-27][01-06]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6572[01-27][01-06]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6573[01-27][01-06]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6578[01-27][01-06]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6583[01-27][01-06]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6588[01-27][01-06]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6593[01-27][01-06]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6598[01-27][01-06]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6" w:name="_Toc342491764"/>
            <w:r w:rsidRPr="00E06C8C">
              <w:rPr>
                <w:rFonts w:cs="Arial"/>
                <w:sz w:val="22"/>
                <w:szCs w:val="22"/>
              </w:rPr>
              <w:t>DRG-Fallpauschalen nach § 7 Nr. 1 KHEntgG (§ 1 Abs. 1 Satz 1 KFPV/FPV)</w:t>
            </w:r>
            <w:bookmarkEnd w:id="36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70000000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intern reserviert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70[1-8]0A01A ff.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70888888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Teilzahlung nach § 11 Abs. 1 Satz 3 KHEntgG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70999999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im Rahmen der Zusammenarbeit nach § 3 Abs. 2 KFPV (0,00 €) oder bei Wiederaufnahme wegen Komplikationen innerhalb der GVD nach § 8 Abs. 5 KHEntgG (0,00 €)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7" w:name="_Toc342491765"/>
            <w:r w:rsidRPr="00E06C8C">
              <w:rPr>
                <w:rFonts w:cs="Arial"/>
                <w:sz w:val="22"/>
                <w:szCs w:val="22"/>
              </w:rPr>
              <w:t>Entgelte bei Überschreiten der oberen GVD nach § 7 Nr. 3 KHEntgG und tagesbezogene teilstationäre DRG-Fallpauschalen ab 2. Tag</w:t>
            </w:r>
            <w:bookmarkEnd w:id="37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71[1-8]0A01A ff.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71999999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Entgelt nach Überschreiten der GVD im Rahmen der Zusammenarbeit nach § 3 Abs. 2 der KFPV (150,00 €)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8" w:name="_Toc342491766"/>
            <w:r w:rsidRPr="00E06C8C">
              <w:rPr>
                <w:rFonts w:cs="Arial"/>
                <w:sz w:val="22"/>
                <w:szCs w:val="22"/>
              </w:rPr>
              <w:t>Abschläge bei Verlegungen nach § 1 Abs. 1 Satz 3 KFPV/FPV</w:t>
            </w:r>
            <w:bookmarkEnd w:id="38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72[1-6,8]0A01A ff.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9" w:name="_Toc342491767"/>
            <w:r w:rsidRPr="00E06C8C">
              <w:rPr>
                <w:rFonts w:cs="Arial"/>
                <w:sz w:val="22"/>
                <w:szCs w:val="22"/>
              </w:rPr>
              <w:t>Abschläge bei Nichterreichen der unteren GVD nach § 1 Abs. 3 Satz 1 KFPV/FPV</w:t>
            </w:r>
            <w:bookmarkEnd w:id="39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73[1-6,8]0A01A ff.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0" w:name="_Toc342491768"/>
            <w:r w:rsidRPr="00E06C8C">
              <w:rPr>
                <w:rFonts w:cs="Arial"/>
                <w:sz w:val="22"/>
                <w:szCs w:val="22"/>
              </w:rPr>
              <w:t>Rückforderung von Abschlägen bei Nichterreichen der unteren GVD nach § 8 Abs. 5 Satz 2 KHEntgG</w:t>
            </w:r>
            <w:bookmarkEnd w:id="40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74[1-6]0A06Z ff.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1" w:name="_Toc342491769"/>
            <w:r w:rsidRPr="00E06C8C">
              <w:rPr>
                <w:rFonts w:cs="Arial"/>
                <w:sz w:val="22"/>
                <w:szCs w:val="22"/>
              </w:rPr>
              <w:t>Zu- und Abschläge nach § 7 Nr. 4 KHEntgG</w:t>
            </w:r>
            <w:bookmarkEnd w:id="41"/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Zuschläge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75100001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Sicherstellungszuschlag nach § 17b (1) Satz 7 KHG (Festbetrag)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75100002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Sicherstellungszuschlag auf den Basisfallwert nach § 17b(1) Satz 7 KHG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75100003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für Begleitperson nach § 17b Abs. 1 Satz 4 KHG i.V.m. § 2 Abs. 2 Satz 2 Nr. 3. 1. HS KHEntgG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75100004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Mitaufnahme Pflegekraft nach § 17 b Abs. 1 Satz 4 KHG i.V.m. § 2 Abs. 2 Satz 2 Nr. 3, 2. HS KHEntgG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75101002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Ausbildungszuschlag nach § 17a Abs. 6 u. 9 KHG Schleswig-Holstein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75102002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Ausbildungszuschlag nach § 17a Abs. 6 u. 9 KHG Hamburg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75103002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Ausbildungszuschlag nach § 17a Abs. 6 u. 9 KHG Niedersachsen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75104002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Ausbildungszuschlag nach § 17a Abs. 6 u. 9 KHG Bremen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75105002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Ausbildungszuschlag nach § 17a Abs. 6 u. 9 KHG Nordrhein-Westfalen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75106002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Ausbildungszuschlag nach § 17a Abs. 6 u. 9 KHG Hessen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75107002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Ausbildungszuschlag nach § 17a Abs. 6 u. 9 KHG Rheinland-Pfalz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75108002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Ausbildungszuschlag nach § 17a Abs. 6 u. 9 KHG Baden-Württemberg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75109002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Ausbildungszuschlag nach § 17a Abs. 6 u. 9 KHG Bayern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75110002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Ausbildungszuschlag nach § 17a Abs. 6 u. 9 KHG Saarland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75111002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Ausbildungszuschlag nach § 17a Abs. 6 u. 9 KHG Berlin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75112002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Ausbildungszuschlag nach § 17a Abs. 6 u. 9 KHG Brandenburg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75113002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Ausbildungszuschlag nach § 17a Abs. 6 u. 9 KHG Mecklenburg-Vorpommern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75114002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Ausbildungszuschlag nach § 17a Abs. 6 u. 9 KHG Sachsen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75115002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Ausbildungszuschlag nach § 17a Abs. 6 u. 9 KHG Sachsen-Anhalt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75116002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Ausbildungszuschlag nach § 17a Abs. 6 u. 9 KHG Thüringen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Abschläge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75200001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Abschlag für Nichtbeteiligung Notfallversorgung nach § 17b (1) S.4 KHG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75200002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Ausbildungsabschlag nach § 17a Abs. 6 bzw. 9 KHG Nordrhein-Westfalen (für Korrekturen)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06.10.2008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75209002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Ausbildungsabschlag nach § 17a Abs. 6 bzw. 9 KHG Bayern (für Korrekturen)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75213002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Ausbildungsabschlag nach § 17a Abs. 6 bzw. 9 KHG Mecklenburg-Vorpommern (für Korrekturen)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2" w:name="_Toc342491770"/>
            <w:r w:rsidRPr="00E06C8C">
              <w:rPr>
                <w:rFonts w:cs="Arial"/>
                <w:sz w:val="22"/>
                <w:szCs w:val="22"/>
              </w:rPr>
              <w:t>Zusatzentgelte nach § 7 Abs. 1 Nr. 2, 3 und 6 KHEntgG</w:t>
            </w:r>
            <w:bookmarkEnd w:id="42"/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F0B14" w:rsidRDefault="00EF0B14"/>
        </w:tc>
      </w:tr>
      <w:tr w:rsidR="00EF0B14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F0B14" w:rsidRDefault="00EF0B14"/>
        </w:tc>
        <w:tc>
          <w:tcPr>
            <w:tcW w:w="4500" w:type="auto"/>
            <w:gridSpan w:val="2"/>
          </w:tcPr>
          <w:p w:rsidR="00EF0B14" w:rsidRPr="00E06C8C" w:rsidRDefault="00EF0B1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3" w:name="_Toc342491771"/>
            <w:r w:rsidRPr="00E06C8C">
              <w:rPr>
                <w:rFonts w:cs="Arial"/>
                <w:sz w:val="22"/>
                <w:szCs w:val="22"/>
              </w:rPr>
              <w:t>Zusatzentgelte nach Anlage 2 und 5 FPV (76ZE)</w:t>
            </w:r>
            <w:bookmarkEnd w:id="43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76ZE0101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ZE0101 Hämodialyse, intermittierend, Alter &gt; 14 Jahre; OPS 8-854.2 oder 8-854.3 oder 8-854.4 oder 8-854.5 oder 8-854.8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76ZE0102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ZE0102 Hämodialyse, intermittierend, Alter &lt; 15 Jahre; OPS 8-854.2 oder 8-854.3 oder 8-854.4 oder 8-854.5 oder 8-854.8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76ZE0200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ZE02 Hämodiafiltration, intermittierend; OPS 8-855.3 oder 8-855.4 oder 8-855.5 oder 8-855.6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76ZE0500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ZE05 Stentgraft-Prothesen bei thorakalen und thorakoabdominalen Aortenaneurysmen, nicht perkutan-transluminal; OPS 5-38a.70, .71, .8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76ZE0600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ZE06 Stentgraft-Prothesen bei anderen Aortenaneurysmen, nicht perkutan-transluminal; OPS 5-38a.0, .12, .13, .14, .15, .1x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76ZE0900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ZE09 Vollimplantierbare Medikamentenpumpe mit programmierbarem variablen Tagesprofil; OPS 5-028.11 oder 5-038.41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76ZE1000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 Künstlicher Blasenschließmuskel; OPS 5-597.0* oder 5-597.3*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76ZE1101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ZE1101 Wirbelkörperersatz, Wirbelkörperersatz und komplexe Rekonstruktion der Wirbelsäule: Wirbelkörperersatz durch Implantat: 1 Wirbelkörper; OPS 5-837.00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76ZE1102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ZE1102 Wirbelkörperersatz, Wirbelkörperersatz und komplexe Rekonstruktion der Wirbelsäule: Wirbelkörperersatz durch Implantat: 2 Wirbelkörper; OPS 5-837.01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76ZE1103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ZE1103 Wirbelkörperersatz, Wirbelkörperersatz und komplexe Rekonstruktion der Wirbelsäule: Wirbelkörperersatz durch Implantat: 3 Wirbelkörper; OPS 5-837.02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76ZE1104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ZE1104 Wirbelkörperersatz, Wirbelkörperersatz und komplexe Rekonstruktion der Wirbelsäule: Wirbelkörperersatz durch Implantat: 4 Wirbelkörper; OPS 5-837.04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76ZE1105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ZE1105 Wirbelkörperersatz, Wirbelkörperersatz und komplexe Rekonstruktion der Wirbelsäule: Wirbelkörperersatz durch Implantat: 5 oder mehr Wirbelkörper; OPS 5-837.05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76ZE1301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ZE1301 Gabe von Alemtuzumab, parenteral, 30 mg bis unter 60 mg; OPS 6-001.00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76ZE1302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ZE1302 Gabe von Alemtuzumab, parenteral, 60 mg bis unter 90 mg; OPS 6-001.01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76ZE1303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ZE1303 Gabe von Alemtuzumab, parenteral, 90 mg bis unter 120 mg; OPS 6-001.02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76ZE1304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ZE1304 Gabe von Alemtuzumab, parenteral, 120 mg bis unter 150 mg; OPS 6-001.03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76ZE1305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ZE1305 Gabe von Alemtuzumab, parenteral, 150 mg bis unter 180 mg; OPS 6-001.04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76ZE1306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ZE1306 Gabe von Alemtuzumab, parenteral, 180 mg bis unter 210 mg; OPS 6-001.05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76ZE1307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ZE1307 Gabe von Alemtuzumab, parenteral, 210 mg bis unter 240 mg; OPS 6-001.06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76ZE1308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ZE1308 Gabe von Alemtuzumab, parenteral, 240 mg bis unter 270 mg; OPS 6-001.07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76ZE1309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ZE1309 Gabe von Alemtuzumab, parenteral, 270 mg bis unter 300 mg; OPS 6-001.08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76ZE1310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ZE1310 Gabe von Alemtuzumab, parenteral, 300 mg bis unter 330 mg; OPS 6-001.09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76ZE1312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ZE1312 Gabe von Alemtuzumab, parenteral, 330 mg bis unter 390 mg; OPS 6-001.0a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76ZE1313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ZE1313 Gabe von Alemtuzumab, parenteral, 390 mg bis unter 450 mg; OPS 6-001.0b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76ZE1314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ZE1314 Gabe von Alemtuzumab, parenteral, 450 mg bis unter 510 mg; OPS 6-001.0c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76ZE1315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ZE1315 Gabe von Alemtuzumab, parenteral, 510 mg bis unter 570 mg; OPS 6-001.0d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76ZE1316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ZE1316 Gabe von Alemtuzumab, parenteral, 570 mg und mehr; OPS 6-001.0e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76ZE1705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ZE1705 Gabe von Gemcitabin, parenteral, 8,5 g bis unter 10,0 g; OPS 6-001.14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76ZE1706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ZE1706 Gabe von Gemcitabin, parenteral, 10,0 g bis unter 11,5 g; OPS 6-001.15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76ZE1707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ZE1707 Gabe von Gemcitabin, parenteral, 11,5 g bis unter 13,0 g; OPS 6-001.16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76ZE1708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ZE1708 Gabe von Gemcitabin, parenteral, 13,0 g bis unter 14,5 g; OPS 6-001.17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76ZE1709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ZE1709 Gabe von Gemcitabin, parenteral, 14,5 g und mehr; OPS 6-001.18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76ZE1710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ZE1710 Gabe von Gemcitabin, parenteral, 19,0 g bis unter 22,0 g; OPS 6-001.19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76ZE1711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ZE1711 Gabe von Gemcitabin, parenteral, 22,0 g bis unter 25,0 g; OPS 6-001.1a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76ZE1712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ZE1712 Gabe von Gemcitabin, parenteral, 25,0 g bis unter 28,0 g; OPS 6-001.1b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76ZE1713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ZE1713 Gabe von Gemcitabin, parenteral, 28,0 g bis unter 31,0 g; OPS 6-001.1c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76ZE1714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ZE1714 Gabe von Gemcitabin, parenteral, 31,0 g bis unter 34,0 g; OPS 6-001.1d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76ZE1715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ZE1715 Gabe von Gemcitabin, parenteral, 34,0 g und mehr; OPS 6-001.1e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76ZE1903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ZE1903 Gabe von Irinotecan, parenteral, 400 mg bis unter 500 mg; OPS 6-001.32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76ZE1904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ZE1904 Gabe von Irinotecan, parenteral, 500 mg bis unter 600 mg; OPS 6-001.33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76ZE1905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ZE1905 Gabe von Irinotecan, parenteral, 600 mg bis unter 700 mg; OPS 6-001.34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76ZE1906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ZE1906 Gabe von Irinotecan, parenteral, 700 mg bis unter 800 mg; OPS 6-001.35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76ZE1907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ZE1907 Gabe von Irinotecan, parenteral, 800 mg bis unter 900 mg; OPS 6-001.36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76ZE1908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ZE1908 Gabe von Irinotecan, parenteral, 900 mg bis unter 1.000 mg; OPS 6-001.37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76ZE1909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ZE1909 Gabe von Irinotecan, parenteral, 1.000 mg bis unter 1.100 mg; OPS 6-001.38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76ZE1910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ZE1910 Gabe von Irinotecan, parenteral, 1.100 mg bis unter 1.200 mg; OPS 6-001.39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76ZE1911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ZE1911 Gabe von Irinotecan, parenteral, 1.200 mg bis unter 1.300 mg; OPS 6-001.3a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76ZE1912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ZE1912 Gabe von Irinotecan, parenteral, 1.300 mg bis unter 1.400 mg; OPS 6-001.3b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76ZE1913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ZE1913 Gabe von Irinotecan, parenteral, 1.400 mg und mehr; OPS 6-001.3c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76ZE1914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ZE1914 Gabe von Irinotecan, parenteral, 2.000 mg bis unter 2.200 mg; OPS 6-001.3d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76ZE1915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ZE1915 Gabe von Irinotecan, parenteral, 2.200 mg bis unter 2.400 mg; OPS 6-001.3e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76ZE1916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ZE1916 Gabe von Irinotecan, parenteral, 2.400 mg bis unter 2.600 mg; OPS 6-001.3f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76ZE1917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ZE1917 Gabe von Irinotecan, parenteral, 2.600 mg bis unter 2.800 mg; OPS 6-001.3g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76ZE1918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ZE1918 Gabe von Irinotecan, parenteral, 2.800 mg bis unter 3.000 mg; OPS 6-001.3h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76ZE1919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ZE1919 Gabe von Irinotecan, parenteral, 3.000 mg und mehr; OPS 6-001.3j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76ZE2701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ZE2701 Gabe von Trastuzumab, parenteral, 100 mg bis unter 150 mg; OPS 6-001.70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76ZE2702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ZE2702 Gabe von Trastuzumab, parenteral, 150 mg bis unter 200 mg; OPS 6-001.71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76ZE2703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ZE2703 Gabe von Trastuzumab, parenteral, 200 mg bis unter 250 mg; OPS 6-001.72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76ZE2704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ZE2704 Gabe von Trastuzumab, parenteral, 250 mg bis unter 300 mg; OPS 6-001.73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76ZE2705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ZE2705 Gabe von Trastuzumab, parenteral, 300 mg bis unter 350 mg; OPS 6-001.74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76ZE2706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ZE2706 Gabe von Trastuzumab, parenteral, 350 mg bis unter 400 mg; OPS 6-001.75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76ZE2707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ZE2707 Gabe von Trastuzumab, parenteral, 400 mg bis unter 450 mg; OPS 6-001.76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76ZE2708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ZE2708 Gabe von Trastuzumab, parenteral, 450 mg bis unter 500 mg; OPS 6-001.77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76ZE2709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ZE2709 Gabe von Trastuzumab, parenteral, 500 mg bis unter 600 mg; OPS 6-001.78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76ZE2710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ZE2710 Gabe von Trastuzumab, parenteral, 600 mg bis unter 700 mg; OPS 6-001.79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76ZE2711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ZE2711 Gabe von Trastuzumab, parenteral, 700 mg bis unter 800 mg; OPS 6-001.7a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76ZE2712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ZE2712 Gabe von Trastuzumab, parenteral, 800 mg bis unter 900 mg; OPS 6-001.7b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76ZE2713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ZE2713 Gabe von Trastuzumab, parenteral, 900 mg bis unter 1.000 mg; OPS 6-001.7c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76ZE2714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ZE2714 Gabe von Trastuzumab, parenteral, 1.000 mg bis unter 1.200 mg; OPS 6-001.7d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76ZE2715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ZE2715 Gabe von Trastuzumab, parenteral, 1.200 mg bis unter 1.400 mg; OPS 6-001.7e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76ZE2716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ZE2716 Gabe von Trastuzumab, parenteral, 1.400 mg bis unter 1.600 mg; OPS 6-001.7f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76ZE2717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ZE2717 Gabe von Trastuzumab, parenteral, 1.600 mg und mehr; OPS 6-001.7g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76ZE2718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ZE2718 Gabe von Trastuzumab, parenteral, 1.600 mg bis unter 1.800 mg; OPS 6-001.7h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76ZE2719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ZE2719 Gabe von Trastuzumab, parenteral, 1.800 mg bis unter 2.000 mg; OPS 6-001.7j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76ZE2720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ZE2720 Gabe von Trastuzumab, parenteral, 2.000 mg bis unter 2.200 mg; OPS 6-001.7k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76ZE2721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ZE2721 Gabe von Trastuzumab, parenteral, 2.200 mg bis unter 2.400 mg; OPS 6-001.7m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76ZE2722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ZE2722 Gabe von Trastuzumab, parenteral, 2.400 mg und mehr; OPS 6-001.7n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ZE3002 Gabe von Prothrombin-komplex, parenteral, 3.500 IE bis unter 4.500 IE; OPS 8-812.53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ZE3003 Gabe von Prothrombin-komplex, parenteral, 4.500 IE bis unter 5.500 IE; OPS 8-812.54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ZE3004 Gabe von Prothrombin-komplex, parenteral, 5.500 IE bis unter 6.500 IE; OPS 8-812.55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ZE3005 Gabe von Prothrombin-komplex, parenteral, 6.500 IE bis unter 7.500 IE; OPS 8-812.56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ZE3006 Gabe von Prothrombin-komplex, parenteral, 7.500 IE bis unter 8.500 IE; OPS 8-812.57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ZE3007 Gabe von Prothrombin-komplex, parenteral, 8.500 IE bis unter 9.500 IE; OPS 8-812.58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ZE3008 Gabe von Prothrombin-komplex, parenteral, 9.500 IE bis unter 10.500 IE; OPS 8-812.59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ZE3009 Gabe von Prothrombin-komplex, parenteral, 10.500 IE bis unter 15.500 IE; OPS 8-812.5a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ZE3010 Gabe von Prothrombin-komplex, parenteral, 15.500 IE bis unter 20.500 IE; OPS 8-812.5b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ZE3011 Gabe von Prothrombin-komplex, parenteral, 20.500 IE bis unter 25.500 IE; OPS 8-812.5c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ZE3012 Gabe von Prothrombin-komplex, parenteral, 25.500 IE bis unter 30.500 IE; OPS 8-812.5d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ZE3013 Gabe von Prothrombin-komplex, parenteral, 30.500 IE und mehr; OPS 8-812.5e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76ZE3601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ZE3601 Plasmapherese, 1 Plasmapherese oder Doppelfiltrationsplasmapherese; OPS 8-820.00 oder 8-820.10 oder 8-820.20 oder 8-826.*0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76ZE3602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ZE3602 Plasmapherese, 2 Plasmapheresen oder Doppelfiltrationsplasmapheresen; OPS 8-820.01 oder 8-820.11 oder 8-820.21 oder 8-826.*1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76ZE3603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ZE3603 Plasmapherese, 3 Plasmapheresen oder Doppelfiltrationsplasmapheresen; OPS 8-820.02 oder 8-820.12 oder 8-820.22 oder 8-826.*2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76ZE3604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ZE3604 Plasmapherese, 4 Plasmapheresen oder Doppelfiltrationsplasmapheresen; OPS 8-820.03 oder 8-820.13 oder 8-820.23 oder 8-826.*3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76ZE3605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ZE3605 Plasmapherese, 5 Plasmapheresen oder Doppelfiltrationsplasmapheresen; OPS 8-820.04 oder 8-820.14 oder 8-820.24 oder 8-826.*4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76ZE3606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ZE3606 Plasmapherese, 6 Plasmapheresen oder Doppelfiltrationsplasmapheresen; OPS 8-820.08 oder 8-820.18 oder 8-820.25 oder 8-826.*5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76ZE3607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ZE3607 Plasmapherese, 7 Plasmapheresen oder Doppelfiltrationsplasmapheresen; OPS 8-820.09 oder 8-820.19 oder 8-820.26 oder 8-826.*6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76ZE3608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ZE3608 Plasmapherese, 8 Plasmapheresen oder Doppelfiltrationsplasmapheresen; OPS 8-820.0a oder 8-820.1a oder 8-820.27 oder 8-826.*7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76ZE3609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ZE3609 Plasmapherese, 9 Plasmapheresen oder Doppelfiltrationsplasmapheresen; OPS 8-820.0b oder 8-820.1b oder 8-820.28 oder 8-826.*8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76ZE3610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ZE3610 Plasmapherese, 10 Plasmapheresen oder Doppelfiltrationsplasmapheresen; OPS 8-820.0c oder 8-820.1c oder 8-820.29 oder 8-826.*9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76ZE3611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ZE3611 Plasmapherese, 11 Plasmapheresen oder Doppelfiltrationsplasmapheresen; OPS 8-820.0d oder 8-820.1d oder 8-820.2a oder 8-826.*a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76ZE3612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ZE3612 Plasmapherese, 12 Plasmapheresen oder Doppelfiltrationsplasmapheresen; OPS 8-820.0e oder 8-820.1e oder 8-820.2b oder 8-826.*b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76ZE3613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ZE3613 Plasmapherese, 13 Plasmapheresen oder Doppelfiltrationsplasmapheresen; OPS 8-820.0f oder 8-820.1f oder 8-820.2c oder 8-826.*c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76ZE3614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ZE3614 Plasmapherese, 14 Plasmapheresen oder Doppelfiltrationsplasmapheresen; OPS 8-820.0g oder 8-820.1g oder 8-820.2d oder 8-826.*d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76ZE3615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ZE3615 Plasmapherese, 15 Plasmapheresen oder Doppelfiltrationsplasmapheresen; OPS 8-820.0h oder 8-820.1h oder 8-820.2e oder 8-826.*e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76ZE3616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ZE3616 Plasmapherese, 16 bis 17 Plasmapheresen oder Doppelfiltrationsplasmapheresen; OPS 8-820.0j oder 8-820.1j oder 8-820.2f oder 8-826.*f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76ZE3617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ZE3617 Plasmapherese, 18 bis 19 Plasmapheresen oder Doppelfiltrationsplasmapheresen; OPS 8-820.0k oder 8-820.1k oder 8-820.2g oder 8-826.*g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76ZE3618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ZE3618 Plasmapherese, 20 bis 21 Plasmapheresen oder Doppelfiltrationsplasmapheresen; OPS 8-820.0m oder 8-820.1m oder 8-820.2h oder 8-826.*h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76ZE3619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ZE3619 Plasmapherese, 22 bis 23 Plasmapheresen oder Doppelfiltrationsplasmapheresen; OPS 8-820.0n oder 8-820.1n oder 8-820.2j oder 8-826.*j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76ZE3620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ZE3620 Plasmapherese, 24 bis 25 Plasmapheresen oder Doppelfiltrationsplasmapheresen; OPS 8-820.0p oder 8-820.1p oder 8-820.2k oder 8-826.*k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76ZE3621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ZE3621 Plasmapherese, 26 bis 28 Plasmapheresen oder Doppelfiltrationsplasmapheresen; OPS 8-820.0q oder 8-820.1q oder 8-820.2m oder 8-826.*m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76ZE3622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ZE3622 Plasmapherese, 29 bis 31 Plasmapheresen oder Doppelfiltrationsplasmapheresen; OPS 8-820.0r oder 8-820.1r oder 8-820.2n oder 8-826.*n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76ZE3623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ZE3623 Plasmapherese, 32 bis 34 Plasmapheresen oder Doppelfiltrationsplasmapheresen; OPS 8-820.0s oder 8-820.1s oder 8-820.2p oder 8-826.*p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76ZE3624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ZE3624 Plasmapherese, 35 bis 39 Plasmapheresen oder Doppelfiltrationsplasmapheresen; OPS 8-820.0t oder 8-820.1t oder 8-820.2q oder 8-826.*q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76ZE3625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ZE3625 Plasmapherese, 40 bis 44 Plasmapheresen oder Doppelfiltrationsplasmapheresen; OPS 8-820.0u oder 8-820.1u oder 8-820.2r oder 8-826.*r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76ZE3626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ZE3626 Plasmapherese, 45 bis 49 Plasmapheresen oder Doppelfiltrationsplasmapheresen; OPS 8-820.0v oder 8-820.1v oder 8-820.2s oder 8-826.*s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76ZE3627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ZE3627 Plasmapherese, 50 und mehr Plasmapheresen oder Doppelfiltrationsplasmapheresen; OPS 8-820.0w oder 8-820.1w oder 8-820.2t oder 8-826.*t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76ZE3700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ZE37 Extrakorporale Photopherese; OPS 8-824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ZE4001 Gabe von Filgrastim, parenteral, 70 Mio. IE bis unter 130 Mio. IE; OPS 6-002.10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ZE4002 Gabe von Filgrastim, parenteral, 130 Mio. IE bis unter 190 Mio. IE; OPS 6-002.11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ZE4003 Gabe von Filgrastim, parenteral, 190 Mio. IE bis unter 250 Mio. IE; OPS 6-002.12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ZE4004 Gabe von Filgrastim, parenteral, 250 Mio. IE bis unter 350 Mio. IE; OPS 6-002.13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ZE4005 Gabe von Filgrastim, parenteral, 350 Mio. IE bis unter 450 Mio. IE; OPS 6-002.14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ZE4006 Gabe von Filgrastim, parenteral, 450 Mio. IE bis unter 550 Mio. IE; OPS 6-002.15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ZE4007 Gabe von Filgrastim, parenteral, 550 Mio. IE bis unter 650 Mio. IE; OPS 6-002.16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ZE4008 Gabe von Filgrastim, parenteral, 650 Mio. IE bis unter 750 Mio. IE; OPS 6-002.17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ZE4009 Gabe von Filgrastim, parenteral, 750 Mio. IE bis unter 850 Mio. IE; OPS 6-002.18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ZE4010 Gabe von Filgrastim, parenteral, 850 Mio. IE bis unter 950 Mio. IE; OPS 6-002.19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ZE4011 Gabe von Filgrastim, parenteral, 950 Mio. IE bis unter 1.050 Mio. IE; OPS 6-002.1a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ZE4012 Gabe von Filgrastim, parenteral, 1.050 Mio. IE bis unter 1.250 Mio. IE; OPS 6-002.1b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ZE4013 Gabe von Filgrastim, parenteral, 1.250 Mio. IE bis unter 1.450 Mio. IE; OPS 6-002.1c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ZE4014 Gabe von Filgrastim, parenteral, 1.450 Mio. IE bis unter 1.650 Mio. IE; OPS 6-002.1d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ZE4015 Gabe von Filgrastim, parenteral, 1.650 Mio. IE bis unter 1.850 Mio. IE; OPS 6-002.1e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ZE4016 Gabe von Filgrastim, parenteral, 1.850 Mio. IE bis unter 2.050 Mio. IE; OPS 6-002.1f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ZE4017 Gabe von Filgrastim, parenteral, 2.050 Mio. IE bis unter 2.250 Mio. IE; OPS 6-002.1g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76ZE4018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ZE4018 Gabe von Filgrastim, parenteral, 2.250 Mio. IE bis unter 2.450 Mio. IE; OPS 6-002.1h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ZE4019 Gabe von Filgrastim, parenteral, 2.450 Mio. IE und mehr; OPS 6-002.1j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76ZE4201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ZE4201 Gabe von Lenograstim, parenteral, 75 Mio. IE bis unter 150 Mio. IE; OPS 6-002.20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76ZE4202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ZE4202 Gabe von Lenograstim, parenteral, 150 Mio. IE bis unter 225 Mio. IE; OPS 6-002.21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76ZE4203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ZE4203 Gabe von Lenograstim, parenteral, 225 Mio. IE bis unter 300 Mio. IE; OPS 6-002.22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76ZE4204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ZE4204 Gabe von Lenograstim, parenteral, 300 Mio. IE bis unter 400 Mio. IE; OPS 6-002.23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76ZE4205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ZE4205 Gabe von Lenograstim, parenteral, 400 Mio. IE bis unter 500 Mio. IE; OPS 6-002.24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76ZE4206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ZE4206 Gabe von Lenograstim, parenteral, 500 Mio. IE bis unter 600 Mio. IE; OPS 6-002.25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76ZE4207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ZE4207 Gabe von Lenograstim, parenteral, 600 Mio. IE bis unter 800 Mio. IE; OPS 6-002.26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76ZE4208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ZE4208 Gabe von Lenograstim, parenteral, 800 Mio. IE bis unter 1.000 Mio. IE; OPS 6-002.27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76ZE4209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ZE4209 Gabe von Lenograstim, parenteral, 1.000 Mio. IE bis unter 1.200 Mio. IE; OPS 6-002.28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76ZE4210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ZE4210 Gabe von Lenograstim, parenteral, 1.200 Mio. IE bis unter 1.400 Mio. IE; OPS 6-002.29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76ZE4211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ZE4211 Gabe von Lenograstim, parenteral, 1.400 Mio. IE bis unter 1.600 Mio. IE; OPS 6-002.2a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76ZE4212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ZE4212 Gabe von Lenograstim, parenteral, 1.600 Mio. IE bis unter 1.800 Mio. IE; OPS 6-002.2b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76ZE4213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ZE4213 Gabe von Lenograstim, parenteral, 1.800 Mio. IE bis unter 2.000 Mio. IE; OPS 6-002.2c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76ZE4214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ZE4214 Gabe von Lenograstim, parenteral, 2.000 Mio. IE bis unter 2.200 Mio. IE; OPS 6-002.2d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76ZE4215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ZE4215 Gabe von Lenograstim, parenteral, 2.200 Mio. IE bis unter 2.400 Mio. IE; OPS 6-002.2e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76ZE4216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ZE4216 Gabe von Lenograstim, parenteral, 2.400 Mio. IE bis unter 2.600 Mio. IE; OPS 6-002.2f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76ZE4217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ZE4217 Gabe von Lenograstim, parenteral, 2.600 Mio. IE bis unter 2.800 Mio. IE; OPS 6-002.2g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76ZE4218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ZE4218 Gabe von Lenograstim, parenteral, 2.800 Mio. IE bis unter 3.000 Mio. IE; OPS 6-002.2h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76ZE4219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ZE4219 Gabe von Lenograstim, parenteral, 3.000 Mio. IE und mehr; OPS 6-002.2j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76ZE4401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ZE4401 Gabe von Topotecan, parenteral, 2,0 mg bis unter 3,0 mg; OPS 6-002.40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76ZE4402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ZE4402 Gabe von Topotecan, parenteral, 3,0 mg bis unter 4,5 mg; OPS 6-002.41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76ZE4403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ZE4403 Gabe von Topotecan, parenteral, 4,5 mg bis unter 6,0 mg; OPS 6-002.42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76ZE4404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ZE4404 Gabe von Topotecan, parenteral, 6,0 mg bis unter 9,0 mg; OPS 6-002.43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76ZE4405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ZE4405 Gabe von Topotecan, parenteral, 9,0 mg bis unter 12,0 mg; OPS 6-002.44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76ZE4406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ZE4406 Gabe von Topotecan, parenteral, 12,0 mg bis unter 15,0 mg; OPS 6-002.45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76ZE4407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ZE4407 Gabe von Topotecan, parenteral, 15,0 mg bis unter 18,0 mg; OPS 6-002.46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76ZE4408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ZE4408 Gabe von Topotecan, parenteral, 18,0 mg bis unter 21,0 mg; OPS 6-002.47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76ZE4409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ZE4409 Gabe von Topotecan, parenteral, 21,0 mg bis unter 24,0 mg; OPS 6-002.48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76ZE4410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ZE4410 Gabe von Topotecan, parenteral, 24,0 mg bis unter 27,0 mg; OPS 6-002.49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76ZE4411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ZE4411 Gabe von Topotecan, parenteral, 27,0 mg bis unter 30,0 mg; OPS 6-002.4a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76ZE4412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ZE4412 Gabe von Topotecan, parenteral, 30,0 mg und mehr; OPS 6-002.4b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76ZE4701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ZE4701 Gabe von Antithrombin III, parenteral, 2.000 IE bis unter 3.500 IE; OPS 8-810.g1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76ZE4702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ZE4702 Gabe von Antithrombin III, parenteral, 3.500 IE bis unter 5.000 IE; OPS 8-810.g2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76ZE4703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ZE4703 Gabe von Antithrombin III, parenteral, 5.000 lE bis unter 7.000 IE; OPS 8-810.g3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76ZE4704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ZE4704 Gabe von Antithrombin III, parenteral, 7.000 IE bis unter 10.000 IE; OPS 8-810.g4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76ZE4705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ZE4705 Gabe von Antithrombin III, parenteral, 10.000 IE bis unter 15.000 IE; OPS 8-810.g5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76ZE4706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ZE4706 Gabe von Antithrombin III, parenteral, 15.000 lE bis unter 20.000 lE; OPS 8-810.g6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76ZE4707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ZE4707 Gabe von Antithrombin III, parenteral, 20.000 lE bis unter 25.000 lE; OPS 8-810.g7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76ZE4708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ZE4708 Gabe von Antithrombin III, parenteral, 25.000 lE bis unter 30.000 lE; OPS 8-810.g8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76ZE4709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ZE4709 Gabe von Antithrombin III, parenteral, 30.000 lE bis unter 40.000 IE; OPS 8-810.ga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76ZE4710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ZE4710 Gabe von Antithrombin III, parenteral, 40.000 IE bis unter 50.000 IE; OPS 8-810.gb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76ZE4711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ZE4711 Gabe von Antithrombin III, parenteral, 50.000 IE bis unter 60.000 IE; OPS 8-810.gc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76ZE4712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ZE4712 Gabe von Antithrombin III, parenteral, 60.000 IE bis unter 70.000 IE; OPS 8-810.gd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76ZE4713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ZE4713 Gabe von Antithrombin III, parenteral, 70.000 IE bis unter 90.000 IE; OPS 8-810.ge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76ZE4714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ZE4714 Gabe von Antithrombin III, parenteral, 90.000 IE bis unter 110.000 IE; OPS 8-810.gf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76ZE4715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ZE4715 Gabe von Antithrombin III, parenteral, 110.000 IE bis unter 130.000 IE; OPS 8-810.gg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76ZE4716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ZE4716 Gabe von Antithrombin III, parenteral, 130.000 IE bis unter 150.000 IE; OPS 8-810.gh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76ZE4717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ZE4717 Gabe von Antithrombin III, parenteral, 150.000 IE und mehr; OPS 8-810.gj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76ZE4801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ZE4801 Gabe von Aldesleukin, parenteral, 45 Mio. IE bis unter 65 Mio. IE; OPS 6-001.80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76ZE4802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ZE4802 Gabe von Aldesleukin, parenteral, 65 Mio. IE bis unter 85 Mio. IE; OPS 6-001.81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76ZE4803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ZE4803 Gabe von Aldesleukin, parenteral, 85 Mio. IE bis unter 105 Mio. IE; OPS 6-001.82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76ZE4804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ZE4804 Gabe von Aldesleukin, parenteral, 105 Mio. IE bis unter 125 Mio. IE; OPS 6-001.83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76ZE4805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ZE4805 Gabe von Aldesleukin, parenteral, 125 Mio. IE bis unter 145 Mio. IE; OPS 6-001.84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76ZE4806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ZE4806 Gabe von Aldesleukin, parenteral, 145 Mio. IE bis unter 165 Mio. IE; OPS 6-001.85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76ZE4807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ZE4807 Gabe von Aldesleukin, parenteral, 165 Mio. IE bis unter 185 Mio. IE; OPS 6-001.86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76ZE4808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ZE4808 Gabe von Aldesleukin, parenteral, 185 Mio. IE bis unter 205 Mio. IE; OPS 6-001.87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76ZE4809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ZE4809 Gabe von Aldesleukin, parenteral, 205 Mio. IE bis unter 245 Mio. IE; OPS 6-001.88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76ZE4810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ZE4810 Gabe von Aldesleukin, parenteral, 245 Mio. IE bis unter 285 Mio. IE; OPS 6-001.89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76ZE4811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ZE4811 Gabe von Aldesleukin, parenteral, 285 Mio. IE bis unter 325 Mio. IE; OPS 6-001.8a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76ZE4812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ZE4812 Gabe von Aldesleukin, parenteral, 325 Mio. IE bis unter 365 Mio. IE; OPS 6-001.8b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76ZE4813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ZE4813 Gabe von Aldesleukin, parenteral, 365 Mio. IE bis unter 405 Mio. IE; OPS 6-001.8c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76ZE4814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ZE4814 Gabe von Aldesleukin, parenteral, 405 Mio. IE bis unter 445 Mio. IE; OPS 6-001.8d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76ZE4815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ZE4815 Gabe von Aldesleukin, parenteral, 445 Mio. IE bis unter 485 Mio. IE; OPS 6-001.8e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76ZE4816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ZE4816 Gabe von Aldesleukin, parenteral, 485 Mio. IE bis unter 525 Mio. IE; OPS 6-001.8f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76ZE4817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ZE4817 Gabe von Aldesleukin, parenteral, 525 Mio. IE bis unter 565 Mio. IE; OPS 6-001.8g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76ZE4818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ZE4818 Gabe von Aldesleukin, parenteral, 565 Mio. IE bis unter 625 Mio. IE; OPS 6-001.8h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76ZE4819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ZE4819 Gabe von Aldesleukin, parenteral, 625 Mio. IE bis unter 685 Mio. IE; OPS 6-001.8j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76ZE4820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ZE4820 Gabe von Aldesleukin, parenteral, 685 Mio. IE bis unter 745 Mio. IE; OPS 6-001.8k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76ZE4821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ZE4821 Gabe von Aldesleukin, parenteral, 745 Mio. IE bis unter 805 Mio. IE; OPS 6-001.8m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76ZE4822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ZE4822 Gabe von Aldesleukin, parenteral, 805 Mio. IE und mehr; OPS 6-001.8n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76ZE4901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ZE4901 Gabe von Bortezomib, parenteral, 1,5 mg bis unter 2,5 mg; OPS 6-001.90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76ZE4902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ZE4902 Gabe von Bortezomib, parenteral, 2,5 mg bis unter 3,5 mg; OPS 6-001.91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76ZE4903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ZE4903 Gabe von Bortezomib, parenteral, 3,5 mg bis unter 4,5 mg; OPS 6-001.92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76ZE4904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ZE4904 Gabe von Bortezomib, parenteral, 4,5 mg bis unter 5,5 mg; OPS 6-001.93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76ZE4905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ZE4905 Gabe von Bortezomib, parenteral, 5,5 mg bis unter 6,5 mg; OPS 6-001.94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76ZE4906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ZE4906 Gabe von Bortezomib, parenteral, 6,5 mg bis unter 7,5 mg; OPS 6-001.95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76ZE4907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ZE4907 Gabe von Bortezomib, parenteral, 7,5 mg bis unter 8,5 mg; OPS 6-001.96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76ZE4908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ZE4908 Gabe von Bortezomib, parenteral, 8,5 mg bis unter 9,5 mg; OPS 6-001.97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76ZE4909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ZE4909 Gabe von Bortezomib, parenteral, 9,5 mg bis unter 10,5 mg; OPS 6-001.98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76ZE4910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ZE4910 Gabe von Bortezomib, parenteral, 10,5 mg bis unter 11,5 mg; OPS 6-001.99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76ZE4911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ZE4911 Gabe von Bortezomib, parenteral, 11,5 mg bis unter 13,5 mg; OPS 6-001.9a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76ZE4912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ZE4912 Gabe von Bortezomib, parenteral, 13,5 mg bis unter 15,5 mg; OPS 6-001.9b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76ZE4913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ZE4913 Gabe von Bortezomib, parenteral, 15,5 mg bis unter 17,5 mg; OPS 6-001.9c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76ZE4914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ZE4914 Gabe von Bortezomib, parenteral, 17,5 mg bis unter 19,5 mg; OPS 6-001.9d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76ZE4915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ZE4915 Gabe von Bortezomib, parenteral, 19,5 mg bis unter 21,5 mg; OPS 6-001.9e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76ZE4916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ZE4916 Gabe von Bortezomib, parenteral, 21,5 mg bis unter 23,5 mg; OPS 6-001.9f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76ZE4917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ZE4917 Gabe von Bortezomib, parenteral, 23,5 mg bis unter 25,5 mg; OPS 6-001.9g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76ZE4918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ZE4918 Gabe von Bortezomib, parenteral, 25,5 mg bis unter 27,5 mg; OPS 6-001.9h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76ZE4919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ZE4919 Gabe von Bortezomib, parenteral, 27,5 mg bis unter 29,5 mg; OPS 6-001.9j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76ZE4920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ZE4920 Gabe von Bortezomib, parenteral, 29,5 mg und mehr; OPS 6-001.9k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ZE5001 Gabe von Cetuximab, parenteral, 250 mg bis unter 350 mg; OPS 6-001.a0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ZE5002 Gabe von Cetuximab, parenteral, 350 mg bis unter 450 mg; OPS 6-001.a1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ZE5003 Gabe von Cetuximab, parenteral, 450 mg bis unter 550 mg; OPS 6-001.a2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ZE5004 Gabe von Cetuximab, parenteral, 550 mg bis unter 650 mg; OPS 6-001.a3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ZE5005 Gabe von Cetuximab, parenteral, 650 mg bis unter 750 mg; OPS 6-001.a4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ZE5006 Gabe von Cetuximab, parenteral, 750 mg bis unter 850 mg; OPS 6-001.a5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ZE5007 Gabe von Cetuximab, parenteral, 850 mg bis unter 1.050 mg; OPS 6-001.a6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ZE5008 Gabe von Cetuximab, parenteral, 1.050 mg bis unter 1.250 mg; OPS 6-001.a7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ZE5009 Gabe von Cetuximab, parenteral, 1.250 mg bis unter 1.450 mg; OPS 6-001.a8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ZE5010 Gabe von Cetuximab, parenteral, 1.450 mg bis unter 1.650 mg; OPS 6-001.a9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ZE5011 Gabe von Cetuximab, parenteral, 1.650 mg bis unter 1.850 mg; OPS 6-001.aa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ZE5012 Gabe von Cetuximab, parenteral, 1.850 mg bis unter 2.150 mg; OPS 6-001.ab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ZE5013 Gabe von Cetuximab, parenteral, 2.150 mg bis unter 2.450 mg; OPS 6-001.ac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ZE5014 Gabe von Cetuximab, parenteral, 2.450 mg bis unter 2.750 mg; OPS 6-001.ad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ZE5015 Gabe von Cetuximab, parenteral, 2.750 mg bis unter 3.050 mg; OPS 6-001.ae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ZE5016 Gabe von Cetuximab, parenteral, 3.050 mg bis unter 3.350 mg; OPS 6-001.af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ZE5017 Gabe von Cetuximab, parenteral, 3.350 mg und mehr; OPS 6-001.ag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76ZE5018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ZE5018 Gabe von Cetuximab, parenteral, 3.350 mg bis unter 3.950 mg; OPS 6-001.ah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ZE5019 Gabe von Cetuximab, parenteral, 3.950 mg bis unter 4.550 mg; OPS 6-001.aj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76ZE5020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ZE5020 Gabe von Cetuximab, parenteral, 4.550 mg und mehr; OPS 6-001.ak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76ZE5101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ZE5101 Gabe von Human-Immunglobulin, spezifisch gegen Hepatitis-B-surface-Antigen, parenteral, 2.000 IE bis unter 4.000 IE; OPS 8-810.q0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76ZE5102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ZE5102 Gabe von Human-Immunglobulin, spezifisch gegen Hepatitis-B-surface-Antigen, parenteral, 4.000 IE bis unter 6.000 IE; OPS 8-810.q1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76ZE5103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ZE5103 Gabe von Human-Immunglobulin, spezifisch gegen Hepatitis-B-surface-Antigen, parenteral, 6.000 IE bis unter 8.000 IE; OPS 8-810.q2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76ZE5104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ZE5104 Gabe von Human-Immunglobulin, spezifisch gegen Hepatitis-B-surface-Antigen, parenteral, 8.000 IE bis unter 10.000 IE; OPS 8-810.q3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76ZE5105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ZE5105 Gabe von Human-Immunglobulin, spezifisch gegen Hepatitis-B-surface-Antigen, parenteral, 10.000 IE bis unter 12.000 IE; OPS 8-810.q4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76ZE5106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ZE5106 Gabe von Human-Immunglobulin, spezifisch gegen Hepatitis-B-surface-Antigen, parenteral, 12.000 IE bis unter 14.000 IE; OPS 8-810.q5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76ZE5107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ZE5107 Gabe von Human-Immunglobulin, spezifisch gegen Hepatitis-B-surface-Antigen, parenteral, 14.000 IE bis unter 16.000 IE; OPS 8-810.q6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76ZE5108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ZE5108 Gabe von Human-Immunglobulin, spezifisch gegen Hepatitis-B-surface-Antigen, parenteral, 16.000 IE bis unter 18.000 IE; OPS 8-810.q7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76ZE5109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ZE5109 Gabe von Human-Immunglobulin, spezifisch gegen Hepatitis-B-surface-Antigen, parenteral, 18.000 IE bis unter 20.000 IE; OPS 8-810.q8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76ZE5110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ZE5110 Gabe von Human-Immunglobulin, spezifisch gegen Hepatitis-B-surface-Antigen, parenteral, 20.000 IE bis unter 22.000 IE; OPS 8-810.q9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76ZE5111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ZE5111 Gabe von Human-Immunglobulin, spezifisch gegen Hepatitis-B-surface-Antigen, parenteral, 22.000 IE bis unter 24.000 IE; OPS 8-810.qa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76ZE5112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ZE5112 Gabe von Human-Immunglobulin, spezifisch gegen Hepatitis-B-surface-Antigen, parenteral, 24.000 IE bis unter 28.000 IE; OPS 8-810.qb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76ZE5113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ZE5113 Gabe von Human-Immunglobulin, spezifisch gegen Hepatitis-B-surface-Antigen, parenteral, 28.000 IE bis unter 32.000 IE; OPS 8-810.qc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76ZE5114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ZE5114 Gabe von Human-Immunglobulin, spezifisch gegen Hepatitis-B-surface-Antigen, parenteral, 32.000 IE bis unter 36.000 IE; OPS 8-810.qd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76ZE5115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ZE5115 Gabe von Human-Immunglobulin, spezifisch gegen Hepatitis-B-surface-Antigen, parenteral, 36.000 IE bis unter 40.000 IE; OPS 8-810.qe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76ZE5116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ZE5116 Gabe von Human-Immunglobulin, spezifisch gegen Hepatitis-B-surface-Antigen, parenteral, 40.000 IE bis unter 46.000 IE; OPS 8-810.qf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76ZE5117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ZE5117 Gabe von Human-Immunglobulin, spezifisch gegen Hepatitis-B-surface-Antigen, parenteral, 46.000 IE bis unter 52.000 IE; OPS 8-810.qg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76ZE5118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ZE5118 Gabe von Human-Immunglobulin, spezifisch gegen Hepatitis-B-surface-Antigen, parenteral, 52.000 IE bis unter 58.000 IE; OPS 8-810.qh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76ZE5119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ZE5119 Gabe von Human-Immunglobulin, spezifisch gegen Hepatitis-B-surface-Antigen, parenteral, 58.000 IE bis unter 64.000 IE; OPS 8-810.qj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76ZE5120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ZE5120 Gabe von Human-Immunglobulin, spezifisch gegen Hepatitis-B-surface-Antigen, parenteral, 64.000 IE und mehr; OPS 8-810.qk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76ZE5201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ZE5201 Gabe von Liposomalem Doxorubicin, parenteral, 10 mg bis unter 20 mg; OPS 6-001.b0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76ZE5202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ZE5202 Gabe von Liposomalem Doxorubicin, parenteral, 20 mg bis unter 30 mg; OPS 6-001.b1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76ZE5203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ZE5203 Gabe von Liposomalem Doxorubicin, parenteral, 30 mg bis unter 40 mg; OPS 6-001.b2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76ZE5204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ZE5204 Gabe von Liposomalem Doxorubicin, parenteral, 40 mg bis unter 50 mg; OPS 6-001.b3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76ZE5205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ZE5205 Gabe von Liposomalem Doxorubicin, parenteral, 50 mg bis unter 60 mg; OPS 6-001.b4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76ZE5206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ZE5206 Gabe von Liposomalem Doxorubicin, parenteral, 60 mg bis unter 70 mg; OPS 6-001.b5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76ZE5207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ZE5207 Gabe von Liposomalem Doxorubicin, parenteral, 70 mg bis unter 80 mg; OPS 6-001.b6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76ZE5208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ZE5208 Gabe von Liposomalem Doxorubicin, parenteral, 80 mg bis unter 90 mg; OPS 6-001.b7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76ZE5209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ZE5209 Gabe von Liposomalem Doxorubicin, parenteral, 90 mg bis unter 100 mg; OPS 6-001.b8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76ZE5210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ZE5210 Gabe von Liposomalem Doxorubicin, parenteral, 100 mg bis unter 110 mg; OPS 6-001.b9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76ZE5211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ZE5211 Gabe von Liposomalem Doxorubicin, parenteral, 110 mg bis unter 120 mg; OPS 6-001.ba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76ZE5212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ZE5212 Gabe von Liposomalem Doxorubicin, parenteral, 120 mg bis unter 140 mg; OPS 6-001.bb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76ZE5213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ZE5213 Gabe von Liposomalem Doxorubicin, parenteral, 140 mg bis unter 160 mg; OPS 6-001.bc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76ZE5214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ZE5214 Gabe von Liposomalem Doxorubicin, parenteral, 160 mg bis unter 180 mg; OPS 6-001.bd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76ZE5215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ZE5215 Gabe von Liposomalem Doxorubicin, parenteral, 180 mg bis unter 200 mg; OPS 6-001.be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76ZE5216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ZE5216 Gabe von Liposomalem Doxorubicin, parenteral, 200 mg bis unter 220 mg; OPS 6-001.bf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76ZE5217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ZE5217 Gabe von Liposomalem Doxorubicin, parenteral, 220 mg bis unter 240 mg; OPS 6-001.bg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76ZE5218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ZE5218 Gabe von Liposomalem Doxorubicin, parenteral, 240 mg bis unter 260 mg; OPS 6-001.bh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76ZE5219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ZE5219 Gabe von Liposomalem Doxorubicin, parenteral, 260 mg bis unter 280 mg; OPS 6-001.bj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76ZE5220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ZE5220 Gabe von Liposomalem Doxorubicin, parenteral, 280 mg bis unter 300 mg; OPS 6-001.bk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76ZE5221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ZE5221 Gabe von Liposomalem Doxorubicin, parenteral, 300 mg bis unter 320 mg; OPS 6-001.bm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76ZE5222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ZE5222 Gabe von Liposomalem Doxorubicin, parenteral, 320 mg und mehr; OPS 6-001.bn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76ZE5301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ZE5301 Gabe von Pemetrexed, parenteral, 600 mg bis unter 700 mg; OPS 6-001.c0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76ZE5302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ZE5302 Gabe von Pemetrexed, parenteral, 700 mg bis unter 800 mg; OPS 6-001.c1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76ZE5303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ZE5303 Gabe von Pemetrexed, parenteral, 800 mg bis unter 900 mg; OPS 6-001.c2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76ZE5304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ZE5304 Gabe von Pemetrexed, parenteral, 900 mg bis unter 1.000 mg; OPS 6-001.c3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76ZE5305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ZE5305 Gabe von Pemetrexed, parenteral, 1.000 mg bis unter 1.100 mg; OPS 6-001.c4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76ZE5306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ZE5306 Gabe von Pemetrexed, parenteral, 1.100 mg bis unter 1.200 mg; OPS 6-001.c5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76ZE5307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ZE5307 Gabe von Pemetrexed, parenteral, 1.200 mg bis unter 1.400 mg; OPS 6-001.c6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76ZE5308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ZE5308 Gabe von Pemetrexed, parenteral, 1.400 mg bis unter 1.600 mg; OPS 6-001.c7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76ZE5309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ZE5309 Gabe von Pemetrexed, parenteral, 1.600 mg bis unter 1.800 mg; OPS 6-001.c8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76ZE5310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ZE5310 Gabe von Pemetrexed, parenteral, 1.800 mg bis unter 2.000 mg; OPS 6-001.c9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76ZE5311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ZE5311 Gabe von Pemetrexed, parenteral, 2.000 mg bis unter 2.200 mg; OPS 6-001.ca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76ZE5312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ZE5312 Gabe von Pemetrexed, parenteral, 2.200 mg bis unter 2.400 mg; OPS 6-001.cb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76ZE5313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ZE5313 Gabe von Pemetrexed, parenteral, 2.400 mg bis unter 2.600 mg; OPS 6-001.cc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76ZE5314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ZE5314 Gabe von Pemetrexed, parenteral, 2.600 mg bis unter 2.800 mg; OPS 6-001.cd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76ZE5315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ZE5315 Gabe von Pemetrexed, parenteral, 2.800 mg bis unter 3.000 mg; OPS 6-001.ce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76ZE5316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ZE5316 Gabe von Pemetrexed, parenteral, 3.000 mg bis unter 3.300 mg; OPS 6-001.cf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76ZE5317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ZE5317 Gabe von Pemetrexed, parenteral, 3.300 mg bis unter 3.600 mg; OPS 6-001.cg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76ZE5318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ZE5318 Gabe von Pemetrexed, parenteral, 3.600 mg bis unter 3.900 mg; OPS 6-001.ch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76ZE5319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ZE5319 Gabe von Pemetrexed, parenteral, 3.900 mg und mehr; OPS 6-001.cj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76ZE5600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ZE56 Vollimplantierbare Medikamentenpumpe mit konstanter Flussrate; OPS 5-028.10 oder 5-038.40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76ZE5800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ZE58 Hydraulische Penisprothesen; OPS 5-649.51 oder 5-649.71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76ZE5900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ZE59 Neurostimulatoren zur Rückenmarkstimulation oder zur Stimulation des peripheren Nervensystems, Mehrkanalsystem; OPS 5-039.22, .23, 5-059.02, .03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ZE6001 Palliativmedizinische Komplexbehandlung, Spezialisierte stationäre palliativmedizinische Komplexbehandlung: Mindestens 7 bis höchstens 13 Behandlungstage; OPS 8-982.1 oder 8-98e.1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ZE6002 Palliativmedizinische Komplexbehandlung, Spezialisierte stationäre palliativmedizinische Komplexbehandlung: Mindestens 14 bis höchstens 20 Behandlungstage; OPS 8-982.2 oder 8-98e.2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ZE6003 Palliativmedizinische Komplexbehandlung, Spezialisierte stationäre palliativmedizinische Komplexbehandlung: Mindestens 21 Behandlungstage; OPS 8-982.3 oder 8-98e.3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76ZE6100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ZE61 LDL-Apherese; OPS 8-822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76ZE6200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ZE62 Hämofiltration, intermittierend; OPS 8-853.3 oder 8-853.4 oder 8-853.5 oder 8-853.6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76ZE6301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ZE6301 Gabe von Paclitaxel, parenteral, 180 mg bis unter 240 mg; OPS 6-001.f0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76ZE6302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ZE6302 Gabe von Paclitaxel, parenteral, 240 mg bis unter 360 mg; OPS 6-001.f1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76ZE6303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ZE6303 Gabe von Paclitaxel, parenteral, 360 mg bis unter 480 mg; OPS 6-001.f2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76ZE6304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ZE6304 Gabe von Paclitaxel, parenteral, 480 mg bis unter 600 mg; OPS 6-001.f3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76ZE6305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ZE6305 Gabe von Paclitaxel, parenteral, 600 mg bis unter 720 mg; OPS 6-001.f4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76ZE6306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ZE6306 Gabe von Paclitaxel, parenteral, 720 mg bis unter 840 mg; OPS 6-001.f5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76ZE6307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ZE6307 Gabe von Paclitaxel, parenteral, 840 mg und mehr; OPS 6-001.f6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76ZE6308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ZE6308 Gabe von Paclitaxel, parenteral, 1.320 mg bis unter 1.500 mg; OPS 6-001.f7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76ZE6309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ZE6309 Gabe von Paclitaxel, parenteral, 1.500 mg bis unter 1.680 mg; OPS 6-001.f8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76ZE6310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ZE6310 Gabe von Paclitaxel, parenteral, 1.680 mg bis unter 1.860 mg; OPS 6-001.f9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76ZE6311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ZE6311 Gabe von Paclitaxel, parenteral, 1.860 mg bis unter 2.040 mg; OPS 6-001.fa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76ZE6312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ZE6312 Gabe von Paclitaxel, parenteral, 2.040 mg bis unter 2.220 mg; OPS 6-001.fb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76ZE6313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ZE6313 Gabe von Paclitaxel, parenteral, 2.220 mg bis unter 2.400 mg; OPS 6-001.fc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76ZE6314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ZE6314 Gabe von Paclitaxel, parenteral, 2.400 mg und mehr; OPS 6-001.fd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76ZE6401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ZE6401 Gabe von Human-Immunglobulin, spezifisch gegen Zytomegalie-Virus, parenteral, 1,0 g bis unter 2,0 g; OPS 8-810.s0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76ZE6402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ZE6402 Gabe von Human-Immunglobulin, spezifisch gegen Zytomegalie-Virus, parenteral, 2,0 g bis unter 3,0 g; OPS 8-810.s1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76ZE6403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ZE6403 Gabe von Human-Immunglobulin, spezifisch gegen Zytomegalie-Virus, parenteral, 3,0 g bis unter 5,0 g; OPS 8-810.s2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76ZE6404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ZE6404 Gabe von Human-Immunglobulin, spezifisch gegen Zytomegalie-Virus, parenteral, 5,0 g bis unter 7,5 g; OPS 8-810.s3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76ZE6405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ZE6405 Gabe von Human-Immunglobulin, spezifisch gegen Zytomegalie-Virus, parenteral, 7,5 g bis unter 10,0 g; OPS 8-810.s4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76ZE6406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ZE6406 Gabe von Human-Immunglobulin, spezifisch gegen Zytomegalie-Virus, parenteral, 10,0 g bis unter 12,5 g; OPS 8-810.s5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76ZE6407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ZE6407 Gabe von Human-Immunglobulin, spezifisch gegen Zytomegalie-Virus, parenteral, 12,5 g bis unter 15,0 g; OPS 8-810.s6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76ZE6408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ZE6408 Gabe von Human-Immunglobulin, spezifisch gegen Zytomegalie-Virus, parenteral, 15,0 g bis unter 20,0 g; OPS 8-810.s7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76ZE6409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ZE6409 Gabe von Human-Immunglobulin, spezifisch gegen Zytomegalie-Virus, parenteral, 20,0 g bis unter 25,0 g; OPS 8-810.s8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76ZE6410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ZE6410 Gabe von Human-Immunglobulin, spezifisch gegen Zytomegalie-Virus, parenteral, 25,0 g bis unter 30,0 g; OPS 8-810.s9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76ZE6411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ZE6411 Gabe von Human-Immunglobulin, spezifisch gegen Zytomegalie-Virus, parenteral, 30,0 g bis unter 35,0 g; OPS 8-810.sa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76ZE6412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ZE6412 Gabe von Human-Immunglobulin, spezifisch gegen Zytomegalie-Virus, parenteral, 35,0 g bis unter 40,0 g; OPS 8-810.sb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76ZE6413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ZE6413 Gabe von Human-Immunglobulin, spezifisch gegen Zytomegalie-Virus, parenteral, 40,0 g bis unter 45,0 g; OPS 8-810.sc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76ZE6414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ZE6414 Gabe von Human-Immunglobulin, spezifisch gegen Zytomegalie-Virus, parenteral, 45,0 g bis unter 50,0 g; OPS 8-810.sd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76ZE6415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ZE6415 Gabe von Human-Immunglobulin, spezifisch gegen Zytomegalie-Virus, parenteral, 50,0 g und mehr; OPS 8-810.se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76ZE6601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ZE6601 Gabe von Adalimumab, parenteral, 10 mg bis unter 25 mg; OPS 6-001.d0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76ZE6602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ZE6602 Gabe von Adalimumab, parenteral, 25 mg bis unter 40 mg; OPS 6-001.d1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76ZE6603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ZE6603 Gabe von Adalimumab, parenteral, 40 mg bis unter 80 mg; OPS 6-001.d2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76ZE6604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ZE6604 Gabe von Adalimumab, parenteral, 80 mg bis unter 120 mg; OPS 6-001.d3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76ZE6605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ZE6605 Gabe von Adalimumab, parenteral, 120 mg bis unter 160 mg; OPS 6-001.d4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76ZE6606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ZE6606 Gabe von Adalimumab, parenteral, 160 mg bis unter 200 mg; OPS 6-001.d5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76ZE6607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ZE6607 Gabe von Adalimumab, parenteral, 200 mg bis unter 240 mg; OPS 6-001.d6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76ZE6608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ZE6608 Gabe von Adalimumab, parenteral, 240 mg bis unter 280 mg; OPS 6-001.d7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76ZE6609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ZE6609 Gabe von Adalimumab, parenteral, 280 mg bis unter 320 mg; OPS 6-001.d8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76ZE6610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ZE6610 Gabe von Adalimumab, parenteral, 320 mg bis unter 360 mg; OPS 6-001.d9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76ZE6611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ZE6611 Gabe von Adalimumab, parenteral, 360 mg bis unter 400 mg; OPS 6-001.da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76ZE6612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ZE6612 Gabe von Adalimumab, parenteral, 400 mg bis unter 440 mg; OPS 6-001.db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76ZE6613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ZE6613 Gabe von Adalimumab, parenteral, 440 mg und mehr; OPS 6-001.dc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76ZE6701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ZE6701 Gabe von Human-Immunglobulin, spezifisch gegen Varicella-Zoster-Virus, parenteral, 250 IE bis unter 500 IE; OPS 8-810.t0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76ZE6702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ZE6702 Gabe von Human-Immunglobulin, spezifisch gegen Varicella-Zoster-Virus, parenteral, 500 IE bis unter 750 IE; OPS 8-810.t1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76ZE6703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ZE6703 Gabe von Human-Immunglobulin, spezifisch gegen Varicella-Zoster-Virus, parenteral, 750 IE bis unter 1.000 IE; OPS 8-810.t2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76ZE6704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ZE6704 Gabe von Human-Immunglobulin, spezifisch gegen Varicella-Zoster-Virus, parenteral, 1.000 IE bis unter 1.500 IE; OPS 8-810.t3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76ZE6705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ZE6705 Gabe von Human-Immunglobulin, spezifisch gegen Varicella-Zoster-Virus, parenteral, 1.500 IE bis unter 2.000 IE; OPS 8-810.t4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76ZE6706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ZE6706 Gabe von Human-Immunglobulin, spezifisch gegen Varicella-Zoster-Virus, parenteral, 2.000 IE bis unter 2.500 IE; OPS 8-810.t5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76ZE6707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ZE6707 Gabe von Human-Immunglobulin, spezifisch gegen Varicella-Zoster-Virus, parenteral, 2.500 IE bis unter 3.000 IE; OPS 8-810.t6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76ZE6708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ZE6708 Gabe von Human-Immunglobulin, spezifisch gegen Varicella-Zoster-Virus, parenteral, 3.000 IE bis unter 3.500 IE; OPS 8-810.t7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76ZE6709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ZE6709 Gabe von Human-Immunglobulin, spezifisch gegen Varicella-Zoster-Virus, parenteral, 3.500 IE bis unter 4.000 IE; OPS 8-810.t8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76ZE6710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ZE6710 Gabe von Human-Immunglobulin, spezifisch gegen Varicella-Zoster-Virus, parenteral, 4.000 IE bis unter 5.000 IE; OPS 8-810.t9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76ZE6711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ZE6711 Gabe von Human-Immunglobulin, spezifisch gegen Varicella-Zoster-Virus, parenteral, 5.000 IE bis unter 6.000 IE; OPS 8-810.ta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76ZE6712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ZE6712 Gabe von Human-Immunglobulin, spezifisch gegen Varicella-Zoster-Virus, parenteral, 6.000 IE bis unter 7.000 IE; OPS 8-810.tb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76ZE6713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ZE6713 Gabe von Human-Immunglobulin, spezifisch gegen Varicella-Zoster-Virus, parenteral, 7.000 IE bis unter 8.000 IE; OPS 8-810.tc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76ZE6714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ZE6714 Gabe von Human-Immunglobulin, spezifisch gegen Varicella-Zoster-Virus, parenteral, 8.000 IE und mehr; OPS 8-810.td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76ZE6801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ZE6801 Gabe von Infliximab, parenteral, 50 mg bis unter 100 mg; OPS 6-001.e0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76ZE6802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ZE6802 Gabe von Infliximab, parenteral, 100 mg bis unter 150 mg; OPS 6-001.e1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76ZE6803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ZE6803 Gabe von Infliximab, parenteral, 150 mg bis unter 200 mg; OPS 6-001.e2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76ZE6804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ZE6804 Gabe von Infliximab, parenteral, 200 mg bis unter 300 mg; OPS 6-001.e3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76ZE6805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ZE6805 Gabe von Infliximab, parenteral, 300 mg bis unter 400 mg; OPS 6-001.e4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76ZE6806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ZE6806 Gabe von Infliximab, parenteral, 400 mg bis unter 500 mg; OPS 6-001.e5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76ZE6807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ZE6807 Gabe von Infliximab, parenteral, 500 mg bis unter 600 mg; OPS 6-001.e6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76ZE6808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ZE6808 Gabe von Infliximab, parenteral, 600 mg bis unter 700 mg; OPS 6-001.e7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76ZE6809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ZE6809 Gabe von Infliximab, parenteral, 700 mg bis unter 800 mg; OPS 6-001.e8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76ZE6810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ZE6810 Gabe von Infliximab, parenteral, 800 mg bis unter 900 mg; OPS 6-001.e9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76ZE6811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ZE6811 Gabe von Infliximab, parenteral, 900 mg bis unter 1.000 mg; OPS 6-001.ea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76ZE6812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ZE6812 Gabe von Infliximab, parenteral, 1.000 mg bis unter 1.200 mg; OPS 6-001.eb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76ZE6813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ZE6813 Gabe von Infliximab, parenteral, 1.200 mg bis unter 1.400 mg; OPS 6-001.ec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76ZE6814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ZE6814 Gabe von Infliximab, parenteral, 1.400 mg bis unter 1.600 mg; OPS 6-001.ed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76ZE6815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ZE6815 Gabe von Infliximab, parenteral, 1.600 mg bis unter 1.800 mg; OPS 6-001.ee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76ZE6816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ZE6816 Gabe von Infliximab, parenteral, 1.800 mg bis unter 2.000 mg; OPS 6-001.ef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76ZE6817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ZE6817 Gabe von Infliximab, parenteral, 2.000 mg und mehr; OPS 6-001.eg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ZE7001 Gabe von C1-Esteraseinhibitor, parenteral, 500 Einheiten bis unter 1.000 Einheiten; OPS 8-810.h3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ZE7002 Gabe von C1-Esteraseinhibitor, parenteral, 1.000 Einheiten bis unter 1.500 Einheiten; OPS 8-810.h4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ZE7003 Gabe von C1-Esteraseinhibitor, parenteral, 1.500 Einheiten bis unter 2.000 Einheiten; OPS 8-810.h5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ZE7004 Gabe von C1-Esteraseinhibitor, parenteral, 2.000 Einheiten bis unter 2.500 Einheiten; OPS 8-810.h6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ZE7005 Gabe von C1-Esteraseinhibitor, parenteral, 2.500 Einheiten bis unter 3.000 Einheiten; OPS 8-810.h7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ZE7006 Gabe von C1-Esteraseinhibitor, parenteral, 3.000 Einheiten bis unter 4.000 Einheiten; OPS 8-810.h8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ZE7007 Gabe von C1-Esteraseinhibitor, parenteral, 4.000 Einheiten bis unter 5.000 Einheiten; OPS 8-810.h9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ZE7008 Gabe von C1-Esteraseinhibitor, parenteral, 5.000 Einheiten bis unter 6.000 Einheiten; OPS 8-810.ha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ZE7009 Gabe von C1-Esteraseinhibitor, parenteral, 6.000 Einheiten bis unter 7.000 Einheiten; OPS 8-810.hb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ZE7010 Gabe von C1-Esteraseinhibitor, parenteral, 7.000 Einheiten bis unter 9.000 Einheiten; OPS 8-810.hc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ZE7011 Gabe von C1-Esteraseinhibitor, parenteral, 9.000 Einheiten bis unter 11.000 Einheiten; OPS 8-810.hd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ZE7012 Gabe von C1-Esteraseinhibitor, parenteral, 11.000 Einheiten und mehr; OPS 8-810.he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76ZE7101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ZE7101 Gabe von Pegfilgrastim, parenteral, 1 mg bis unter 3 mg; OPS 6-002.70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76ZE7102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ZE7102 Gabe von Pegfilgrastim, parenteral, 3 mg bis unter 6 mg; OPS 6-002.71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76ZE7103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ZE7103 Gabe von Pegfilgrastim, parenteral, 6 mg bis unter 12 mg; OPS 6-002.72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76ZE7104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ZE7104 Gabe von Pegfilgrastim, parenteral, 12 mg bis unter 18 mg; OPS 6-002.73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76ZE7105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ZE7105 Gabe von Pegfilgrastim, parenteral, 18 mg bis unter 24 mg; OPS 6-002.74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76ZE7106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ZE7106 Gabe von Pegfilgrastim, parenteral, 24 mg bis unter 30 mg; OPS 6-002.75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76ZE7107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ZE7107 Gabe von Pegfilgrastim, parenteral, 30 mg und mehr; OPS 6-002.76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76ZE7201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ZE7201 Gabe von Pegyliertem liposomalen Doxorubicin, parenteral, 10 mg bis unter 20 mg; OPS 6-002.80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76ZE7202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ZE7202 Gabe von Pegyliertem liposomalen Doxorubicin, parenteral, 20 mg bis unter 30 mg; OPS 6-002.81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76ZE7203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ZE7203 Gabe von Pegyliertem liposomalen Doxorubicin, parenteral, 30 mg bis unter 40 mg; OPS 6-002.82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76ZE7204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ZE7204 Gabe von Pegyliertem liposomalen Doxorubicin, parenteral, 40 mg bis unter 50 mg; OPS 6-002.83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76ZE7205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ZE7205 Gabe von Pegyliertem liposomalen Doxorubicin, parenteral, 50 mg bis unter 60 mg; OPS 6-002.84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76ZE7206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ZE7206 Gabe von Pegyliertem liposomalen Doxorubicin, parenteral, 60 mg bis unter 70 mg; OPS 6-002.85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76ZE7207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ZE7207 Gabe von Pegyliertem liposomalen Doxorubicin, parenteral, 70 mg bis unter 80 mg; OPS 6-002.86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76ZE7208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ZE7208 Gabe von Pegyliertem liposomalen Doxorubicin, parenteral, 80 mg bis unter 90 mg; OPS 6-002.87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76ZE7209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ZE7209 Gabe von Pegyliertem liposomalen Doxorubicin, parenteral, 90 mg bis unter 100 mg; OPS 6-002.88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76ZE7210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ZE7210 Gabe von Pegyliertem liposomalen Doxorubicin, parenteral, 100 mg bis unter 110 mg; OPS 6-002.89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76ZE7211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ZE7211 Gabe von Pegyliertem liposomalen Doxorubicin, parenteral, 110 mg bis unter 120 mg; OPS 6-002.8a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76ZE7212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ZE7212 Gabe von Pegyliertem liposomalen Doxorubicin, parenteral, 120 mg bis unter 140 mg; OPS 6-002.8b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76ZE7213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ZE7213 Gabe von Pegyliertem liposomalen Doxorubicin, parenteral, 140 mg bis unter 160 mg; OPS 6-002.8c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76ZE7214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ZE7214 Gabe von Pegyliertem liposomalen Doxorubicin, parenteral, 160 mg bis unter 180 mg; OPS 6-002.8d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76ZE7215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ZE7215 Gabe von Pegyliertem liposomalen Doxorubicin, parenteral, 180 mg bis unter 200 mg; OPS 6-002.8e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76ZE7216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ZE7216 Gabe von Pegyliertem liposomalen Doxorubicin, parenteral, 200 mg bis unter 220 mg; OPS 6-002.8f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76ZE7217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ZE7217 Gabe von Pegyliertem liposomalen Doxorubicin, parenteral, 220 mg bis unter 240 mg; OPS 6-002.8g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76ZE7218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ZE7218 Gabe von Pegyliertem liposomalen Doxorubicin, parenteral, 240 mg und mehr; OPS 6-002.8h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76ZE7301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ZE7301 Gabe von Rekombinantem aktivierten Protein C, parenteral, 20 mg bis unter 40 mg; OPS 8-810.k3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76ZE7302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ZE7302 Gabe von Rekombinantem aktivierten Protein C, parenteral, 40 mg bis unter 60 mg; OPS 8-810.k4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76ZE7303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ZE7303 Gabe von Rekombinantem aktivierten Protein C, parenteral, 60 mg bis unter 80 mg; OPS 8-810.k5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76ZE7304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ZE7304 Gabe von Rekombinantem aktivierten Protein C, parenteral, 80 mg bis unter 100 mg; OPS 8-810.k6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76ZE7305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ZE7305 Gabe von Rekombinantem aktivierten Protein C, parenteral, 100 mg bis unter 120 mg; OPS 8-810.k7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76ZE7306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ZE7306 Gabe von Rekombinantem aktivierten Protein C, parenteral, 120 mg bis unter 140 mg; OPS 8-810.k8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76ZE7307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ZE7307 Gabe von Rekombinantem aktivierten Protein C, parenteral, 140 mg bis unter 160 mg; OPS 8-810.k9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76ZE7308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ZE7308 Gabe von Rekombinantem aktivierten Protein C, parenteral, 160 mg bis unter 180 mg; OPS 8-810.ka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76ZE7309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ZE7309 Gabe von Rekombinantem aktivierten Protein C, parenteral, 180 mg bis unter 200 mg; OPS 8-810.kb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76ZE7310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ZE7310 Gabe von Rekombinantem aktivierten Protein C, parenteral, 200 mg bis unter 220 mg; OPS 8-810.kc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76ZE7311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ZE7311 Gabe von Rekombinantem aktivierten Protein C, parenteral, 220 mg bis unter 240 mg; OPS 8-810.kd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76ZE7312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ZE7312 Gabe von Rekombinantem aktivierten Protein C, parenteral, 240 mg bis unter 260 mg; OPS 8-810.ke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76ZE7313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ZE7313 Gabe von Rekombinantem aktivierten Protein C, parenteral, 260 mg bis unter 280 mg; OPS 8-810.kf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76ZE7314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ZE7314 Gabe von Rekombinantem aktivierten Protein C, parenteral, 280 mg und mehr; OPS 8-810.kg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76ZE7401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ZE7401 Gabe von Bevacizumab, parenteral, 150 mg bis unter 250 mg; OPS 6-002.90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76ZE7402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ZE7402 Gabe von Bevacizumab, parenteral, 250 mg bis unter 350 mg; OPS 6-002.91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76ZE7403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ZE7403 Gabe von Bevacizumab, parenteral, 350 mg bis unter 450 mg; OPS 6-002.92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76ZE7404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ZE7404 Gabe von Bevacizumab, parenteral, 450 mg bis unter 550 mg; OPS 6-002.93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76ZE7405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ZE7405 Gabe von Bevacizumab, parenteral, 550 mg bis unter 650 mg; OPS 6-002.94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76ZE7406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ZE7406 Gabe von Bevacizumab, parenteral, 650 mg bis unter 750 mg; OPS 6-002.95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76ZE7407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ZE7407 Gabe von Bevacizumab, parenteral, 750 mg bis unter 850 mg; OPS 6-002.96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76ZE7408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ZE7408 Gabe von Bevacizumab, parenteral, 850 mg bis unter 950 mg; OPS 6-002.97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76ZE7409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ZE7409 Gabe von Bevacizumab, parenteral, 950 mg bis unter 1.150 mg; OPS 6-002.98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76ZE7410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ZE7410 Gabe von Bevacizumab, parenteral, 1.150 mg bis unter 1.350 mg; OPS 6-002.99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76ZE7411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ZE7411 Gabe von Bevacizumab, parenteral, 1.350 mg bis unter 1.550 mg; OPS 6-002.9a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76ZE7412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ZE7412 Gabe von Bevacizumab, parenteral, 1.550 mg bis unter 1.750 mg; OPS 6-002.9b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76ZE7413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ZE7413 Gabe von Bevacizumab, parenteral, 1.750 mg bis unter 1.950 mg; OPS 6-002.9c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76ZE7414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ZE7414 Gabe von Bevacizumab, parenteral, 1.950 mg bis unter 2.350 mg; OPS 6-002.9d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76ZE7415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ZE7415 Gabe von Bevacizumab, parenteral, 2.350 mg bis unter 2.750 mg; OPS 6-002.9e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76ZE7416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ZE7416 Gabe von Bevacizumab, parenteral, 2.750 mg und mehr; OPS 6-002.9f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76ZE7417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ZE7417 Gabe von Bevacizumab, parenteral, 2.750 mg bis unter 3.350 mg; OPS 6-002.9g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76ZE7418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ZE7418 Gabe von Bevacizumab, parenteral, 3.350 mg bis unter 3.950 mg; OPS 6-002.9h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76ZE7419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ZE7419 Gabe von Bevacizumab, parenteral, 3.950 mg bis unter 4.550 mg; OPS 6-002.9j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76ZE7420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ZE7420 Gabe von Bevacizumab, parenteral, 4.550 mg und mehr; OPS 6-002.9k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76ZE7501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ZE7501 Gabe von Liposomalem Cytarabin, intrathekal, 25 mg bis unter 50 mg; OPS 6-002.a0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76ZE7502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ZE7502 Gabe von Liposomalem Cytarabin, intrathekal, 50 mg bis unter 100 mg; OPS 6-002.a1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76ZE7503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ZE7503 Gabe von Liposomalem Cytarabin, intrathekal, 100 mg bis unter 150 mg; OPS 6-002.a2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76ZE7504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ZE7504 Gabe von Liposomalem Cytarabin, intrathekal, 150 mg bis unter 200 mg; OPS 6-002.a3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76ZE7505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ZE7505 Gabe von Liposomalem Cytarabin, intrathekal, 200 mg und mehr; OPS 6-002.a4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76ZE7601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ZE7601 Gabe von Etanercept, parenteral, 25 mg bis unter 50 mg; OPS 6-002.b0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76ZE7602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ZE7602 Gabe von Etanercept, parenteral, 50 mg bis unter 75 mg; OPS 6-002.b1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76ZE7603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ZE7603 Gabe von Etanercept, parenteral, 75 mg bis unter 100 mg; OPS 6-002.b2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76ZE7604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ZE7604 Gabe von Etanercept, parenteral, 100 mg bis unter 125 mg; OPS 6-002.b3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76ZE7605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ZE7605 Gabe von Etanercept, parenteral, 125 mg bis unter 150 mg; OPS 6-002.b4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76ZE7606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ZE7606 Gabe von Etanercept, parenteral, 150 mg bis unter 200 mg; OPS 6-002.b5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76ZE7607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ZE7607 Gabe von Etanercept, parenteral, 200 mg bis unter 250 mg; OPS 6-002.b6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76ZE7608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ZE7608 Gabe von Etanercept, parenteral, 250 mg bis unter 300 mg; OPS 6-002.b7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76ZE7609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ZE7609 Gabe von Etanercept, parenteral, 300 mg und mehr; OPS 6-002.b8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76ZE7801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ZE7801 Gabe von Temozolomid, oral, 200 mg bis unter 350 mg; OPS 6-002.e0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76ZE7802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ZE7802 Gabe von Temozolomid, oral, 350 mg bis unter 500 mg; OPS 6-002.e1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76ZE7803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ZE7803 Gabe von Temozolomid, oral, 500 mg bis unter 750 mg; OPS 6-002.e2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76ZE7804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ZE7804 Gabe von Temozolomid, oral, 750 mg bis unter 1.000 mg; OPS 6-002.e3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76ZE7805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ZE7805 Gabe von Temozolomid, oral, 1.000 mg bis unter 1.250 mg; OPS 6-002.e4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76ZE7806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ZE7806 Gabe von Temozolomid, oral, 1.250 mg bis unter 1.500 mg; OPS 6-002.e5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76ZE7807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ZE7807 Gabe von Temozolomid, oral, 1.500 mg bis unter 1.750 mg; OPS 6-002.e6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76ZE7808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ZE7808 Gabe von Temozolomid, oral, 1.750 mg bis unter 2.000 mg; OPS 6-002.e7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76ZE7809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ZE7809 Gabe von Temozolomid, oral, 2.000 mg bis unter 2.250 mg; OPS 6-002.e8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76ZE7810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ZE7810 Gabe von Temozolomid, oral, 2.250 mg bis unter 2.500 mg; OPS 6-002.e9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76ZE7811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ZE7811 Gabe von Temozolomid, oral, 2.500 mg bis unter 2.750 mg; OPS 6-002.ea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76ZE7812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ZE7812 Gabe von Temozolomid, oral, 2.750 mg bis unter 3.000 mg; OPS 6-002.eb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76ZE7813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ZE7813 Gabe von Temozolomid, oral, 3.000 mg bis unter 3.500 mg; OPS 6-002.ec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76ZE7814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ZE7814 Gabe von Temozolomid, oral, 3.500 mg bis unter 4.000 mg; OPS 6-002.ed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76ZE7815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ZE7815 Gabe von Temozolomid, oral, 4.000 mg bis unter 4.500 mg; OPS 6-002.ee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76ZE7816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ZE7816 Gabe von Temozolomid, oral, 4.500 mg bis unter 5.000 mg; OPS 6-002.ef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76ZE7817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ZE7817 Gabe von Temozolomid, oral, 5.000 mg bis unter 5.500 mg; OPS 6-002.eg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76ZE7818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ZE7818 Gabe von Temozolomid, oral, 5.500 mg bis unter 6.000 mg; OPS 6-002.eh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76ZE7819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ZE7819 Gabe von Temozolomid, oral, 6.000 mg bis unter 7.000 mg; OPS 6-002.ej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76ZE7820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ZE7820 Gabe von Temozolomid, oral, 7.000 mg und mehr; OPS 6-002.ek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76ZE7901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ZE7901 Gabe von Busulfan, parenteral, 25 mg bis unter 50 mg; OPS 6-002.d0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76ZE7902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ZE7902 Gabe von Busulfan, parenteral, 50 mg bis unter 75 mg; OPS 6-002.d1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76ZE7903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ZE7903 Gabe von Busulfan, parenteral, 75 mg bis unter 100 mg; OPS 6-002.d2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76ZE7904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ZE7904 Gabe von Busulfan, parenteral, 100 mg bis unter 150 mg; OPS 6-002.d3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76ZE7905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ZE7905 Gabe von Busulfan, parenteral, 150 mg bis unter 200 mg; OPS 6-002.d4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76ZE7906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ZE7906 Gabe von Busulfan, parenteral, 200 mg bis unter 250 mg; OPS 6-002.d5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76ZE7907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ZE7907 Gabe von Busulfan, parenteral, 250 mg bis unter 300 mg; OPS 6-002.d6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76ZE7908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ZE7908 Gabe von Busulfan, parenteral, 300 mg bis unter 350 mg; OPS 6-002.d7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76ZE7909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ZE7909 Gabe von Busulfan, parenteral, 350 mg bis unter 400 mg; OPS 6-002.d8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76ZE7910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ZE7910 Gabe von Busulfan, parenteral, 400 mg bis unter 450 mg; OPS 6-002.d9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76ZE7911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ZE7911 Gabe von Busulfan, parenteral, 450 mg bis unter 500 mg; OPS 6-002.da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76ZE7912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ZE7912 Gabe von Busulfan, parenteral, 500 mg bis unter 600 mg; OPS 6-002.db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76ZE7913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ZE7913 Gabe von Busulfan, parenteral, 600 mg bis unter 700 mg; OPS 6-002.dc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76ZE7914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ZE7914 Gabe von Busulfan, parenteral, 700 mg bis unter 800 mg; OPS 6-002.dd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76ZE7915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ZE7915 Gabe von Busulfan, parenteral, 800 mg bis unter 900 mg; OPS 6-002.de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76ZE7916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ZE7916 Gabe von Busulfan, parenteral, 900 mg bis unter 1.000 mg; OPS 6-002.df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76ZE7917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ZE7917 Gabe von Busulfan, parenteral, 1.000 mg und mehr; OPS 6-002.dg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ZE8001 Gabe von Docetaxel, parenteral, 50 mg bis unter 80 mg; OPS 6-002.h0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ZE8002 Gabe von Docetaxel, parenteral, 80 mg bis unter 120 mg; OPS 6-002.h1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ZE8003 Gabe von Docetaxel, parenteral, 120 mg bis unter 160 mg; OPS 6-002.h2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ZE8004 Gabe von Docetaxel, parenteral, 160 mg bis unter 200 mg; OPS 6-002.h3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ZE8005 Gabe von Docetaxel, parenteral, 200 mg bis unter 240 mg; OPS 6-002.h4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ZE8006 Gabe von Docetaxel, parenteral, 240 mg bis unter 280 mg; OPS 6-002.h5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ZE8007 Gabe von Docetaxel, parenteral, 280 mg bis unter 320 mg; OPS 6-002.h6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ZE8008 Gabe von Docetaxel, parenteral, 320 mg bis unter 360 mg; OPS 6-002.h7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ZE8009 Gabe von Docetaxel, parenteral, 360 mg bis unter 400 mg; OPS 6-002.h8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ZE8010 Gabe von Docetaxel, parenteral, 400 mg bis unter 440 mg; OPS 6-002.h9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ZE8011 Gabe von Docetaxel, parenteral, 440 mg bis unter 480 mg; OPS 6-002.ha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ZE8012 Gabe von Docetaxel, parenteral, 480 mg und mehr; OPS 6-002.hb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ZE8013 Gabe von Docetaxel, parenteral, 720 mg bis unter 840 mg; OPS 6-002.hc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ZE8014 Gabe von Docetaxel, parenteral, 840 mg bis unter 960 mg; OPS 6-002.hd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ZE8015 Gabe von Docetaxel, parenteral, 960 mg bis unter 1.080 mg; OPS 6-002.he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ZE8016 Gabe von Docetaxel, parenteral, 1.080 mg und mehr; OPS 6-002.hf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76ZE8201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ZE8201 Gabe von Rituximab, parenteral, 150 mg bis unter 250 mg; OPS 6-001.60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76ZE8202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ZE8202 Gabe von Rituximab, parenteral, 250 mg bis unter 350 mg; OPS 6-001.61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76ZE8203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ZE8203 Gabe von Rituximab, parenteral, 350 mg bis unter 450 mg; OPS 6-001.62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76ZE8204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ZE8204 Gabe von Rituximab, parenteral, 450 mg bis unter 550 mg; OPS 6-001.63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76ZE8205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ZE8205 Gabe von Rituximab, parenteral, 550 mg bis unter 650 mg; OPS 6-001.64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76ZE8206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ZE8206 Gabe von Rituximab, parenteral, 650 mg bis unter 750 mg; OPS 6-001.65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76ZE8207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ZE8207 Gabe von Rituximab, parenteral, 750 mg bis unter 850 mg; OPS 6-001.66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76ZE8208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ZE8208 Gabe von Rituximab, parenteral, 850 mg bis unter 950 mg; OPS 6-001.67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76ZE8209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ZE8209 Gabe von Rituximab, parenteral, 950 mg bis unter 1.050 mg; OPS 6-001.68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76ZE8210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ZE8210 Gabe von Rituximab, parenteral, 1.050 mg bis unter 1.250 mg; OPS 6-001.69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76ZE8211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ZE8211 Gabe von Rituximab, parenteral, 1.250 mg bis unter 1.450 mg; OPS 6-001.6a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76ZE8212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ZE8212 Gabe von Rituximab, parenteral, 1.450 mg bis unter 1.650 mg; OPS 6-001.6b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76ZE8213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ZE8213 Gabe von Rituximab, parenteral, 1.650 mg bis unter 1.850 mg; OPS 6-001.6c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76ZE8214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ZE8214 Gabe von Rituximab, parenteral, 1.850 mg bis unter 2.050 mg; OPS 6-001.6d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76ZE8215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ZE8215 Gabe von Rituximab, parenteral, 2.050 mg bis unter 2.450 mg; OPS 6-001.6e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76ZE8216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ZE8216 Gabe von Rituximab, parenteral, 2.450 mg bis unter 2.850 mg; OPS 6-001.6f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76ZE8217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ZE8217 Gabe von Rituximab, parenteral, 2.850 mg bis unter 3.250 mg; OPS 6-001.6g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76ZE8218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ZE8218 Gabe von Rituximab, parenteral, 3.250 mg bis unter 3.650 mg; OPS 6-001.6h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76ZE8219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ZE8219 Gabe von Rituximab, parenteral, 3.650 mg und mehr; OPS 6-001.6j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76ZE8401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ZE8401 Gabe von Apherese-Thrombozyten-konzentraten, 1 Apherese-Thrombozytenkonzentrat; OPS 8-800.9v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76ZE8402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ZE8402 Gabe von Apherese-Thrombozyten-konzentraten, 2 Apherese-Thrombozytenkonzentrate; OPS 8-800.90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76ZE8403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ZE8403 Gabe von Apherese-Thrombozyten-konzentraten, 3 Apherese-Thrombozytenkonzentrate; OPS 8-800.91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76ZE8404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ZE8404 Gabe von Apherese-Thrombozyten-konzentraten, 4 Apherese-Thrombozytenkonzentrate; OPS 8-800.92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76ZE8405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ZE8405 Gabe von Apherese-Thrombozyten-konzentraten, 5 Apherese-Thrombozytenkonzentrate; OPS 8-800.93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76ZE8406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ZE8406 Gabe von Apherese-Thrombozyten-konzentraten, 6 bis unter 8 Apherese-Thrombozytenkonzentrate; OPS 8-800.94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76ZE8407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ZE8407 Gabe von Apherese-Thrombozyten-konzentraten, 8 bis unter 10 Apherese-Thrombozytenkonzentrate; OPS 8-800.95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76ZE8408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ZE8408 Gabe von Apherese-Thrombozyten-konzentraten, 10 bis unter 12 Apherese-Thrombozytenkonzentrate; OPS 8-800.96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76ZE8409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ZE8409 Gabe von Apherese-Thrombozyten-konzentraten, 12 bis unter 14 Apherese-Thrombozytenkonzentrate; OPS 8-800.97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76ZE8410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ZE8410 Gabe von Apherese-Thrombozyten-konzentraten, 14 bis unter 16 Apherese-Thrombozytenkonzentrate; OPS 8-800.98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76ZE8411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ZE8411 Gabe von Apherese-Thrombozyten-konzentraten, 16 bis unter 18 Apherese-Thrombozytenkonzentrate; OPS 8-800.99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76ZE8412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ZE8412 Gabe von Apherese-Thrombozyten-konzentraten, 18 bis unter 20 Apherese-Thrombozytenkonzentrate; OPS 8-800.9a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76ZE8413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ZE8413 Gabe von Apherese-Thrombozyten-konzentraten, 20 bis unter 24 Apherese-Thrombozytenkonzentrate; OPS 8-800.9b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76ZE8414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ZE8414 Gabe von Apherese-Thrombozyten-konzentraten, 24 bis unter 28 Apherese-Thrombozytenkonzentrate; OPS 8-800.9c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76ZE8415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ZE8415 Gabe von Apherese-Thrombozyten-konzentraten, 28 bis unter 32 Apherese-Thrombozytenkonzentrate; OPS 8-800.9d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76ZE8416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ZE8416 Gabe von Apherese-Thrombozyten-konzentraten, 32 bis unter 36 Apherese-Thrombozytenkonzentrate; OPS 8-800.9e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76ZE8417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ZE8417 Gabe von Apherese-Thrombozyten-konzentraten, 36 bis unter 40 Apherese-Thrombozytenkonzentrate; OPS 8-800.9f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76ZE8418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ZE8418 Gabe von Apherese-Thrombozyten-konzentraten, 40 bis unter 46 Apherese-Thrombozytenkonzentrate; OPS 8-800.9g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76ZE8419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ZE8419 Gabe von Apherese-Thrombozyten-konzentraten, 46 bis unter 52 Apherese-Thrombozytenkonzentrate; OPS 8-800.9h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76ZE8420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ZE8420 Gabe von Apherese-Thrombozyten-konzentraten, 52 bis unter 58 Apherese-Thrombozytenkonzentrate; OPS 8-800.9j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76ZE8421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ZE8421 Gabe von Apherese-Thrombozyten-konzentraten, 58 bis unter 64 Apherese-Thrombozytenkonzentrate; OPS 8-800.9k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76ZE8422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ZE8422 Gabe von Apherese-Thrombozyten-konzentraten, 64 bis unter 70 Apherese-Thrombozytenkonzentrate; OPS 8-800.9m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76ZE8423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ZE8423 Gabe von Apherese-Thrombozyten-konzentraten, 70 bis unter 78 Apherese-Thrombozytenkonzentrate; OPS 8-800.9n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76ZE8424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ZE8424 Gabe von Apherese-Thrombozyten-konzentraten, 78 bis unter 86 Apherese-Thrombozytenkonzentrate; OPS 8-800.9p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76ZE8425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ZE8425 Gabe von Apherese-Thrombozyten-konzentraten, 86 bis unter 94 Apherese-Thrombozytenkonzentrate; OPS 8-800.9q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76ZE8426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ZE8426 Gabe von Apherese-Thrombozyten-konzentraten, 94 bis unter 102 Apherese-Thrombozytenkonzentrate; OPS 8-800.9r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76ZE8427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ZE8427 Gabe von Apherese-Thrombozyten-konzentraten, 102 bis unter 110 Apherese-Thrombozytenkonzentrate; OPS 8-800.9s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76ZE8428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ZE8428 Gabe von Apherese-Thrombozyten-konzentraten, 110 bis unter 118 Apherese-Thrombozytenkonzentrate; OPS 8-800.9t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76ZE8429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ZE8429 Gabe von Apherese-Thrombozyten-konzentraten, 118 Apherese-Thrombozytenkonzentrate und mehr; OPS 8-800.9u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76ZE8600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ZE86 Neurostimulatoren zur Hirnstimulation, Einkanalsystem; OPS 5-028.90 oder 5-028.a0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76ZE8700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ZE87 Neurostimulatoren zur Rückenmarkstimulation oder zur Stimulation des peripheren Nerven-systems, Einkanalsystem; OPS 5-039.e0 oder 5-039.f0 oder 5-059.c0 oder 5-059.d0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76ZE9000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ZE90 Adjustierbare Harnkontinenztherapie; OPS 5-596.70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76ZE9201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ZE9201 Gabe von Imatinib, oral, 800 mg bis unter 1.200 mg; OPS 6-001.g0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76ZE9202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ZE9202 Gabe von Imatinib, oral, 1.200 mg bis unter 2.000 mg; OPS 6-001.g1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76ZE9203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ZE9203 Gabe von Imatinib, oral, 2.000 mg bis unter 2.800 mg; OPS 6-001.g2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76ZE9204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ZE9204 Gabe von Imatinib, oral, 2.800 mg bis unter 4.000 mg; OPS 6-001.g3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76ZE9205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ZE9205 Gabe von Imatinib, oral, 4.000 mg bis unter 5.200 mg; OPS 6-001.g4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76ZE9206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ZE9206 Gabe von Imatinib, oral, 5.200 mg bis unter 6.400 mg; OPS 6-001.g5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76ZE9207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ZE9207 Gabe von Imatinib, oral, 6.400 mg bis unter 7.600 mg; OPS 6-001.g6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76ZE9208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ZE9208 Gabe von Imatinib, oral, 7.600 mg bis unter 8.800 mg; OPS 6-001.g7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76ZE9209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ZE9209 Gabe von Imatinib, oral, 8.800 mg bis unter 11.200 mg; OPS 6-001.g8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76ZE9210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ZE9210 Gabe von Imatinib, oral, 11.200 mg bis unter 13.600 mg; OPS 6-001.g9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76ZE9211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ZE9211 Gabe von Imatinib, oral, 13.600 mg bis unter 16.000 mg; OPS 6-001.ga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76ZE9212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ZE9212 Gabe von Imatinib, oral, 16.000 mg bis unter 18.400 mg; OPS 6-001.gb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76ZE9213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ZE9213 Gabe von Imatinib, oral, 18.400 mg bis unter 20.800 mg; OPS 6-001.gd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76ZE9214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ZE9214 Gabe von Imatinib, oral, 20.800 mg bis unter 23.200 mg; OPS 6-001.ge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76ZE9215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ZE9215 Gabe von Imatinib, oral, 23.200 mg bis unter 25.600 mg; OPS 6-001.gf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76ZE9216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ZE9216 Gabe von Imatinib, oral, 25.600 mg bis unter 30.400 mg; OPS 6-001.gg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76ZE9217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ZE9217 Gabe von Imatinib, oral, 30.400 mg bis unter 35.200 mg; OPS 6-001.gh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76ZE9218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ZE9218 Gabe von Imatinib, oral, 35.200 mg und mehr; OPS 6-001.gj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76ZE9301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ZE9301 Gabe von Human-Immun-globulin, polyvalent, parenteral, 2,5 g bis unter 5 g; OPS 8-810.w0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76ZE9302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ZE9302 Gabe von Human-Immun-globulin, polyvalent, parenteral, 5 g bis unter 10 g; OPS 8-810.w1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76ZE9303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ZE9303 Gabe von Human-Immun-globulin, polyvalent, parenteral, 10 g bis unter 15 g; OPS 8-810.w2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76ZE9304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ZE9304 Gabe von Human-Immun-globulin, polyvalent, parenteral, 15 g bis unter 25 g; OPS 8-810.w3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76ZE9305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ZE9305 Gabe von Human-Immun-globulin, polyvalent, parenteral, 25 g bis unter 35 g; OPS 8-810.w4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76ZE9306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ZE9306 Gabe von Human-Immun-globulin, polyvalent, parenteral, 35 g bis unter 45 g; OPS 8-810.w5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76ZE9307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ZE9307 Gabe von Human-Immun-globulin, polyvalent, parenteral, 45 g bis unter 55 g; OPS 8-810.w6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76ZE9308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ZE9308 Gabe von Human-Immun-globulin, polyvalent, parenteral, 55 g bis unter 65 g; OPS 8-810.w7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76ZE9309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ZE9309 Gabe von Human-Immun-globulin, polyvalent, parenteral, 65 g bis unter 75 g; OPS 8-810.w8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76ZE9310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ZE9310 Gabe von Human-Immun-globulin, polyvalent, parenteral, 75 g bis unter 85 g; OPS 8-810.w9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76ZE9311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ZE9311 Gabe von Human-Immun-globulin, polyvalent, parenteral, 85 g bis unter 105 g; OPS 8-810.wa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76ZE9312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ZE9312 Gabe von Human-Immun-globulin, polyvalent, parenteral, 105 g bis unter 125 g; OPS 8-810.wb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76ZE9313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ZE9313 Gabe von Human-Immun-globulin, polyvalent, parenteral, 125 g bis unter 145 g; OPS 8-810.wc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76ZE9314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ZE9314 Gabe von Human-Immun-globulin, polyvalent, parenteral, 145 g bis unter 165 g; OPS 8-810.wd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76ZE9315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ZE9315 Gabe von Human-Immun-globulin, polyvalent, parenteral, 165 g bis unter 185 g; OPS 8-810.we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76ZE9316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ZE9316 Gabe von Human-Immun-globulin, polyvalent, parenteral, 185 g bis unter 205 g; OPS 8-810.wf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76ZE9317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ZE9317 Gabe von Human-Immun-globulin, polyvalent, parenteral, 205 g bis unter 225 g; OPS 8-810.wg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76ZE9318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ZE9318 Gabe von Human-Immun-globulin, polyvalent, parenteral, 225 g bis unter 245 g; OPS 8-810.wh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76ZE9319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ZE9319 Gabe von Human-Immun-globulin, polyvalent, parenteral, 245 g bis unter 285 g; OPS 8-810.wj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76ZE9320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ZE9320 Gabe von Human-Immun-globulin, polyvalent, parenteral, 285 g bis unter 325 g; OPS 8-810.wk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76ZE9321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ZE9321 Gabe von Human-Immun-globulin, polyvalent, parenteral, 325 g bis unter 365 g; OPS 8-810.wm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76ZE9322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ZE9322 Gabe von Human-Immun-globulin, polyvalent, parenteral, 365 g bis unter 445 g; OPS 8-810.wn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76ZE9323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ZE9323 Gabe von Human-Immun-globulin, polyvalent, parenteral, 445 g bis unter 525 g; OPS 8-810.wp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76ZE9324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ZE9324 Gabe von Human-Immun-globulin, polyvalent, parenteral, 525 g bis unter 605 g; OPS 8-810.wq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76ZE9325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ZE9325 Gabe von Human-Immun-globulin, polyvalent, parenteral, 605 g bis unter 685 g; OPS 8-810.wr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76ZE9326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ZE9326 Gabe von Human-Immun-globulin, polyvalent, parenteral, 685 g bis unter 765 g; OPS 8-810.ws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76ZE9327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ZE9327 Gabe von Human-Immun-globulin, polyvalent, parenteral, 765 g bis unter 845 g; OPS 8-810.wt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76ZE9328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ZE9328 Gabe von Human-Immun-globulin, polyvalent, parenteral, 845 g und mehr; OPS 8-810.wu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76ZE9401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ZE9401 Gabe von Thrombozyten-konzentraten, 2 Thrombozytenkonzentrate; OPS 8-800.b1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76ZE9402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ZE9402 Gabe von Thrombozyten-konzentraten, 3 Thrombozytenkonzentrate; OPS 8-800.b2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76ZE9403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ZE9403 Gabe von Thrombozyten-konzentraten, 4 bis unter 6 Thrombozytenkonzentrate; OPS 8-800.b3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76ZE9404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ZE9404 Gabe von Thrombozyten-konzentraten, 6 bis unter 8 Thrombozytenkonzentrate; OPS 8-800.b4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76ZE9405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ZE9405 Gabe von Thrombozyten-konzentraten, 8 bis unter 10 Thrombozytenkonzentrate; OPS 8-800.b5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76ZE9406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ZE9406 Gabe von Thrombozyten-konzentraten, 10 bis unter 12 Thrombozytenkonzentrate; OPS 8-800.b6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76ZE9407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ZE9407 Gabe von Thrombozyten-konzentraten, 12 bis unter 14 Thrombozytenkonzentrate; OPS 8-800.b7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76ZE9408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ZE9408 Gabe von Thrombozyten-konzentraten, 14 bis unter 16 Thrombozytenkonzentrate; OPS 8-800.b8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76ZE9409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ZE9409 Gabe von Thrombozyten-konzentraten, 16 bis unter 18 Thrombozytenkonzentrate; OPS 8-800.b9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76ZE9410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ZE9410 Gabe von Thrombozyten-konzentraten, 18 bis unter 20 Thrombozytenkonzentrate; OPS 8-800.ba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76ZE9411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ZE9411 Gabe von Thrombozyten-konzentraten, 20 bis unter 22 Thrombozytenkonzentrate; OPS 8-800.bb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76ZE9412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ZE9412 Gabe von Thrombozyten-konzentraten, 22 bis unter 24 Thrombozytenkonzentrate; OPS 8-800.bc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76ZE9413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ZE9413 Gabe von Thrombozyten-konzentraten, 24 bis unter 28 Thrombozytenkonzentrate; OPS 8-800.bd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76ZE9414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ZE9414 Gabe von Thrombozyten-konzentraten, 28 bis unter 32 Thrombozytenkonzentrate; OPS 8-800.be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76ZE9415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ZE9415 Gabe von Thrombozyten-konzentraten, 32 bis unter 36 Thrombozytenkonzentrate; OPS 8-800.bf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76ZE9416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ZE9416 Gabe von Thrombozyten-konzentraten, 36 bis unter 40 Thrombozytenkonzentrate; OPS 8-800.bg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76ZE9417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ZE9417 Gabe von Thrombozyten-konzentraten, 40 bis unter 44 Thrombozytenkonzentrate; OPS 8-800.bh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76ZE9418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ZE9418 Gabe von Thrombozyten-konzentraten, 44 bis unter 48 Thrombozytenkonzentrate; OPS 8-800.bj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76ZE9419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ZE9419 Gabe von Thrombozyten-konzentraten, 48 bis unter 56 Thrombozytenkonzentrate; OPS 8-800.bk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76ZE9420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ZE9420 Gabe von Thrombozyten-konzentraten, 56 bis unter 64 Thrombozytenkonzentrate; OPS 8-800.bm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76ZE9421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ZE9421 Gabe von Thrombozyten-konzentraten, 64 bis unter 72 Thrombozytenkonzentrate; OPS 8-800.bn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76ZE9423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ZE9423 Gabe von Thrombozyten-konzentraten, 72 bis unter 80 Thrombozytenkonzentrate; OPS 8-800.bp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76ZE9424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ZE9424 Gabe von Thrombozyten-konzentraten, 80 bis unter 88 Thrombozytenkonzentrate; OPS 8-800.bq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76ZE9425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ZE9425 Gabe von Thrombozyten-konzentraten, 88 bis unter 96 Thrombozytenkonzentrate; OPS 8-800.br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76ZE9426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ZE9426 Gabe von Thrombozyten-konzentraten, 96 bis unter 104 Thrombozytenkonzentrate; OPS 8-800.bs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76ZE9427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ZE9427 Gabe von Thrombozyten-konzentraten, 104 bis unter 112 Thrombozytenkonzentrate; OPS 8-800.bt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76ZE9428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ZE9428 Gabe von Thrombozyten-konzentraten, 112 bis unter 120 Thrombozytenkonzentrate; OPS 8-800.bu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76ZE9429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ZE9429 Gabe von Thrombozyten-konzentraten, 120 bis unter 128 Thrombozytenkonzentrate; OPS 8-800.bv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76ZE9430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ZE9430 Gabe von Thrombozyten-konzentraten, 128 Thrombozytenkonzentrate und mehr; OPS 8-800.bw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76ZE9501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ZE9501 Gabe von Palifermin, parenteral, 1,25 mg bis unter 2,50 mg; OPS 6-003.20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76ZE9502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ZE9502 Gabe von Palifermin, parenteral, 2,50 mg bis unter 3,75 mg; OPS 6-003.21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76ZE9503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ZE9503 Gabe von Palifermin, parenteral, 3,75 mg bis unter 5,00 mg; OPS 6-003.22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76ZE9504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ZE9504 Gabe von Palifermin, parenteral, 5,00 mg bis unter 10,0 mg; OPS 6-003.23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76ZE9505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ZE9505 Gabe von Palifermin, parenteral, 10,0 mg bis unter 15,0 mg; OPS 6-003.24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76ZE9506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ZE9506 Gabe von Palifermin, parenteral, 15,0 mg bis unter 20,0 mg; OPS 6-003.25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76ZE9507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ZE9507 Gabe von Palifermin, parenteral, 20,0 mg bis unter 25,0 mg; OPS 6-003.26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76ZE9508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ZE9508 Gabe von Palifermin, parenteral, 25,0 mg bis unter 30,0 mg; OPS 6-003.27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76ZE9509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ZE9509 Gabe von Palifermin, parenteral, 30,0 mg bis unter 35,0 mg; OPS 6-003.28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76ZE9510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ZE9510 Gabe von Palifermin, parenteral, 35,0 mg bis unter 40,0 mg; OPS 6-003.29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76ZE9511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ZE9511 Gabe von Palifermin, parenteral, 40,0 mg bis unter 50,0 mg; OPS 6-003.2a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76ZE9512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ZE9512 Gabe von Palifermin, parenteral, 50,0 mg und mehr; OPS 6-003.2b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76ZE9601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ZE9601 Gabe von Carmustin-Implantaten, intrathekal, 4 Implantate bis unter 7 Implantate; OPS 6-003.30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76ZE9602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ZE9602 Gabe von Carmustin-Implantaten, intrathekal, 7 Implantate bis unter 10 Implantate; OPS 6-003.31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76ZE9603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ZE9603 Gabe von Carmustin-Implantaten, intrathekal, 10 Implantate und mehr; OPS 6-003.32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76ZE9701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ZE9701 Gabe von Natalizumab, parenteral, 300 mg bis unter 600 mg; OPS 6-003.f0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76ZE9702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ZE9702 Gabe von Natalizumab, parenteral, 600 mg bis unter 900 mg; OPS 6-003.f1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76ZE9703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ZE9703 Gabe von Natalizumab, parenteral, 900 mg und mehr; OPS 6-003.f2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76ZE9801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ZE9801 Gabe von Palivizumab, parenteral, 15 mg bis unter 30 mg; OPS 6-004.00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76ZE9802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ZE9802 Gabe von Palivizumab, parenteral, 30 mg bis unter 45 mg; OPS 6-004.01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76ZE9803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ZE9803 Gabe von Palivizumab, parenteral, 45 mg bis unter 60 mg; OPS 6-004.02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76ZE9804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ZE9804 Gabe von Palivizumab, parenteral, 60 mg bis unter 75 mg; OPS 6-004.03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76ZE9805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ZE9805 Gabe von Palivizumab, parenteral, 75 mg bis unter 90 mg; OPS 6-004.04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76ZE9806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ZE9806 Gabe von Palivizumab, parenteral, 90 mg bis unter 120 mg; OPS 6-004.05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76ZE9807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ZE9807 Gabe von Palivizumab, parenteral, 120 mg bis unter 150 mg; OPS 6-004.06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76ZE9808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ZE9808 Gabe von Palivizumab, parenteral, 150 mg bis unter 180 mg; OPS 6-004.07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76ZE9809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ZE9809 Gabe von Palivizumab, parenteral, 180 mg bis unter 240 mg; OPS 6-004.08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76ZE9810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ZE9810 Gabe von Palivizumab, parenteral, 240 mg bis unter 300 mg; OPS 6-004.09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76ZE9811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ZE9811 Gabe von Palivizumab, parenteral, 300 mg bis unter 360 mg; OPS 6-004.0a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76ZE9812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ZE9812 Gabe von Palivizumab, parenteral, 360 mg bis unter 420 mg; OPS 6-004.0b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76ZE9813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ZE9813 Gabe von Palivizumab, parenteral, 420 mg bis unter 480 mg; OPS 6-004.0c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76ZE9814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ZE9814 Gabe von Palivizumab, parenteral, 480 mg bis unter 540 mg; OPS 6-004.0d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76ZE9815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ZE9815 Gabe von Palivizumab, parenteral, 540 mg bis unter 600 mg; OPS 6-004.0e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76ZE9816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ZE9816 Gabe von Palivizumab, parenteral, 600 mg und mehr; OPS 6-004.0f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76ZE9900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ZE99 Distraktionsmarknagel, nicht motorisiert; OPS 5-786.j0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ZE10001 Implantation eines endobronchialen Klappensystems, Andere Operationen an Lunge und Bronchien: Implantation oder Wechsel eines endobronchialen Klappensystems, endoskopisch: 1 Ventil; OPS 5-339.50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ZE10002 Implantation eines endobronchialen Klappensystems, Andere Operationen an Lunge und Bronchien: Implantation oder Wechsel eines endobronchialen Klappensystems, endoskopisch: 2 Ventile; OPS 5-339.51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ZE10003 Implantation eines endobronchialen Klappensystems, Andere Operationen an Lunge und Bronchien: Implantation oder Wechsel eines endobronchialen Klappensystems, endoskopisch: 3 Ventile; OPS 5-339.52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ZE10004 Implantation eines endobronchialen Klappensystems, Andere Operationen an Lunge und Bronchien: Implantation oder Wechsel eines endobronchialen Klappensystems, endoskopisch: 4 Ventile; OPS 5-339.53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ZE10005 Implantation eines endobronchialen Klappensystems, Andere Operationen an Lunge und Bronchien: Implantation oder Wechsel eines endobronchialen Klappensystems, endoskopisch: 5 oder mehr Ventile; OPS 5-339.54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76ZEA101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ZE10101 Medikamente-freisetzende Koronarstents, Perkutan-transluminale Gefäßintervention an Herz und Koronargefäßen: Einlegen eines medikamente-freisetzenden Stents: Ein Stent in eine Koronararterie; OPS 8-837.m0 oder 8-83d.00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76ZEA102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ZE10102 Medikamente-freisetzende Koronarstents, Perkutan-transluminale Gefäßintervention an Herz und Koronargefäßen: Einlegen eines medikamente-freisetzenden Stents: 2 Stents in eine oder mehrere Koronararterien; OPS 8-837.m1 oder 8-837.m2 oder 8-83d.01 oder 8-83d.02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76ZEA103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ZE10103 Medikamente-freisetzende Koronarstents, Perkutan-transluminale Gefäßintervention an Herz und Koronargefäßen: Einlegen eines medikamente-freisetzenden Stents: 3 Stents in eine oder mehrere Koronararterien; OPS 8-837.m3 oder 8-837.m4 oder 8-83d.03 oder 8-83d.04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76ZEA104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ZE10104 Medikamente-freisetzende Koronarstents, Perkutan-transluminale Gefäßintervention an Herz und Koronargefäßen: Einlegen eines medikamente-freisetzenden Stents: 4 Stents in eine oder mehrere Koronararterien; OPS 8-837.m5 oder 8-837.m6 oder 8-83d.05 oder 8-83d.06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76ZEA105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ZE10105 Medikamente-freisetzende Koronarstents, Perkutan-transluminale Gefäßintervention an Herz und Koronargefäßen: Einlegen eines medikamente-freisetzenden Stents: 5 Stents in eine oder mehrere Koronararterien; OPS 8-837.m7 oder 8-837.m8 oder 8-83d.07 oder 8-83d.08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76ZEA106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ZE10106 Medikamente-freisetzende Koronarstents, Perkutan-transluminale Gefäßintervention an Herz und Koronargefäßen: Einlegen eines medikamente-freisetzenden Stents: Mindestens 6 Stents in eine oder mehrere Koronararterien; OPS 8-837.m9 oder 8-837.ma oder 8-83d.09 oder 8-83d.0a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76ZEA200</w:t>
            </w:r>
          </w:p>
        </w:tc>
        <w:tc>
          <w:tcPr>
            <w:tcW w:w="7000" w:type="dxa"/>
          </w:tcPr>
          <w:p w:rsidR="00EF0B14" w:rsidRPr="00FB55B1" w:rsidRDefault="00EF0B14">
            <w:pPr>
              <w:rPr>
                <w:lang w:val="en-US"/>
              </w:rPr>
            </w:pPr>
            <w:r w:rsidRPr="00FB55B1">
              <w:rPr>
                <w:sz w:val="20"/>
                <w:szCs w:val="20"/>
                <w:lang w:val="en-US"/>
              </w:rPr>
              <w:t>ZE102 Vagusnervstimulations-systeme; OPS 5-059.c3 oder 5-059.d3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76ZEA501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ZE10501 Selektive Embolisation mit Metallspiralen (Coils) an Kopf, Hals (intra- und extrakraniell) und spinalen Gefäßen oder mit großlumigem Gefäßverschlusskörper, Anzahl der Metallspiralen: 1 Metallspirale; OPS 8-836.m0 oder 8-836.m1 oder 8-836.mf oder 8-83b.34 in Verbindung mit OPS 8-836.n1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76ZEA502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ZE10502 Selektive Embolisation mit Metallspiralen (Coils) an Kopf, Hals (intra- und extrakraniell) und spinalen Gefäßen oder mit großlumigem Gefäßverschlusskörper, Anzahl der Metallspiralen: 2 Metallspiralen; OPS 8-836.m0 oder 8-836.m1 oder 8-836.mf oder 8-83b.34 in Verbindung mit OPS 8-836.n2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76ZEA503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ZE10503 Selektive Embolisation mit Metallspiralen (Coils) an Kopf, Hals (intra- und extrakraniell) und spinalen Gefäßen oder mit großlumigem Gefäßverschlusskörper, Anzahl der Metallspiralen: 3 Metallspiralen; OPS 8-836.m0 oder 8-836.m1 oder 8-836.mf oder 8-83b.34 in Verbindung mit OPS 8-836.n3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76ZEA504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ZE10504 Selektive Embolisation mit Metallspiralen (Coils) an Kopf, Hals (intra- und extrakraniell) und spinalen Gefäßen oder mit großlumigem Gefäßverschlusskörper, Anzahl der Metallspiralen: 4 Metallspiralen; OPS 8-836.m0 oder 8-836.m1 oder 8-836.mf oder 8-83b.34 in Verbindung mit OPS 8-836.n4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76ZEA505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ZE10505 Selektive Embolisation mit Metallspiralen (Coils) an Kopf, Hals (intra- und extrakraniell) und spinalen Gefäßen oder mit großlumigem Gefäßverschlusskörper, Anzahl der Metallspiralen: 5 Metallspiralen; OPS 8-836.m0 oder 8-836.m1 oder 8-836.mf oder 8-83b.34 in Verbindung mit OPS 8-836.n5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76ZEA506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ZE10506 Selektive Embolisation mit Metallspiralen (Coils) an Kopf, Hals (intra- und extrakraniell) und spinalen Gefäßen oder mit großlumigem Gefäßverschlusskörper, Anzahl der Metallspiralen: 6 Metallspiralen; OPS 8-836.m0 oder 8-836.m1 oder 8-836.mf oder 8-83b.34 in Verbindung mit OPS 8-836.n6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76ZEA507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ZE10507 Selektive Embolisation mit Metallspiralen (Coils) an Kopf, Hals (intra- und extrakraniell) und spinalen Gefäßen oder mit großlumigem Gefäßverschlusskörper, Anzahl der Metallspiralen: 7 Metallspiralen; OPS 8-836.m0 oder 8-836.m1 oder 8-836.mf oder 8-83b.34 in Verbindung mit OPS 8-836.n7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76ZEA508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ZE10508 Selektive Embolisation mit Metallspiralen (Coils) an Kopf, Hals (intra- und extrakraniell) und spinalen Gefäßen oder mit großlumigem Gefäßverschlusskörper, Anzahl der Metallspiralen: 8 Metallspiralen; OPS 8-836.m0 oder 8-836.m1 oder 8-836.mf oder 8-83b.34 in Verbindung mit OPS 8-836.n8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76ZEA509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ZE10509 Selektive Embolisation mit Metallspiralen (Coils) an Kopf, Hals (intra- und extrakraniell) und spinalen Gefäßen oder mit großlumigem Gefäßverschlusskörper, Anzahl der Metallspiralen: 9 Metallspiralen; OPS 8-836.m0 oder 8-836.m1 oder 8-836.mf oder 8-83b.34 in Verbindung mit OPS 8-836.n9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76ZEA510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ZE10510 Selektive Embolisation mit Metallspiralen (Coils) an Kopf, Hals (intra- und extrakraniell) und spinalen Gefäßen oder mit großlumigem Gefäßverschlusskörper, Anzahl der Metallspiralen: 10 Metallspiralen; OPS 8-836.m0 oder 8-836.m1 oder 8-836.mf oder 8-83b.34 in Verbindung mit OPS 8-836.na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76ZEA511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ZE10511 Selektive Embolisation mit Metallspiralen (Coils) an Kopf, Hals (intra- und extrakraniell) und spinalen Gefäßen oder mit großlumigem Gefäßverschlusskörper, Anzahl der Metallspiralen: 11 Metallspiralen; OPS 8-836.m0 oder 8-836.m1 oder 8-836.mf oder 8-83b.34 in Verbindung mit OPS 8-836.nb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76ZEA512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ZE10512 Selektive Embolisation mit Metallspiralen (Coils) an Kopf, Hals (intra- und extrakraniell) und spinalen Gefäßen oder mit großlumigem Gefäßverschlusskörper, Anzahl der Metallspiralen: 12 Metallspiralen; OPS 8-836.m0 oder 8-836.m1 oder 8-836.mf oder 8-83b.34 in Verbindung mit OPS 8-836.nc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76ZEA513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ZE10513 Selektive Embolisation mit Metallspiralen (Coils) an Kopf, Hals (intra- und extrakraniell) und spinalen Gefäßen oder mit großlumigem Gefäßverschlusskörper, Anzahl der Metallspiralen: 13 Metallspiralen; OPS 8-836.m0 oder 8-836.m1 oder 8-836.mf oder 8-83b.34 in Verbindung mit OPS 8-836.nd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76ZEA514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ZE10514 Selektive Embolisation mit Metallspiralen (Coils) an Kopf, Hals (intra- und extrakraniell) und spinalen Gefäßen oder mit großlumigem Gefäßverschlusskörper, Anzahl der Metallspiralen: 14 Metallspiralen; OPS 8-836.m0 oder 8-836.m1 oder 8-836.mf oder 8-83b.34 in Verbindung mit OPS 8-836.ne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76ZEA515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ZE10515 Selektive Embolisation mit Metallspiralen (Coils) an Kopf, Hals (intra- und extrakraniell) und spinalen Gefäßen oder mit großlumigem Gefäßverschlusskörper, Anzahl der Metallspiralen: 15 Metallspiralen; OPS 8-836.m0 oder 8-836.m1 oder 8-836.mf oder 8-83b.34 in Verbindung mit OPS 8-836.nf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76ZEA516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ZE10516 Selektive Embolisation mit Metallspiralen (Coils) an Kopf, Hals (intra- und extrakraniell) und spinalen Gefäßen oder mit großlumigem Gefäßverschlusskörper, Anzahl der Metallspiralen: 16 Metallspiralen; OPS 8-836.m0 oder 8-836.m1 oder 8-836.mf oder 8-83b.34 in Verbindung mit OPS 8-836.ng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76ZEA517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ZE10517 Selektive Embolisation mit Metallspiralen (Coils) an Kopf, Hals (intra- und extrakraniell) und spinalen Gefäßen oder mit großlumigem Gefäßverschlusskörper, Anzahl der Metallspiralen: 17 Metallspiralen; OPS 8-836.m0 oder 8-836.m1 oder 8-836.mf oder 8-83b.34 in Verbindung mit OPS 8-836.nh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76ZEA518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ZE10518 Selektive Embolisation mit Metallspiralen (Coils) an Kopf, Hals (intra- und extrakraniell) und spinalen Gefäßen oder mit großlumigem Gefäßverschlusskörper, Anzahl der Metallspiralen: 18 Metallspiralen; OPS 8-836.m0 oder 8-836.m1 oder 8-836.mf oder 8-83b.34 in Verbindung mit OPS 8-836.nj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76ZEA519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ZE10519 Selektive Embolisation mit Metallspiralen (Coils) an Kopf, Hals (intra- und extrakraniell) und spinalen Gefäßen oder mit großlumigem Gefäßverschlusskörper, Anzahl der Metallspiralen: 19 Metallspiralen; OPS 8-836.m0 oder 8-836.m1 oder 8-836.mf oder 8-83b.34 in Verbindung mit OPS 8-836.nk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76ZEA520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ZE10520 Selektive Embolisation mit Metallspiralen (Coils) an Kopf, Hals (intra- und extrakraniell) und spinalen Gefäßen oder mit großlumigem Gefäßverschlusskörper, Anzahl der Metallspiralen: 20 Metallspiralen; OPS 8-836.m0 oder 8-836.m1 oder 8-836.mf oder 8-83b.34 in Verbindung mit OPS 8-836.nm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76ZEA521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ZE10521 Selektive Embolisation mit Metallspiralen (Coils) an Kopf, Hals (intra- und extrakraniell) und spinalen Gefäßen oder mit großlumigem Gefäßverschlusskörper, Anzahl der Metallspiralen: Mehr als 20 Metallspiralen; OPS 8-836.m0 oder 8-836.m1 oder 8-836.mf oder 8-83b.34 in Verbindung mit OPS 8-836.nn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76ZEA601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ZE10601 Selektive Embolisation mit Metallspiralen (Coils), andere Lokalisationen, Anzahl der Metallspiralen: 1 Metallspirale;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76ZEA602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ZE10602 Selektive Embolisation mit Metallspiralen (Coils), andere Lokalisationen, Anzahl der Metallspiralen: 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76ZEA603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ZE10603 Selektive Embolisation mit Metallspiralen (Coils), andere Lokalisationen, Anzahl der Metallspiralen: 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76ZEA604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ZE10604 Selektive Embolisation mit Metallspiralen (Coils), andere Lokalisationen, Anzahl der Metallspiralen: 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76ZEA605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ZE10605 Selektive Embolisation mit Metallspiralen (Coils), andere Lokalisationen, Anzahl der Metallspiralen: 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76ZEA606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ZE10606 Selektive Embolisation mit Metallspiralen (Coils), andere Lokalisationen, Anzahl der Metallspiralen: 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76ZEA607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ZE10607 Selektive Embolisation mit Metallspiralen (Coils), andere Lokalisationen, Anzahl der Metallspiralen: 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76ZEA608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ZE10608 Selektive Embolisation mit Metallspiralen (Coils), andere Lokalisationen, Anzahl der Metallspiralen: 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76ZEA609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ZE10609 Selektive Embolisation mit Metallspiralen (Coils), andere Lokalisationen, Anzahl der Metallspiralen: 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76ZEA610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ZE10610 Selektive Embolisation mit Metallspiralen (Coils), andere Lokalisationen, Anzahl der Metallspiralen: 10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76ZEA611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ZE10611 Selektive Embolisation mit Metallspiralen (Coils), andere Lokalisationen, Anzahl der Metallspiralen: 11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76ZEA612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ZE10612 Selektive Embolisation mit Metallspiralen (Coils), andere Lokalisationen, Anzahl der Metallspiralen: 12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76ZEA613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ZE10613 Selektive Embolisation mit Metallspiralen (Coils), andere Lokalisationen, Anzahl der Metallspiralen: 13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76ZEA614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ZE10614 Selektive Embolisation mit Metallspiralen (Coils), andere Lokalisationen, Anzahl der Metallspiralen: 14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76ZEA615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ZE10615 Selektive Embolisation mit Metallspiralen (Coils), andere Lokalisationen, Anzahl der Metallspiralen: 15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76ZEA616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ZE10616 Selektive Embolisation mit Metallspiralen (Coils), andere Lokalisationen, Anzahl der Metallspiralen: 16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76ZEA617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ZE10617 Selektive Embolisation mit Metallspiralen (Coils), andere Lokalisationen, Anzahl der Metallspiralen: 17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76ZEA618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ZE10618 Selektive Embolisation mit Metallspiralen (Coils), andere Lokalisationen, Anzahl der Metallspiralen: 18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76ZEA619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ZE10619 Selektive Embolisation mit Metallspiralen (Coils), andere Lokalisationen, Anzahl der Metallspiralen: 19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76ZEA620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ZE10620 Selektive Embolisation mit Metallspiralen (Coils), andere Lokalisationen, Anzahl der Metallspiralen: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76ZEA621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ZE10621 Selektive Embolisation mit Metallspiralen (Coils), andere Lokalisationen, Anzahl der Metallspiralen: Mehr als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76ZEA701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ZE10701 Gabe von Erythrozyten-konzentraten, 6 TE bis unter 11 TE; OPS 8-800.c1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76ZEA702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ZE10702 Gabe von Erythrozyten-konzentraten, 11 TE bis unter 16 TE; OPS 8-800.c2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76ZEA703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ZE10703 Gabe von Erythrozyten-konzentraten, 16 TE bis unter 24 TE; OPS 8-800.c3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76ZEA704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ZE10704 Gabe von Erythrozyten-konzentraten, 24 TE bis unter 32 TE; OPS 8-800.c4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76ZEA705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ZE10705 Gabe von Erythrozyten-konzentraten, 32 TE bis unter 40 TE; OPS 8-800.c5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76ZEA706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ZE10706 Gabe von Erythrozyten-konzentraten, 40 TE bis unter 48 TE; OPS 8-800.c6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76ZEA707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ZE10707 Gabe von Erythrozyten-konzentraten, 48 TE bis unter 56 TE; OPS 8-800.c7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76ZEA708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ZE10708 Gabe von Erythrozyten-konzentraten, 56 TE bis unter 64 TE; OPS 8-800.c8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76ZEA709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ZE10709 Gabe von Erythrozyten-konzentraten, 64 TE bis unter 72 TE; OPS 8-800.c9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76ZEA710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ZE10710 Gabe von Erythrozyten-konzentraten, 72 TE bis unter 80 TE; OPS 8-800.ca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76ZEA711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ZE10711 Gabe von Erythrozyten-konzentraten, 80 TE bis unter 88 TE; OPS 8-800.cb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76ZEA712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ZE10712 Gabe von Erythrozyten-konzentraten, 88 TE bis unter 104 TE; OPS 8-800.cc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76ZEA713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ZE10713 Gabe von Erythrozyten-konzentraten, 104 TE bis unter 120 TE; OPS 8-800.cd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76ZEA714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ZE10714 Gabe von Erythrozyten-konzentraten, 120 TE bis unter 136 TE; OPS 8-800.ce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76ZEA715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ZE10715 Gabe von Erythrozyten-konzentraten, 136 TE bis unter 152 TE; OPS 8-800.cf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76ZEA716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ZE10716 Gabe von Erythrozyten-konzentraten, 152 TE bis unter 168 TE; OPS 8-800.cg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76ZEA717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ZE10717 Gabe von Erythrozyten-konzentraten, 168 TE bis unter 184 TE; OPS 8-800.ch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76ZEA718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ZE10718 Gabe von Erythrozyten-konzentraten, 184 TE bis unter 200 TE; OPS 8-800.cj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76ZEA719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ZE10719 Gabe von Erythrozyten-konzentraten, 200 TE bis unter 216 TE; OPS 8-800.ck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76ZEA720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ZE10720 Gabe von Erythrozyten-konzentraten, 216 TE bis unter 232 TE; OPS 8-800.cm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76ZEA721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ZE10721 Gabe von Erythrozyten-konzentraten, 232 TE bis unter 248 TE; OPS 8-800.cn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76ZEA722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ZE10722 Gabe von Erythrozyten-konzentraten, 248 TE bis unter 264 TE; OPS 8-800.cp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76ZEA723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ZE10723 Gabe von Erythrozyten-konzentraten, 264 TE bis unter 280 TE; OPS 8-800.cq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76ZEA724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ZE10724 Gabe von Erythrozyten-konzentraten, 280 TE und mehr; OPS 8-800.cr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76ZEA801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ZE10801 Gabe von patienten-bezogenen Thrombozyten-konzentraten, 1 patientenbezogenes Thrombozytenkonzentrat; OPS 8-800.60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76ZEA802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ZE10802 Gabe von patienten-bezogenen Thrombozyten-konzentraten, 2 patientenbezogene Thrombozytenkonzentrate; OPS 8-800.61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76ZEA803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ZE10803 Gabe von patienten-bezogenen Thrombozyten-konzentraten, 3 bis unter 5 patientenbezogene Thrombozytenkonzentrate; OPS 8-800.62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76ZEA804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ZE10804 Gabe von patienten-bezogenen Thrombozyten-konzentraten, 5 bis unter 7 patientenbezogene Thrombozytenkonzentrate; OPS 8-800.63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76ZEA805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ZE10805 Gabe von patienten-bezogenen Thrombozyten-konzentraten, 7 bis unter 9 patientenbezogene Thrombozytenkonzentrate; OPS 8-800.64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76ZEA806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ZE10806 Gabe von patienten-bezogenen Thrombozyten-konzentraten, 9 bis unter 11 patientenbezogene Thrombozytenkonzentrate; OPS 8-800.65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76ZEA807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ZE10807 Gabe von patienten-bezogenen Thrombozyten-konzentraten, 11 bis unter 13 patientenbezogene Thrombozytenkonzentrate; OPS 8-800.66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76ZEA808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ZE10808 Gabe von patienten-bezogenen Thrombozyten-konzentraten, 13 bis unter 15 patientenbezogene Thrombozytenkonzentrate; OPS 8-800.67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76ZEA809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ZE10809 Gabe von patienten-bezogenen Thrombozyten-konzentraten, 15 bis unter 17 patientenbezogene Thrombozytenkonzentrate; OPS 8-800.68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76ZEA810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ZE10810 Gabe von patienten-bezogenen Thrombozyten-konzentraten, 17 bis unter 19 patientenbezogene Thrombozytenkonzentrate; OPS 8-800.69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76ZEA811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ZE10811 Gabe von patienten-bezogenen Thrombozyten-konzentraten, 19 bis unter 23 patientenbezogene Thrombozytenkonzentrate; OPS 8-800.6a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76ZEA812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ZE10812 Gabe von patienten-bezogenen Thrombozyten-konzentraten, 23 bis unter 27 patientenbezogene Thrombozytenkonzentrate; OPS 8-800.6b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76ZEA813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ZE10813 Gabe von patienten-bezogenen Thrombozyten-konzentraten, 27 bis unter 31 patientenbezogene Thrombozytenkonzentrate; OPS 8-800.6c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76ZEA814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ZE10814 Gabe von patienten-bezogenen Thrombozyten-konzentraten, 31 bis unter 35 patientenbezogene Thrombozytenkonzentrate; OPS 8-800.6d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76ZEA815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ZE10815 Gabe von patienten-bezogenen Thrombozyten-konzentraten, 35 bis unter 39 patientenbezogene Thrombozytenkonzentrate; OPS 8-800.6e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76ZEA816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ZE10816 Gabe von patienten-bezogenen Thrombozyten-konzentraten, 39 bis unter 43 patientenbezogene Thrombozytenkonzentrate; OPS 8-800.6g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76ZEA817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ZE10817 Gabe von patienten-bezogenen Thrombozyten-konzentraten, 43 bis unter 47 patientenbezogene Thrombozytenkonzentrate; OPS 8-800.6h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76ZEA818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ZE10818 Gabe von patienten-bezogenen Thrombozyten-konzentraten, 47 bis unter 51 patientenbezogene Thrombozytenkonzentrate; OPS 8-800.6j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76ZEA819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ZE10819 Gabe von patienten-bezogenen Thrombozyten-konzentraten, 51 bis unter 55 patientenbezogene Thrombozytenkonzentrate; OPS 8-800.6k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76ZEA820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ZE10820 Gabe von patienten-bezogenen Thrombozyten-konzentraten, 55 bis unter 59 patientenbezogene Thrombozytenkonzentrate; OPS 8-800.6m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76ZEA821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ZE10821 Gabe von patienten-bezogenen Thrombozyten-konzentraten, 59 bis unter 63 patientenbezogene Thrombozytenkonzentrate; OPS 8-800.6n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76ZEA822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ZE10822 Gabe von patienten-bezogenen Thrombozyten-konzentraten, 63 bis unter 67 patientenbezogene Thrombozytenkonzentrate; OPS 8-800.6p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76ZEA823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ZE10823 Gabe von patienten-bezogenen Thrombozyten-konzentraten, 67 bis unter 71 patientenbezogene Thrombozytenkonzentrate; OPS 8-800.6q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76ZEA824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ZE10824 Gabe von patienten-bezogenen Thrombozyten-konzentraten, 71 patientenbezogene Thrombozytenkonzentrate  und mehr; OPS 8-800.6r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76ZEA901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ZE10901 Gabe von Caspofungin, parenteral, 35 mg bis unter 65 mg; OPS 6-002.p0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76ZEA902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ZE10902 Gabe von Caspofungin, parenteral, 65 mg bis unter 100 mg; OPS 6-002.p1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76ZEA903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ZE10903 Gabe von Caspofungin, parenteral, 100 mg bis unter 150 mg; OPS 6-002.p2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76ZEA904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ZE10904 Gabe von Caspofungin, parenteral, 150 mg bis unter 200 mg; OPS 6-002.p3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76ZEA905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ZE10905 Gabe von Caspofungin, parenteral, 200 mg bis unter 250 mg; OPS 6-002.p4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76ZEA906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ZE10906 Gabe von Caspofungin, parenteral, 250 mg bis unter 300 mg; OPS 6-002.p5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76ZEA907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ZE10907 Gabe von Caspofungin, parenteral, 300 mg bis unter 350 mg; OPS 6-002.p6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76ZEA908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ZE10908 Gabe von Caspofungin, parenteral, 350 mg bis unter 400 mg; OPS 6-002.p7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76ZEA909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ZE10909 Gabe von Caspofungin, parenteral, 400 mg bis unter 450 mg; OPS 6-002.p8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76ZEA910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ZE10910 Gabe von Caspofungin, parenteral, 450 mg bis unter 500 mg; OPS 6-002.p9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76ZEA911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ZE10911 Gabe von Caspofungin, parenteral, 500 mg bis unter 600 mg; OPS 6-002.pa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76ZEA912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ZE10912 Gabe von Caspofungin, parenteral, 600 mg bis unter 700 mg; OPS 6-002.pb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76ZEA913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ZE10913 Gabe von Caspofungin, parenteral, 700 mg bis unter 800 mg; OPS 6-002.pc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76ZEA914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ZE10914 Gabe von Caspofungin, parenteral, 800 mg bis unter 900 mg; OPS 6-002.pd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76ZEA915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ZE10915 Gabe von Caspofungin, parenteral, 900 mg bis unter 1.000 mg; OPS 6-002.pe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76ZEA916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ZE10916 Gabe von Caspofungin, parenteral, 1.000 mg bis unter 1.200 mg; OPS 6-002.pf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76ZEA917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ZE10917 Gabe von Caspofungin, parenteral, 1.200 mg bis unter 1.400 mg; OPS 6-002.pg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76ZEA918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ZE10918 Gabe von Caspofungin, parenteral, 1.400 mg bis unter 1.600 mg; OPS 6-002.ph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76ZEA919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ZE10919 Gabe von Caspofungin, parenteral, 1.600 mg bis unter 2.000 mg; OPS 6-002.pj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76ZEA920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ZE10920 Gabe von Caspofungin, parenteral, 2.000 mg bis unter 2.400 mg; OPS 6-002.pk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76ZEA921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ZE10921 Gabe von Caspofungin, parenteral, 2.400 mg bis unter 2.800 mg; OPS 6-002.pm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76ZEA922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ZE10922 Gabe von Caspofungin, parenteral, 2.800 mg bis unter 3.600 mg; OPS 6-002.pn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76ZEA923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ZE10923 Gabe von Caspofungin, parenteral, 3.600 mg bis unter 4.400 mg; OPS 6-002.pp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76ZEA924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ZE10924 Gabe von Caspofungin, parenteral, 4.400 mg bis unter 5.200 mg; OPS 6-002.pq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76ZEA925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ZE10925 Gabe von Caspofungin, parenteral, 5.200 mg bis unter 6.000 mg; OPS 6-002.pr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76ZEA926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ZE10926 Gabe von Caspofungin, parenteral, 6.000 mg bis unter 6.800 mg; OPS 6-002.ps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76ZEA927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ZE10927 Gabe von Caspofungin, parenteral, 6.800 mg bis unter 7.600 mg; OPS 6-002.pt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76ZEA928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ZE10928 Gabe von Caspofungin, parenteral, 7.600 mg bis unter 8.400 mg; OPS 6-002.pu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76ZEA929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ZE10929 Gabe von Caspofungin, parenteral, 8.400 mg und mehr; OPS 6-002.pv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ZE11001 Gabe von Liposomalem Amphotericin B, parenteral, 100 mg bis unter 175 mg; OPS 6-002.q0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ZE11002 Gabe von Liposomalem Amphotericin B, parenteral, 175 mg bis unter 250 mg; OPS 6-002.q1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ZE11003 Gabe von Liposomalem Amphotericin B, parenteral, 250 mg bis unter 350 mg; OPS 6-002.q2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ZE11004 Gabe von Liposomalem Amphotericin B, parenteral, 350 mg bis unter 450 mg; OPS 6-002.q3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ZE11005 Gabe von Liposomalem Amphotericin B, parenteral, 450 mg bis unter 550 mg; OPS 6-002.q4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ZE11006 Gabe von Liposomalem Amphotericin B, parenteral, 550 mg bis unter 650 mg; OPS 6-002.q5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ZE11007 Gabe von Liposomalem Amphotericin B, parenteral, 650 mg bis unter 750 mg; OPS 6-002.q6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ZE11008 Gabe von Liposomalem Amphotericin B, parenteral, 750 mg bis unter 850 mg; OPS 6-002.q7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ZE11009 Gabe von Liposomalem Amphotericin B, parenteral, 850 mg bis unter 950 mg; OPS 6-002.q8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ZE11010 Gabe von Liposomalem Amphotericin B, parenteral, 950 mg bis unter 1.150 mg; OPS 6-002.q9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ZE11011 Gabe von Liposomalem Amphotericin B, parenteral, 1.150 mg bis unter 1.350 mg; OPS 6-002.qa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ZE11012 Gabe von Liposomalem Amphotericin B, parenteral, 1.350 mg bis unter 1.550 mg; OPS 6-002.qb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ZE11013 Gabe von Liposomalem Amphotericin B, parenteral, 1.550 mg bis unter 1.750 mg; OPS 6-002.qc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ZE11014 Gabe von Liposomalem Amphotericin B, parenteral, 1.750 mg bis unter 1.950 mg; OPS 6-002.qd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ZE11015 Gabe von Liposomalem Amphotericin B, parenteral, 1.950 mg bis unter 2.150 mg; OPS 6-002.qe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ZE11016 Gabe von Liposomalem Amphotericin B, parenteral, 2.150 mg bis unter 3.150 mg; OPS 6-002.qf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ZE11017 Gabe von Liposomalem Amphotericin B, parenteral, 3.150 mg bis unter 4.150 mg; OPS 6-002.qg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76ZEB018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ZE11018 Gabe von Liposomalem Amphotericin B, parenteral, 4.150 mg bis unter 5.150 mg; OPS 6-002.qh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ZE11019 Gabe von Liposomalem Amphotericin B, parenteral, 5.150 mg bis unter 6.150 mg; OPS 6-002.qj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76ZEB020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ZE11020 Gabe von Liposomalem Amphotericin B, parenteral, 6.150 mg bis unter 8.650 mg; OPS 6-002.qk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76ZEB021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ZE11021 Gabe von Liposomalem Amphotericin B, parenteral, 8.650 mg bis unter 11.150 mg; OPS 6-002.qm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76ZEB022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ZE11022 Gabe von Liposomalem Amphotericin B, parenteral, 11.150 mg bis unter 13.650 mg; OPS 6-002.qn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76ZEB023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ZE11023 Gabe von Liposomalem Amphotericin B, parenteral, 13.650 mg bis unter 18.650 mg; OPS 6-002.qp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76ZEB024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ZE11024 Gabe von Liposomalem Amphotericin B, parenteral, 18.650 mg bis unter 23.650 mg; OPS 6-002.qq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76ZEB025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ZE11025 Gabe von Liposomalem Amphotericin B, parenteral, 23.650 mg bis unter 28.650 mg; OPS 6-002.qr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76ZEB026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ZE11026 Gabe von Liposomalem Amphotericin B, parenteral, 28.650 mg bis unter 33.650 mg; OPS 6-002.qs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76ZEB027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ZE11027 Gabe von Liposomalem Amphotericin B, parenteral, 33.650 mg bis unter 38.650 mg; OPS 6-002.qt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76ZEB028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ZE11028 Gabe von Liposomalem Amphotericin B, parenteral, 38.650 mg bis unter 43.650 mg; OPS 6-002.qu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76ZEB029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ZE11029 Gabe von Liposomalem Amphotericin B, parenteral, 43.650 mg und mehr; OPS 6-002.qv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76ZEB101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ZE11101 Gabe von Voriconazol, oral, 1,00 g bis unter 1,75 g; OPS 6-002.50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76ZEB102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ZE11102 Gabe von Voriconazol, oral, 1,75 g bis unter 2,50 g; OPS 6-002.51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76ZEB103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ZE11103 Gabe von Voriconazol, oral, 2,50 g bis unter 3,50 g; OPS 6-002.52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76ZEB104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ZE11104 Gabe von Voriconazol, oral, 3,50 g bis unter 4,50 g; OPS 6-002.53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76ZEB105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ZE11105 Gabe von Voriconazol, oral, 4,50 g bis unter 6,50 g; OPS 6-002.54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76ZEB106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ZE11106 Gabe von Voriconazol, oral, 6,50 g bis unter 8,50 g; OPS 6-002.55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76ZEB107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ZE11107 Gabe von Voriconazol, oral, 8,50 g bis unter 10,50 g; OPS 6-002.56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76ZEB108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ZE11108 Gabe von Voriconazol, oral, 10,50 g bis unter 15,50 g; OPS 6-002.57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76ZEB109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ZE11109 Gabe von Voriconazol, oral, 15,50 g bis unter 20,50 g; OPS 6-002.58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76ZEB110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ZE11110 Gabe von Voriconazol, oral, 20,50 g bis unter 25,50 g; OPS 6-002.59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76ZEB111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ZE11111 Gabe von Voriconazol, oral, 25,50 g bis unter 30,50 g; OPS 6-002.5a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76ZEB112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ZE11112 Gabe von Voriconazol, oral, 30,50 g bis unter 35,50 g; OPS 6-002.5c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76ZEB113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ZE11113 Gabe von Voriconazol, oral, 35,50 g bis unter 40,50 g; OPS 6-002.5d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76ZEB114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ZE11114 Gabe von Voriconazol, oral, 40,50 g bis unter 45,50 g; OPS 6-002.5e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76ZEB115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ZE11115 Gabe von Voriconazol, oral, 45,50 g und mehr; OPS 6-002.5f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76ZEB201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ZE11201 Gabe von Voriconazol, parenteral, 0,4 g bis unter 0,6 g; OPS 6-002.r0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76ZEB202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ZE11202 Gabe von Voriconazol, parenteral, 0,6 g bis unter 0,8 g; OPS 6-002.r1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76ZEB203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ZE11203 Gabe von Voriconazol, parenteral, 0,8 g bis unter 1,2 g; OPS 6-002.r2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76ZEB204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ZE11204 Gabe von Voriconazol, parenteral, 1,2 g bis unter 1,6 g; OPS 6-002.r3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76ZEB205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ZE11205 Gabe von Voriconazol, parenteral, 1,6 g bis unter 2,0 g; OPS 6-002.r4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76ZEB206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ZE11206 Gabe von Voriconazol, parenteral, 2,0 g bis unter 2,4 g; OPS 6-002.r5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76ZEB207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ZE11207 Gabe von Voriconazol, parenteral, 2,4 g bis unter 3,2 g; OPS 6-002.r6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76ZEB208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ZE11208 Gabe von Voriconazol, parenteral, 3,2 g bis unter 4,0 g; OPS 6-002.r7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76ZEB209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ZE11209 Gabe von Voriconazol, parenteral, 4,0 g bis unter 4,8 g; OPS 6-002.r8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76ZEB210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ZE11210 Gabe von Voriconazol, parenteral, 4,8 g bis unter 5,6 g; OPS 6-002.r9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76ZEB211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ZE11211 Gabe von Voriconazol, parenteral, 5,6 g bis unter 6,4 g; OPS 6-002.ra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76ZEB212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ZE11212 Gabe von Voriconazol, parenteral, 6,4 g bis unter 7,2 g; OPS 6-002.rb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76ZEB213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ZE11213 Gabe von Voriconazol, parenteral, 7,2 g bis unter 8,8 g; OPS 6-002.rc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76ZEB214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ZE11214 Gabe von Voriconazol, parenteral, 8,8 g bis unter 10,4 g; OPS 6-002.rd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76ZEB215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ZE11215 Gabe von Voriconazol, parenteral, 10,4 g bis unter 12,0 g; OPS 6-002.re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76ZEB216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ZE11216 Gabe von Voriconazol, parenteral, 12,0 g bis unter 13,6 g; OPS 6-002.rf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76ZEB217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ZE11217 Gabe von Voriconazol, parenteral, 13,6 g bis unter 16,8 g; OPS 6-002.rg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76ZEB218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ZE11218 Gabe von Voriconazol, parenteral, 16,8 g bis unter 20,0 g; OPS 6-002.rh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76ZEB219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ZE11219 Gabe von Voriconazol, parenteral, 20,0 g bis unter 23,2 g; OPS 6-002.rj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76ZEB220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ZE11220 Gabe von Voriconazol, parenteral, 23,2 g bis unter 26,4 g; OPS 6-002.rk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76ZEB221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ZE11221 Gabe von Voriconazol, parenteral, 26,4 g bis unter 32,8 g; OPS 6-002.rm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76ZEB222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ZE11222 Gabe von Voriconazol, parenteral, 32,8 g bis unter 39,2 g; OPS 6-002.rn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76ZEB223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ZE11223 Gabe von Voriconazol, parenteral, 39,2 g bis unter 45,6 g; OPS 6-002.rp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76ZEB224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ZE11224 Gabe von Voriconazol, parenteral, 45,6 g bis unter 52,0 g; OPS 6-002.rq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76ZEB225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ZE11225 Gabe von Voriconazol, parenteral, 52,0 g bis unter 64,8 g; OPS 6-002.rr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76ZEB226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ZE11226 Gabe von Voriconazol, parenteral, 64,8 g bis unter 77,6 g; OPS 6-002.rs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76ZEB227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ZE11227 Gabe von Voriconazol, parenteral, 77,6 g bis unter 90,4 g; OPS 6-002.rt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76ZEB228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ZE11228 Gabe von Voriconazol, parenteral, 90,4 g und mehr; OPS 6-002.ru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76ZEB301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ZE11301 Gabe von Itraconazol, parenteral, 400 mg bis unter 800 mg; OPS 6-002.c0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76ZEB302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ZE11302 Gabe von Itraconazol, parenteral, 800 mg bis unter 1.200 mg; OPS 6-002.c1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76ZEB303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ZE11303 Gabe von Itraconazol, parenteral, 1.200 mg bis unter 1.600 mg; OPS 6-002.c2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76ZEB304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ZE11304 Gabe von Itraconazol, parenteral, 1.600 mg bis unter 2.000 mg; OPS 6-002.c3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76ZEB305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ZE11305 Gabe von Itraconazol, parenteral, 2.000 mg bis unter 2.400 mg; OPS 6-002.c4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76ZEB306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ZE11306 Gabe von Itraconazol, parenteral, 2.400 mg bis unter 2.800 mg; OPS 6-002.c5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76ZEB307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ZE11307 Gabe von Itraconazol, parenteral, 2.800 mg bis unter 3.200 mg; OPS 6-002.c6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76ZEB308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ZE11308 Gabe von Itraconazol, parenteral, 3.200 mg bis unter 3.600 mg; OPS 6-002.c7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76ZEB309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ZE11309 Gabe von Itraconazol, parenteral, 3.600 mg bis unter 4.000 mg; OPS 6-002.c8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76ZEB310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ZE11310 Gabe von Itraconazol, parenteral, 4.000 mg bis unter 4.800 mg; OPS 6-002.c9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76ZEB311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ZE11311 Gabe von Itraconazol, parenteral, 4.800 mg bis unter 5.600 mg; OPS 6-002.ca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76ZEB312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ZE11312 Gabe von Itraconazol, parenteral, 5.600 mg bis unter 6.400 mg; OPS 6-002.cb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76ZEB313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ZE11313 Gabe von Itraconazol, parenteral, 6.400 mg bis unter 7.200 mg; OPS 6-002.cc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76ZEB314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ZE11314 Gabe von Itraconazol, parenteral, 7.200 mg bis unter 8.000 mg; OPS 6-002.cd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76ZEB315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ZE11315 Gabe von Itraconazol, parenteral, 8.000 mg bis unter 8.800 mg; OPS 6-002.ce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76ZEB316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ZE11316 Gabe von Itraconazol, parenteral, 8.800 mg bis unter 10.400 mg; OPS 6-002.cg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76ZEB317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ZE11317 Gabe von Itraconazol, parenteral, 10.400 mg bis unter 12.000 mg; OPS 6-002.ch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76ZEB318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ZE11318 Gabe von Itraconazol, parenteral, 12.000 mg bis unter 13.600 mg; OPS 6-002.cj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76ZEB319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ZE11319 Gabe von Itraconazol, parenteral, 13.600 mg bis unter 16.800 mg; OPS 6-002.ck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76ZEB320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ZE11320 Gabe von Itraconazol, parenteral, 16.800 mg bis unter 20.000 mg; OPS 6-002.cm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76ZEB321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ZE11321 Gabe von Itraconazol, parenteral, 20.000 mg bis unter 23.200 mg; OPS 6-002.cn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76ZEB322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ZE11322 Gabe von Itraconazol, parenteral, 23.200 mg und mehr; OPS 6-002.cp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76ZEB401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ZE11401 Gabe von Posaconazol, oral, 1.000 mg bis unter 2.000 mg; OPS 6-003.00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76ZEB402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ZE11402 Gabe von Posaconazol, oral, 2.000 mg bis unter 3.000 mg; OPS 6-003.01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76ZEB403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ZE11403 Gabe von Posaconazol, oral, 3.000 mg bis unter 4.200 mg; OPS 6-003.02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76ZEB404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ZE11404 Gabe von Posaconazol, oral, 4.200 mg bis unter 5.400 mg; OPS 6-003.03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76ZEB405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ZE11405 Gabe von Posaconazol, oral, 5.400 mg bis unter 6.600 mg; OPS 6-003.04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76ZEB406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ZE11406 Gabe von Posaconazol, oral, 6.600 mg bis unter 7.800 mg; OPS 6-003.05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76ZEB407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ZE11407 Gabe von Posaconazol, oral, 7.800 mg bis unter 9.000 mg; OPS 6-003.06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76ZEB408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ZE11408 Gabe von Posaconazol, oral, 9.000 mg bis unter 11.400 mg; OPS 6-003.07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76ZEB409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ZE11409 Gabe von Posaconazol, oral, 11.400 mg bis unter 13.800 mg; OPS 6-003.08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76ZEB410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ZE11410 Gabe von Posaconazol, oral, 13.800 mg bis unter 16.200 mg; OPS 6-003.09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76ZEB411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ZE11411 Gabe von Posaconazol, oral, 16.200 mg bis unter 18.600 mg; OPS 6-003.0a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76ZEB412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ZE11412 Gabe von Posaconazol, oral, 18.600 mg bis unter 21.000 mg; OPS 6-003.0b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76ZEB413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ZE11413 Gabe von Posaconazol, oral, 21.000 mg bis unter 25.800 mg; OPS 6-003.0c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76ZEB414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ZE11414 Gabe von Posaconazol, oral, 25.800 mg bis unter 30.600 mg; OPS 6-003.0d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76ZEB415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ZE11415 Gabe von Posaconazol, oral, 30.600 mg bis unter 35.400 mg; OPS 6-003.0e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76ZEB416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ZE11416 Gabe von Posaconazol, oral, 35.400 mg bis unter 40.200 mg; OPS 6-003.0g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76ZEB417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ZE11417 Gabe von Posaconazol, oral, 40.200 mg bis unter 45.000 mg; OPS 6-003.0h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76ZEB418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ZE11418 Gabe von Posaconazol, oral, 45.000 mg bis unter 54.600 mg; OPS 6-003.0j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76ZEB419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ZE11419 Gabe von Posaconazol, oral, 54.600 mg bis unter 64.200 mg; OPS 6-003.0k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76ZEB420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ZE11420 Gabe von Posaconazol, oral, 64.200 mg bis unter 73.800 mg; OPS 6-003.0m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76ZEB421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ZE11421 Gabe von Posaconazol, oral, 73.800 mg bis unter 83.400 mg; OPS 6-003.0n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76ZEB422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ZE11422 Gabe von Posaconazol, oral, 83.400 mg bis unter 93.000 mg; OPS 6-003.0p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76ZEB423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ZE11423 Gabe von Posaconazol, oral, 93.000 mg und mehr; OPS 6-003.0q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76ZEB501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ZE11501 Gabe von Anidulafungin, parenteral, 75 mg bis unter 125 mg; OPS 6-003.k0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76ZEB502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ZE11502 Gabe von Anidulafungin, parenteral, 125 mg bis unter 200 mg; OPS 6-003.k1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76ZEB503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ZE11503 Gabe von Anidulafungin, parenteral, 200 mg bis unter 300 mg; OPS 6-003.k2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76ZEB504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ZE11504 Gabe von Anidulafungin, parenteral, 300 mg bis unter 400 mg; OPS 6-003.k3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76ZEB505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ZE11505 Gabe von Anidulafungin, parenteral, 400 mg bis unter 500 mg; OPS 6-003.k4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76ZEB506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ZE11506 Gabe von Anidulafungin, parenteral, 500 mg bis unter 600 mg; OPS 6-003.k5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76ZEB507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ZE11507 Gabe von Anidulafungin, parenteral, 600 mg bis unter 700 mg; OPS 6-003.k6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76ZEB508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ZE11508 Gabe von Anidulafungin, parenteral, 700 mg bis unter 800 mg; OPS 6-003.k7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76ZEB509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ZE11509 Gabe von Anidulafungin, parenteral, 800 mg bis unter 900 mg; OPS 6-003.k8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76ZEB510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ZE11510 Gabe von Anidulafungin, parenteral, 900 mg bis unter 1.000 mg; OPS 6-003.k9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76ZEB511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ZE11511 Gabe von Anidulafungin, parenteral, 1.000 mg bis unter 1.200 mg; OPS 6-003.ka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76ZEB512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ZE11512 Gabe von Anidulafungin, parenteral, 1.200 mg bis unter 1.400 mg; OPS 6-003.kb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76ZEB513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ZE11513 Gabe von Anidulafungin, parenteral, 1.400 mg bis unter 1.600 mg; OPS 6-003.kc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76ZEB514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ZE11514 Gabe von Anidulafungin, parenteral, 1.600 mg bis unter 1.800 mg; OPS 6-003.kd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76ZEB515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ZE11515 Gabe von Anidulafungin, parenteral, 1.800 mg bis unter 2.000 mg; OPS 6-003.ke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76ZEB516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ZE11516 Gabe von Anidulafungin, parenteral, 2.000 mg bis unter 2.400 mg; OPS 6-003.kf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76ZEB517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ZE11517 Gabe von Anidulafungin, parenteral, 2.400 mg bis unter 2.800 mg; OPS 6-003.kg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76ZEB518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ZE11518 Gabe von Anidulafungin, parenteral, 2.800 mg bis unter 3.200 mg; OPS 6-003.kh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76ZEB519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ZE11519 Gabe von Anidulafungin, parenteral, 3.200 mg bis unter 4.000 mg; OPS 6-003.kj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76ZEB520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ZE11520 Gabe von Anidulafungin, parenteral, 4.000 mg bis unter 4.800 mg; OPS 6-003.kk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76ZEB521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ZE11521 Gabe von Anidulafungin, parenteral, 4.800 mg bis unter 5.600 mg; OPS 6-003.km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76ZEB522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ZE11522 Gabe von Anidulafungin, parenteral, 5.600 mg bis unter 6.400 mg; OPS 6-003.kn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76ZEB523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ZE11523 Gabe von Anidulafungin, parenteral, 6.400 mg bis unter 8.000 mg; OPS 6-003.kp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76ZEB524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ZE11524 Gabe von Anidulafungin, parenteral, 8.000 mg bis unter 9.600 mg; OPS 6-003.kq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76ZEB525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ZE11525 Gabe von Anidulafungin, parenteral, 9.600 mg bis unter 11.200 mg; OPS 6-003.kr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76ZEB526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ZE11526 Gabe von Anidulafungin, parenteral, 11.200 mg bis unter 12.800 mg; OPS 6-003.ks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76ZEB527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ZE11527 Gabe von Anidulafungin, parenteral, 12.800 mg und mehr; OPS 6-003.kt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76ZEB601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ZE11601 Gabe von Panitumumab, parenteral, 180 mg bis unter 300 mg; OPS 6-004.70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76ZEB602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ZE11602 Gabe von Panitumumab, parenteral, 300 mg bis unter 420 mg; OPS 6-004.71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76ZEB603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ZE11603 Gabe von Panitumumab, parenteral, 420 mg bis unter 540 mg; OPS 6-004.72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76ZEB604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ZE11604 Gabe von Panitumumab, parenteral, 540 mg bis unter 660 mg; OPS 6-004.73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76ZEB605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ZE11605 Gabe von Panitumumab, parenteral, 660 mg bis unter 780 mg; OPS 6-004.74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76ZEB606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ZE11606 Gabe von Panitumumab, parenteral, 780 mg bis unter 900 mg; OPS 6-004.75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76ZEB607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ZE11607 Gabe von Panitumumab, parenteral, 900 mg bis unter 1.020 mg; OPS 6-004.76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76ZEB608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ZE11608 Gabe von Panitumumab, parenteral, 1.020 mg bis unter 1.260 mg; OPS 6-004.77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76ZEB609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ZE11609 Gabe von Panitumumab, parenteral, 1.260 mg bis unter 1.500 mg; OPS 6-004.78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76ZEB610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ZE11610 Gabe von Panitumumab, parenteral, 1.500 mg bis unter 1.740 mg; OPS 6-004.79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76ZEB611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ZE11611 Gabe von Panitumumab, parenteral, 1.740 mg bis unter 1.980 mg; OPS 6-004.7a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76ZEB612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ZE11612 Gabe von Panitumumab, parenteral, 1.980 mg bis unter 2.220 mg; OPS 6-004.7b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76ZEB613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ZE11613 Gabe von Panitumumab, parenteral, 2.220 mg bis unter 2.460 mg; OPS 6-004.7c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76ZEB614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ZE11614 Gabe von Panitumumab, parenteral, 2.460 mg und mehr; OPS 6-004.7d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76ZEB701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ZE11701 Gabe von Trabectedin, parenteral, 0,25 mg bis unter 0,50 mg; OPS 6-004.a0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76ZEB702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ZE11702 Gabe von Trabectedin, parenteral, 0,50 mg bis unter 0,75 mg; OPS 6-004.a1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76ZEB703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ZE11703 Gabe von Trabectedin, parenteral, 0,75 mg bis unter 1,00 mg; OPS 6-004.a2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76ZEB704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ZE11704 Gabe von Trabectedin, parenteral, 1,00 mg bis unter 1,25 mg; OPS 6-004.a3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76ZEB705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ZE11705 Gabe von Trabectedin, parenteral, 1,25 mg bis unter 1,50 mg; OPS 6-004.a4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76ZEB706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ZE11706 Gabe von Trabectedin, parenteral, 1,50 mg bis unter 1,75 mg; OPS 6-004.a5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76ZEB707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ZE11707 Gabe von Trabectedin, parenteral, 1,75 mg bis unter 2,00 mg; OPS 6-004.a6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76ZEB708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ZE11708 Gabe von Trabectedin, parenteral, 2,00 mg bis unter 2,25 mg; OPS 6-004.a7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76ZEB709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ZE11709 Gabe von Trabectedin, parenteral, 2,25 mg bis unter 2,50 mg; OPS 6-004.a8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76ZEB710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ZE11710 Gabe von Trabectedin, parenteral, 2,50 mg bis unter 2,75 mg; OPS 6-004.a9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76ZEB711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ZE11711 Gabe von Trabectedin, parenteral, 2,75 mg bis unter 3,00 mg; OPS 6-004.aa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76ZEB712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ZE11712 Gabe von Trabectedin, parenteral, 3,00 mg bis unter 3,25 mg; OPS 6-004.ab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76ZEB713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ZE11713 Gabe von Trabectedin, parenteral, 3,25 mg bis unter 3,50 mg; OPS 6-004.ac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76ZEB714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ZE11714 Gabe von Trabectedin, parenteral, 3,50 mg bis unter 4,00 mg; OPS 6-004.ad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76ZEB715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ZE11715 Gabe von Trabectedin, parenteral, 4,00 mg bis unter 4,50 mg; OPS 6-004.ae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76ZEB716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ZE11716 Gabe von Trabectedin, parenteral, 4,50 mg bis unter 5,00 mg; OPS 6-004.af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76ZEB717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ZE11717 Gabe von Trabectedin, parenteral, 5,00 mg bis unter 5,50 mg; OPS 6-004.ag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76ZEB718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ZE11718 Gabe von Trabectedin, parenteral, 5,50 mg bis unter 6,00 mg; OPS 6-004.ah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76ZEB719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ZE11719 Gabe von Trabectedin, parenteral, 6,00 mg und mehr; OPS 6-004.aj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76ZEB801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ZE11801 Gabe von Abatacept, parenteral, 125 mg bis unter 250 mg; OPS 6-003.m0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76ZEB802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ZE11802 Gabe von Abatacept, parenteral, 250 mg bis unter 500 mg; OPS 6-003.m1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76ZEB803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ZE11803 Gabe von Abatacept, parenteral, 500 mg bis unter 750 mg; OPS 6-003.m2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76ZEB804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ZE11804 Gabe von Abatacept, parenteral, 750 mg bis unter 1.000 mg; OPS 6-003.m3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76ZEB805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ZE11805 Gabe von Abatacept, parenteral, 1.000 mg bis unter 1.250 mg; OPS 6-003.m4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76ZEB806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ZE11806 Gabe von Abatacept, parenteral, 1.250 mg bis unter 1.500 mg; OPS 6-003.m5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76ZEB807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ZE11807 Gabe von Abatacept, parenteral, 1.500 mg bis unter 1.750 mg; OPS 6-003.m6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76ZEB808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ZE11808 Gabe von Abatacept, parenteral, 1.750 mg bis unter 2.000 mg; OPS 6-003.m7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76ZEB809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ZE11809 Gabe von Abatacept, parenteral, 2.000 mg bis unter 2.250 mg; OPS 6-003.m8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76ZEB810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ZE11810 Gabe von Abatacept, parenteral, 2.250 mg bis unter 2.500 mg; OPS 6-003.m9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76ZEB811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ZE11811 Gabe von Abatacept, parenteral, 2.500 mg bis unter 2.750 mg; OPS 6-003.ma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76ZEB812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ZE11812 Gabe von Abatacept, parenteral, 2.750 mg bis unter 3.000 mg; OPS 6-003.mb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76ZEB813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ZE11813 Gabe von Abatacept, parenteral, 3.000 mg und mehr; OPS 6-003.mc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76ZEB901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ZE11901 Hämofiltration, kontinuierlich, Arteriovenös (CAVH) oder Venovenös, pumpengetrieben (CVVH): Bis 24 Stunden; OPS 8-853.13 oder 8-853.70 oder 8-853.80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76ZEB902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ZE11902 Hämofiltration, kontinuierlich, Arteriovenös (CAVH) oder Venovenös, pumpengetrieben (CVVH): Mehr als 24 bis 72 Stunden; OPS 8-853.14 oder 8-853.71 oder 8-853.81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76ZEB903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ZE11903 Hämofiltration, kontinuierlich, Arteriovenös (CAVH) oder Venovenös, pumpengetrieben (CVVH): Mehr als 72 bis 144 Stunden; OPS 8-853.15 oder 8-853.72 oder 8-853.82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76ZEB904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ZE11904 Hämofiltration, kontinuierlich, Arteriovenös (CAVH) oder Venovenös, pumpengetrieben (CVVH): Mehr als 144 bis 264 Stunden; OPS 8-853.16 oder 8-853.73 oder 8-853.83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76ZEB905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ZE11905 Hämofiltration, kontinuierlich, Arteriovenös (CAVH) oder Venovenös, pumpengetrieben (CVVH): Mehr als 264 bis 432 Stunden; OPS 8-853.17 oder 8-853.74 oder 8-853.84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76ZEB906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ZE11906 Hämofiltration, kontinuierlich, Arteriovenös (CAVH) oder Venovenös, pumpengetrieben (CVVH): Mehr als 432 bis 600 Stunden; OPS 8-853.19 oder 8-853.76 oder 8-853.86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76ZEB907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ZE11907 Hämofiltration, kontinuierlich, Arteriovenös (CAVH) oder Venovenös, pumpengetrieben (CVVH): Mehr als 600 bis 960 Stunden; OPS 8-853.1a oder 8-853.77 oder 8-853.87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76ZEB908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ZE11908 Hämofiltration, kontinuierlich, Arteriovenös (CAVH) oder Venovenös, pumpengetrieben (CVVH): Mehr als 960 bis 1.320 Stunden; OPS 8-853.1b oder 8-853.78 oder 8-853.88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76ZEB909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ZE11909 Hämofiltration, kontinuierlich, Arteriovenös (CAVH) oder Venovenös, pumpengetrieben (CVVH): Mehr als 1.320 bis 1.680 Stunden; OPS 8-853.1c oder 8-853.79 oder 8-853.89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76ZEB910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ZE11910 Hämofiltration, kontinuierlich, Arteriovenös (CAVH) oder Venovenös, pumpengetrieben (CVVH): Mehr als 1.680 bis 2.040 Stunden; OPS 8-853.1d oder 8-853.7a oder 8-853.8a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76ZEB911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ZE11911 Hämofiltration, kontinuierlich, Arteriovenös (CAVH) oder Venovenös, pumpengetrieben (CVVH): Mehr als 2.040 bis 2.400 Stunden; OPS 8-853.1e oder 8-853.7b oder 8-853.8b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76ZEB912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ZE11912 Hämofiltration, kontinuierlich, Arteriovenös (CAVH) oder Venovenös, pumpengetrieben (CVVH): Mehr als 2.400 Stunden; OPS 8-853.1f oder 8-853.7c oder 8-853.8c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ZE12001 Hämodialyse, kontinuierlich, venovenös, pumpengetrieben (CVVHD), Antikoagulation mit Heparin oder ohne Antikoagulation oder mit sonstigen Substanzen: Bis 24 Stunden; OPS 8-854.60 oder 8-854.70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ZE12002 Hämodialyse, kontinuierlich, venovenös, pumpengetrieben (CVVHD), Antikoagulation mit Heparin oder ohne Antikoagulation oder mit sonstigen Substanzen: Mehr als 24 bis 72 Stunden; OPS 8-854.61 oder 8-854.71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ZE12003 Hämodialyse, kontinuierlich, venovenös, pumpengetrieben (CVVHD), Antikoagulation mit Heparin oder ohne Antikoagulation oder mit sonstigen Substanzen: Mehr als 72 bis 144 Stunden; OPS 8-854.62 oder 8-854.72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ZE12004 Hämodialyse, kontinuierlich, venovenös, pumpengetrieben (CVVHD), Antikoagulation mit Heparin oder ohne Antikoagulation oder mit sonstigen Substanzen: Mehr als 144 bis 264 Stunden; OPS 8-854.63 oder 8-854.73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ZE12005 Hämodialyse, kontinuierlich, venovenös, pumpengetrieben (CVVHD), Antikoagulation mit Heparin oder ohne Antikoagulation oder mit sonstigen Substanzen: Mehr als 264 bis 432 Stunden; OPS 8-854.64 oder 8-854.74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ZE12006 Hämodialyse, kontinuierlich, venovenös, pumpengetrieben (CVVHD), Antikoagulation mit Heparin oder ohne Antikoagulation oder mit sonstigen Substanzen: Mehr als 432 bis 600 Stunden; OPS 8-854.66 oder 8-854.76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ZE12007 Hämodialyse, kontinuierlich, venovenös, pumpengetrieben (CVVHD), Antikoagulation mit Heparin oder ohne Antikoagulation oder mit sonstigen Substanzen: Mehr als 600 bis 960 Stunden; OPS 8-854.67 oder 8-854.77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ZE12008 Hämodialyse, kontinuierlich, venovenös, pumpengetrieben (CVVHD), Antikoagulation mit Heparin oder ohne Antikoagulation oder mit sonstigen Substanzen: Mehr als 960 bis 1.320 Stunden; OPS 8-854.68 oder 8-854.78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ZE12009 Hämodialyse, kontinuierlich, venovenös, pumpengetrieben (CVVHD), Antikoagulation mit Heparin oder ohne Antikoagulation oder mit sonstigen Substanzen: Mehr als 1.320 bis 1.680 Stunden; OPS 8-854.69 oder 8-854.79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ZE12010 Hämodialyse, kontinuierlich, venovenös, pumpengetrieben (CVVHD), Antikoagulation mit Heparin oder ohne Antikoagulation oder mit sonstigen Substanzen: Mehr als 1.680 bis 2.040 Stunden; OPS 8-854.6a oder 8-854.7a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ZE12011 Hämodialyse, kontinuierlich, venovenös, pumpengetrieben (CVVHD), Antikoagulation mit Heparin oder ohne Antikoagulation oder mit sonstigen Substanzen: Mehr als 2.040 bis 2.400 Stunden; OPS 8-854.6b oder 8-854.7b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ZE12012 Hämodialyse, kontinuierlich, venovenös, pumpengetrieben (CVVHD), Antikoagulation mit Heparin oder ohne Antikoagulation oder mit sonstigen Substanzen: Mehr als 2.400 Stunden; OPS 8-854.6c oder 8-854.7c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76ZEC101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ZE12101 Hämodiafiltration, kontinuierlich, Arteriovenös (CAVHDF) oder Venovenös, pumpengetrieben (CVVHDF): Bis 24 Stunden; OPS 8-855.13 oder 8-855.70 oder 8-855.80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76ZEC102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ZE12102 Hämodiafiltration, kontinuierlich, Arteriovenös (CAVHDF) oder Venovenös, pumpengetrieben (CVVHDF): Mehr als 24 bis 72 Stunden; OPS 8-855.14 oder 8-855.71 oder 8-855.81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76ZEC103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ZE12103 Hämodiafiltration, kontinuierlich, Arteriovenös (CAVHDF) oder Venovenös, pumpengetrieben (CVVHDF): Mehr als 72 bis 144 Stunden; OPS 8-855.15 oder 8-855.72 oder 8-855.82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76ZEC104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ZE12104 Hämodiafiltration, kontinuierlich, Arteriovenös (CAVHDF) oder Venovenös, pumpengetrieben (CVVHDF): Mehr als 144 bis 264 Stunden; OPS 8-855.16 oder 8-855.73 oder 8-855.83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76ZEC105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ZE12105 Hämodiafiltration, kontinuierlich, Arteriovenös (CAVHDF) oder Venovenös, pumpengetrieben (CVVHDF): Mehr als 264 bis 432 Stunden; OPS 8-855.17 oder 8-855.74 oder 8-855.84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76ZEC106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ZE12106 Hämodiafiltration, kontinuierlich, Arteriovenös (CAVHDF) oder Venovenös, pumpengetrieben (CVVHDF): Mehr als 432 bis 600 Stunden; OPS 8-855.19 oder 8-855.76 oder 8-855.86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76ZEC107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ZE12107 Hämodiafiltration, kontinuierlich, Arteriovenös (CAVHDF) oder Venovenös, pumpengetrieben (CVVHDF): Mehr als 600 bis 960 Stunden; OPS 8-855.1a oder 8-855.77 oder 8-855.87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76ZEC108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ZE12108 Hämodiafiltration, kontinuierlich, Arteriovenös (CAVHDF) oder Venovenös, pumpengetrieben (CVVHDF): Mehr als 960 bis 1.320 Stunden; OPS 8-855.1b oder 8-855.78 oder 8-855.88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76ZEC109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ZE12109 Hämodiafiltration, kontinuierlich, Arteriovenös (CAVHDF) oder Venovenös, pumpengetrieben (CVVHDF): Mehr als 1.320 bis 1.680 Stunden; OPS 8-855.1c oder 8-855.79 oder 8-855.89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76ZEC110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ZE12110 Hämodiafiltration, kontinuierlich, Arteriovenös (CAVHDF) oder Venovenös, pumpengetrieben (CVVHDF): Mehr als 1.680 bis 2.040 Stunden; OPS 8-855.1d oder 8-855.7a oder 8-855.8a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76ZEC111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ZE12111 Hämodiafiltration, kontinuierlich, Arteriovenös (CAVHDF) oder Venovenös, pumpengetrieben (CVVHDF): Mehr als 2.040 bis 2.400 Stunden; OPS 8-855.1e oder 8-855.7b oder 8-855.8b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76ZEC112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ZE12112 Hämodiafiltration, kontinuierlich, Arteriovenös (CAVHDF) oder Venovenös, pumpengetrieben (CVVHDF): Mehr als 2.400 Stunden; OPS 8-855.1f oder 8-855.7c oder 8-855.8c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76ZEC200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ZE122 Peritonealdialyse, intermittierend, maschinell unterstützt (IPD); OPS 8-857.0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76ZEC301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ZE12301 Peritonealdialyse, kontinuierlich, nicht maschinell unterstützt (CAPD), Bis 24 Stunden; OPS 8-857.10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76ZEC302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ZE12302 Peritonealdialyse, kontinuierlich, nicht maschinell unterstützt (CAPD), Mehr als 24 bis 72 Stunden; OPS 8-857.11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76ZEC303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ZE12303 Peritonealdialyse, kontinuierlich, nicht maschinell unterstützt (CAPD), Mehr als 72 bis 144 Stunden; OPS 8-857.12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76ZEC304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ZE12304 Peritonealdialyse, kontinuierlich, nicht maschinell unterstützt (CAPD), Mehr als 144 bis 264 Stunden; OPS 8-857.13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76ZEC305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ZE12305 Peritonealdialyse, kontinuierlich, nicht maschinell unterstützt (CAPD), Mehr als 264 bis 432 Stunden; OPS 8-857.14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76ZEC306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ZE12306 Peritonealdialyse, kontinuierlich, nicht maschinell unterstützt (CAPD), Mehr als 432 bis 600 Stunden; OPS 8-857.16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76ZEC307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ZE12307 Peritonealdialyse, kontinuierlich, nicht maschinell unterstützt (CAPD), Mehr als 600 bis 960 Stunden; OPS 8-857.17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76ZEC308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ZE12308 Peritonealdialyse, kontinuierlich, nicht maschinell unterstützt (CAPD), Mehr als 960 bis 1.320 Stunden; OPS 8-857.18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76ZEC309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ZE12309 Peritonealdialyse, kontinuierlich, nicht maschinell unterstützt (CAPD), Mehr als 1.320 bis 1.680 Stunden; OPS 8-857.19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76ZEC310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ZE12310 Peritonealdialyse, kontinuierlich, nicht maschinell unterstützt (CAPD), Mehr als 1.680 bis 2.040 Stunden; OPS 8-857.1a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76ZEC311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ZE12311 Peritonealdialyse, kontinuierlich, nicht maschinell unterstützt (CAPD), Mehr als 2.040 bis 2.400 Stunden; OPS 8-857.1b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76ZEC312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ZE12312 Peritonealdialyse, kontinuierlich, nicht maschinell unterstützt (CAPD), Mehr als 2.400 Stunden; OPS 8-857.1c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76ZEC401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ZE12401 Gabe von Azacytidin, parenteral, 150 mg bis unter 225 mg; OPS 6-005.00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76ZEC402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ZE12402 Gabe von Azacytidin, parenteral, 225 mg bis unter 300 mg; OPS 6-005.01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76ZEC403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ZE12403 Gabe von Azacytidin, parenteral, 300 mg bis unter 375 mg; OPS 6-005.02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76ZEC404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ZE12404 Gabe von Azacytidin, parenteral, 375 mg bis unter 450 mg; OPS 6-005.03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76ZEC405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ZE12405 Gabe von Azacytidin, parenteral, 450 mg bis unter 600 mg; OPS 6-005.04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76ZEC406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ZE12406 Gabe von Azacytidin, parenteral, 600 mg bis unter 750 mg; OPS 6-005.05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76ZEC407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ZE12407 Gabe von Azacytidin, parenteral, 750 mg bis unter 900 mg; OPS 6-005.06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76ZEC408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ZE12408 Gabe von Azacytidin, parenteral, 900 mg bis unter 1.200 mg; OPS 6-005.07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76ZEC409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ZE12409 Gabe von Azacytidin, parenteral, 1.200 mg bis unter 1.500 mg; OPS 6-005.08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76ZEC410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ZE12410 Gabe von Azacytidin, parenteral, 1.500 mg bis unter 1.800 mg; OPS 6-005.09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76ZEC411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ZE12411 Gabe von Azacytidin, parenteral, 1.800 mg bis unter 2.100 mg; OPS 6-005.0a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76ZEC412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ZE12412 Gabe von Azacytidin, parenteral, 2.100 mg bis unter 2.400 mg; OPS 6-005.0b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76ZEC413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ZE12413 Gabe von Azacytidin, parenteral, 2.400 mg bis unter 2.700 mg; OPS 6-005.0c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76ZEC414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ZE12414 Gabe von Azacytidin, parenteral, 2.700 mg bis unter 3.000 mg; OPS 6-005.0d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76ZEC415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ZE12415 Gabe von Azacytidin, parenteral, 3.000 mg und mehr; OPS 6-005.0e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76ZEC501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ZE12501 Implantation oder Wechsel eines interspinösen Spreizers, Andere Operationen an der Wirbelsäule: Implantation oder Wechsel eines interspinösen Spreizers: 1 Segment; OPS 5-839.b0 oder 5-839.c0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76ZEC502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ZE12502 Implantation oder Wechsel eines interspinösen Spreizers, Andere Operationen an der Wirbelsäule: Implantation oder Wechsel eines interspinösen Spreizers: 2 Segmente; OPS 5-839.b2 oder 5-839.c2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76ZEC503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ZE12503 Implantation oder Wechsel eines interspinösen Spreizers, Andere Operationen an der Wirbelsäule: Implantation oder Wechsel eines interspinösen Spreizers: 3 oder mehr Segmente; OPS 5-839.b3 oder 5-839.c3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76ZEC600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ZE126 Autogene / Autologe matrixinduzierte Chondrozyten-transplantation; OPS 5-801.k* oder 5-812.h*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76ZEC700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ZE127 Neurostimulatoren zur Rückenmarkstimulation oder zur Stimulation des peripheren Nervensystems, Mehrkanalsystem, nicht wiederaufladbar; OPS 5-039.e1 oder 5-039.f1 oder 5-059.c1 oder 5-059.d1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76ZEC801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ZE12801 Gabe von Micafungin, parenteral, 75 mg bis unter 150 mg; OPS 6-004.50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76ZEC802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ZE12802 Gabe von Micafungin, parenteral, 150 mg bis unter 250 mg; OPS 6-004.51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76ZEC803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ZE12803 Gabe von Micafungin, parenteral, 250 mg bis unter 350 mg; OPS 6-004.52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76ZEC804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ZE12804 Gabe von Micafungin, parenteral, 350 mg bis unter 450 mg; OPS 6-004.53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76ZEC805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ZE12805 Gabe von Micafungin, parenteral, 450 mg bis unter 550 mg; OPS 6-004.54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76ZEC806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ZE12806 Gabe von Micafungin, parenteral, 550 mg bis unter 650 mg; OPS 6-004.55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76ZEC807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ZE12807 Gabe von Micafungin, parenteral, 650 mg bis unter 750 mg; OPS 6-004.56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76ZEC808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ZE12808 Gabe von Micafungin, parenteral, 750 mg bis unter 850 mg; OPS 6-004.57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76ZEC809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ZE12809 Gabe von Micafungin, parenteral, 850 mg bis unter 950 mg; OPS 6-004.58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76ZEC810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ZE12810 Gabe von Micafungin, parenteral, 950 mg bis unter 1.150 mg; OPS 6-004.59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76ZEC811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ZE12811 Gabe von Micafungin, parenteral, 1.150 mg bis unter 1.350 mg; OPS 6-004.5a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76ZEC812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ZE12812 Gabe von Micafungin, parenteral, 1.350 mg bis unter 1.550 mg; OPS 6-004.5b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76ZEC813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ZE12813 Gabe von Micafungin, parenteral, 1.550 mg bis unter 1.950 mg; OPS 6-004.5c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76ZEC814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ZE12814 Gabe von Micafungin, parenteral, 1.950 mg bis unter 2.350 mg; OPS 6-004.5d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76ZEC815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ZE12815 Gabe von Micafungin, parenteral, 2.350 mg bis unter 2.750 mg; OPS 6-004.5e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76ZEC816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ZE12816 Gabe von Micafungin, parenteral, 2.750 mg bis unter 3.150 mg; OPS 6-004.5f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76ZEC817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ZE12817 Gabe von Micafungin, parenteral, 3.150 mg bis unter 3.950 mg; OPS 6-004.5g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76ZEC818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ZE12818 Gabe von Micafungin, parenteral, 3.950 mg bis unter 4.750 mg; OPS 6-004.5h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76ZEC819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ZE12819 Gabe von Micafungin, parenteral, 4.750 mg bis unter 5.550 mg; OPS 6-004.5j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76ZEC820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ZE12820 Gabe von Micafungin, parenteral, 5.550 mg bis unter 6.350 mg; OPS 6-004.5k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76ZEC821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ZE12821 Gabe von Micafungin, parenteral, 6.350 mg bis unter 7.950 mg; OPS 6-004.5m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76ZEC822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ZE12822 Gabe von Micafungin, parenteral, 7.950 mg bis unter 9.550 mg; OPS 6-004.5n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76ZEC823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ZE12823 Gabe von Micafungin, parenteral, 9.550 mg bis unter 11.150 mg; OPS 6-004.5p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76ZEC824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ZE12824 Gabe von Micafungin, parenteral, 11.150 mg bis unter 12.750 mg; OPS 6-004.5q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76ZEC825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ZE12825 Gabe von Micafungin, parenteral, 12.750 mg bis unter 14.350 mg; OPS 6-004.5r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76ZEC826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ZE12826 Gabe von Micafungin, parenteral, 14.350 mg bis unter 15.950 mg; OPS 6-004.5s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76ZEC827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ZE12827 Gabe von Micafungin, parenteral, 15.950 mg bis unter 17.550 mg; OPS 6-004.5t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76ZEC828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ZE12828 Gabe von Micafungin, parenteral, 17.550 mg und mehr; OPS 6-004.5u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76ZEC901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ZE12901 Gabe von Tocilizumab, parenteral, 80 mg bis unter 200 mg; OPS 6-005.30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76ZEC902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ZE12902 Gabe von Tocilizumab, parenteral, 200 mg bis unter 320 mg; OPS 6-005.31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76ZEC903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ZE12903 Gabe von Tocilizumab, parenteral, 320 mg bis unter 480 mg; OPS 6-005.32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76ZEC904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ZE12904 Gabe von Tocilizumab, parenteral, 480 mg bis unter 640 mg; OPS 6-005.33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76ZEC905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ZE12905 Gabe von Tocilizumab, parenteral, 640 mg bis unter 800 mg; OPS 6-005.34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76ZEC906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ZE12906 Gabe von Tocilizumab, parenteral, 800 mg bis unter 960 mg; OPS 6-005.35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76ZEC907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ZE12907 Gabe von Tocilizumab, parenteral, 960 mg bis unter 1.120 mg; OPS 6-005.36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76ZEC908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ZE12908 Gabe von Tocilizumab, parenteral, 1.120 mg bis unter 1.280 mg; OPS 6-005.37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76ZEC909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ZE12909 Gabe von Tocilizumab, parenteral, 1.280 mg bis unter 1.440 mg; OPS 6-005.38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76ZEC910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ZE12910 Gabe von Tocilizumab, parenteral, 1.440 mg bis unter 1.600 mg; OPS 6-005.39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76ZEC911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ZE12911 Gabe von Tocilizumab, parenteral, 1.600 mg bis unter 1.760 mg; OPS 6-005.3a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76ZEC912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ZE12912 Gabe von Tocilizumab, parenteral, 1.760 mg bis unter 1.920 mg; OPS 6-005.3b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76ZEC913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ZE12913 Gabe von Tocilizumab, parenteral, 1.920 mg bis unter 2.080 mg; OPS 6-005.3c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76ZEC914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ZE12914 Gabe von Tocilizumab, parenteral, 2.080 mg und mehr; OPS 6-005.3d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76ZED000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ZE130 Hochaufwendige Pflege von Erwachsenen; OPS 9-200.*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ZE13001 Hochaufwendige Pflege von Erwachsenen, Hochaufwendige Pflege von Erwachsenen: 72 bis 100 Aufwandspunkte; OPS 9-200.0 oder 9-200.1 oder 9-200.5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ZE13002 Hochaufwendige Pflege von Erwachsenen, Hochaufwendige Pflege von Erwachsenen: 362 und mehr Aufwandspunkte; OPS 9-200.6 oder 9-200.7 oder 9-200.8 oder 9-200.9 oder 9-200.a oder 9-200.b oder 9-200.c oder 9-200.d oder 9-200.e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76ZED100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ZE131 Hochaufwendige Pflege von Kleinkindern oder von Kindern und Jugendlichen; OPS 9-201.* oder 9-202.*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76ZED101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ZE13101 Hochaufwendige Pflege von Kleinkindern oder von Kindern und Jugendlichen, Hochaufwendige Pflege von Kleinkindern: 72 bis 100 Aufwandspunkte; OPS 9-201.0 oder 9-201.1 oder 9-201.5 oder 9-202.0 oder 9-202.1 oder 9-202.5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76ZED102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ZE13102 Hochaufwendige Pflege von Kleinkindern oder von Kindern und Jugendlichen, Hochaufwendige Pflege von Kleinkindern: 362 und mehr Aufwandspunkte; OPS 9-201.6 oder 9-201.7 oder 9-201.8 oder 9-201.9 oder 9-201.a oder 9-201.b oder 9-201.c oder 9-201.d oder 9-201.e oder 9-202.6 oder 9-202.7 oder 9-202.8 oder 9-202.9 oder 9-202.a oder 9-202.b oder 9-202.c oder 9-202.d oder 9-202.e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76ZED201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ZE13201 Implantation eines Wachstumsstents, Perkutan-transluminale Gefäßintervention an Gefäßen des Lungenkreislaufes: Einlegen eines ungecoverten oder gecoverten Wachstumsstents oder Perkutan-transluminale Implantation von ungecoverten oder gecoverten Cheatham-Platinum-Stents [CP-Stent]: Ein Stent oder Perkutan-transluminale Implantation eines Wachstumsstents; OPS 8-838.k* oder 8-838.m* oder 8-845.0* oder 8-846.0* oder 8-847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76ZED202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ZE13202 Implantation eines Wachstumsstents, Perkutan-transluminale Implantation von ungecoverten oder gecoverten Cheatham-Platinum-Stents [CP-Stent]: Zwei und mehr Stents; OPS 8-845.1* oder 8-846.1*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76ZED301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ZE13301 Perkutan-transluminale Fremdkörperentfernung und Thrombektomie an intrakraniellen Gefäßen unter Verwendung eines Mikrodrahtretriever- oder Stentretriever-Systems, Zusatzinformationen zu Materialien: Verwendung eines Mikrodrahtretriever- oder Stentretriever-Systems zur Thrombektomie oder Fremdkörperentfernung: 1 Stentretriever-System; OPS 8-836.60 oder 8-836.80 in Verbindung mit OPS 8-83b.84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76ZED302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ZE13302 Perkutan-transluminale Fremdkörperentfernung und Thrombektomie an intrakraniellen Gefäßen unter Verwendung eines Mikrodrahtretriever- oder Stentretriever-Systems, Zusatzinformationen zu Materialien: Verwendung eines Mikrodrahtretriever- oder Stentretriever-Systems zur Thrombektomie oder Fremdkörperentfernung: 2 Stentretriever-Systeme; OPS 8-836.60 oder 8-836.80 in Verbindung mit OPS 8-83b.85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76ZED303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ZE13303 Perkutan-transluminale Fremdkörperentfernung und Thrombektomie an intrakraniellen Gefäßen unter Verwendung eines Mikrodrahtretriever- oder Stentretriever-Systems, Zusatzinformationen zu Materialien: Verwendung eines Mikrodrahtretriever- oder Stentretriever-Systems zur Thrombektomie oder Fremdkörperentfernung: 3 oder mehr Stentretriever-Systeme; OPS 8-836.60 oder 8-836.80 in Verbindung mit OPS 8-83b.86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76ZED400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ZE134 Verschiedene Harnkontinenztherapien; OPS 5-594.31 oder 5-596.70 oder 5-596.73 oder 5-598.0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76ZED501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ZE13501 Gabe von Vinflunin, parenteral, 100 mg bis unter 200 mg; OPS 6-005.b0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76ZED502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ZE13502 Gabe von Vinflunin, parenteral, 200 mg bis unter 300 mg; OPS 6-005.b1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76ZED503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ZE13503 Gabe von Vinflunin, parenteral, 300 mg bis unter 400 mg; OPS 6-005.b2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76ZED504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ZE13504 Gabe von Vinflunin, parenteral, 400 mg bis unter 500 mg; OPS 6-005.b3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76ZED505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ZE13505 Gabe von Vinflunin, parenteral, 500 mg bis unter 600 mg; OPS 6-005.b4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76ZED506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ZE13506 Gabe von Vinflunin, parenteral, 600 mg bis unter 700 mg; OPS 6-005.b5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76ZED507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ZE13507 Gabe von Vinflunin, parenteral, 700 mg bis unter 800 mg; OPS 6-005.b6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76ZED508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ZE13508 Gabe von Vinflunin, parenteral, 800 mg bis unter 900 mg; OPS 6-005.b7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76ZED509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ZE13509 Gabe von Vinflunin, parenteral, 900 mg bis unter 1.000 mg; OPS 6-005.b8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76ZED510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ZE13510 Gabe von Vinflunin, parenteral, 1.000 mg bis unter 1.200 mg; OPS 6-005.b9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76ZED511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ZE13511 Gabe von Vinflunin, parenteral, 1.200 mg bis unter 1.400 mg; OPS 6-005.ba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76ZED512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ZE13512 Gabe von Vinflunin, parenteral, 1.400 mg bis unter 1.600 mg; OPS 6-005.bb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76ZED513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ZE13513 Gabe von Vinflunin, parenteral, 1.600 mg bis unter 1.800 mg; OPS 6-005.bc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76ZED514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ZE13514 Gabe von Vinflunin, parenteral, 1.800 mg bis unter 2.000 mg; OPS 6-005.bd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76ZED515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ZE13515 Gabe von Vinflunin, parenteral, 2.000 mg bis unter 2.200 mg; OPS 6-005.be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76ZED516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ZE13516 Gabe von Vinflunin, parenteral, 2.200 mg bis unter 2.400 mg; OPS 6-005.bf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76ZED517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ZE13517 Gabe von Vinflunin, parenteral, 2.400 mg bis unter 2.600 mg; OPS 6-005.bg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76ZED518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ZE13518 Gabe von Vinflunin, parenteral, 2.600 mg bis unter 2.800 mg; OPS 6-005.bh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76ZED519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ZE13519 Gabe von Vinflunin, parenteral, 2.800 mg und mehr; OPS 6-005.bj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76ZED601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ZE13601 Medikamente-freisetzende Ballons an Koronargefäßen, Zusatzinformationen zu Materialien: Art der verwendeten Ballons: Ein medikamente-freisetzender Ballon an Koronargefäßen; OPS 8-837.00 oder 8-837.01 in Verbindung mit OPS 8-83b.b6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76ZED602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ZE13602 Medikamente-freisetzende Ballons an Koronargefäßen, Zusatzinformationen zu Materialien: Art der verwendeten Ballons: Zwei medikamente-freisetzende Ballons an Koronargefäßen; OPS 8-837.00 oder 8-837.01 in Verbindung mit OPS 8-83b.b7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76ZED603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ZE13603 Medikamente-freisetzende Ballons an Koronargefäßen, Zusatzinformationen zu Materialien: Art der verwendeten Ballons: Drei medikamente-freisetzende Ballons an Koronargefäßen; OPS 8-837.00 oder 8-837.01 in Verbindung mit OPS 8-83b.b8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76ZED604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ZE13604 Medikamente-freisetzende Ballons an Koronargefäßen, Zusatzinformationen zu Materialien: Art der verwendeten Ballons: Vier und mehr medikamente-freisetzende Ballons an Koronargefäßen; OPS 8-837.00 oder 8-837.01 in Verbindung mit OPS 8-83b.b9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76ZED701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ZE13701 Medikamente-freisetzende Ballons an anderen Gefäßen, Zusatzinformationen zu Materialien: Art der verwendeten Ballons: Ein medikamente-freisetzender Ballon an anderen Gefäßen; OPS 8-836.02 oder 8-836.03 oder 8-836.08 oder 8-836.09 oder 8-836.0a oder 8-836.0b oder 8-836.0c in Verbindung mit OPS 8-83b.ba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76ZED702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ZE13702 Medikamente-freisetzende Ballons an anderen Gefäßen, Zusatzinformationen zu Materialien: Art der verwendeten Ballons: Zwei medikamente-freisetzende Ballons an anderen Gefäßen ; OPS 8-836.02 oder 8-836.03 oder 8-836.08 oder 8-836.09 oder 8-836.0a oder 8-836.0b oder 8-836.0c in Verbindung mit OPS 8-83b.bb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76ZED703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ZE13703 Medikamente-freisetzende Ballons an anderen Gefäßen, Zusatzinformationen zu Materialien: Art der verwendeten Ballons: Drei medikamente-freisetzende Ballons an anderen Gefäßen ; OPS 8-836.02 oder 8-836.03 oder 8-836.08 oder 8-836.09 oder 8-836.0a oder 8-836.0b oder 8-836.0c in Verbindung mit OPS 8-83b.bc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76ZED704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ZE13704 Medikamente-freisetzende Ballons an anderen Gefäßen, Zusatzinformationen zu Materialien: Art der verwendeten Ballons: Vier und mehr medikamente-freisetzende Ballons an anderen Gefäßen ; OPS 8-836.02 oder 8-836.03 oder 8-836.08 oder 8-836.09 oder 8-836.0a oder 8-836.0b oder 8-836.0c in Verbindung mit OPS 8-83b.bd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76ZED800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ZE138 Neurostimulatoren zur Rückenmarkstimulation oder zur Stimulation des peripheren Nervensystems, Einkanalsystem, mit Sondenimplantation; OPS 5-039.e0 oder 5-059.c0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76ZED900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ZE139 Neurostimulatoren zur Rückenmarkstimulation oder zur Stimulation des peripheren Nervensystems, Einkanalsystem, ohne Sondenimplantation; OPS 5-039.f0 oder 5-059.d0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76ZEE000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ZE140 Neurostimulatoren zur Rückenmarkstimulation oder zur Stimulation des peripheren Nervensystems, Mehrkanalsystem, nicht wiederaufladbar, mit Sondenimplantation; OPS 5-039.e1 oder 5-059.c1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76ZEE100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ZE141 Neurostimulatoren zur Rückenmarkstimulation oder zur Stimulation des peripheren Nervensystems, Mehrkanalsystem, nicht wiederaufladbar, ohne Sondenimplantation; OPS 5-039.f1 oder 5-059.d1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F0B14" w:rsidRDefault="00EF0B14"/>
        </w:tc>
      </w:tr>
      <w:tr w:rsidR="00EF0B14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F0B14" w:rsidRDefault="00EF0B14"/>
        </w:tc>
        <w:tc>
          <w:tcPr>
            <w:tcW w:w="4500" w:type="auto"/>
            <w:gridSpan w:val="2"/>
          </w:tcPr>
          <w:p w:rsidR="00EF0B14" w:rsidRPr="00E06C8C" w:rsidRDefault="00EF0B1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4" w:name="_Toc342491772"/>
            <w:r w:rsidRPr="00E06C8C">
              <w:rPr>
                <w:rFonts w:cs="Arial"/>
                <w:sz w:val="22"/>
                <w:szCs w:val="22"/>
              </w:rPr>
              <w:t>Zusatzentgelte nach Anlage 4 und 6 FPV (760)</w:t>
            </w:r>
            <w:bookmarkEnd w:id="44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/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mit Länderschlüssel (4. und 5. Stelle)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76001[001-999]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76002[001-999]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76003[001-999]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76004[001-999]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76005[001-999]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76006[001-999]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76007[001-999]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76008[001-999]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76009[001-999]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76010[001-999]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76011[001-999]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76012[001-999]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76013[001-999]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76014[001-999]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76015[001-999]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76016[001-999]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Bundesweit (76000xxx oder 7609xxxx)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ZE2013-01 Beckenimplantate; OPS 5-785.2d oder 5-785.3d oder 5-785.4d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7600001A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ZE2013-01 Beckenimplantate; OPS 5-785.2d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7600001B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ZE2013-01 Beckenimplantate; OPS 5-785.3d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7600001C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ZE2013-01 Beckenimplantate; OPS 5-785.4d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ZE2013-02 Links- und rechtsventrikuläre Herzassistenzsysteme („Kunstherz“); OPS 5-376.20 oder 5-376.22 oder 5-376.30 oder 5-376.32 oder 5-376.40 oder 5-376.50 oder 5-376.60 oder 5-376.70 oder 5-376.72 oder 5-376.80 oder 5-376.82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7600002A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ZE2013-02 Links- und rechtsventrikuläre Herzassistenzsysteme („Kunstherz“); OPS 5-376.20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7600002B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ZE2013-02 Links- und rechtsventrikuläre Herzassistenzsysteme („Kunstherz“); OPS 5-376.30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7600002C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ZE2013-02 Links- und rechtsventrikuläre Herzassistenzsysteme („Kunstherz“); OPS 5-376.40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7600002D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ZE2013-02 Links- und rechtsventrikuläre Herzassistenzsysteme („Kunstherz“); OPS 5-376.50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7600002E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ZE2013-02 Links- und rechtsventrikuläre Herzassistenzsysteme („Kunstherz“); OPS 5-376.60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7600002F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ZE2013-02 Links- und rechtsventrikuläre Herzassistenzsysteme („Kunstherz“); OPS 5-376.70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7600002G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ZE2013-02 Links- und rechtsventrikuläre Herzassistenzsysteme („Kunstherz“); OPS 5-376.80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7600002H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ZE2013-02 Links- und rechtsventrikuläre Herzassistenzsysteme („Kunstherz“); OPS 5-376.22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7600002I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ZE2013-02 Links- und rechtsventrikuläre Herzassistenzsysteme („Kunstherz“); OPS 5-376.32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7600002J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ZE2013-02 Links- und rechtsventrikuläre Herzassistenzsysteme („Kunstherz“); OPS 5-376.72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7600002K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ZE2013-02 Links- und rechtsventrikuläre Herzassistenzsysteme („Kunstherz“); OPS 5-376.82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ZE2013-03 ECMO und PECLA; OPS 8-852.0* oder 8-852.2* oder 8-852.3*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7600003A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ZE2013-03 ECMO und PECLA; OPS 8-852.0*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7600003B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ZE2013-03 ECMO und PECLA; OPS 8-852.2*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7600003C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ZE2013-03 ECMO und PECLA; OPS 8-852.3*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ZE2013-04 Individuell nach CAD gefertigte Rekonstruktionsimplantate im Gesichts- und Schädelbereich; OPS 5-020.65 oder 5-020.66 oder 5-020.67 oder 5-020.68 oder 5-020.71 oder 5-020.72 oder 5-774.71 oder 5-774.72 oder 5-775.71 oder 5-775.72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7600004A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ZE2013-04 Individuell nach CAD gefertigte Rekonstruktionsimplantate im Gesichts- und Schädelbereich; OPS 5-020.65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7600004B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ZE2013-04 Individuell nach CAD gefertigte Rekonstruktionsimplantate im Gesichts- und Schädelbereich; OPS 5-020.66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7600004C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ZE2013-04 Individuell nach CAD gefertigte Rekonstruktionsimplantate im Gesichts- und Schädelbereich; OPS 5-020.67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7600004D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ZE2013-04 Individuell nach CAD gefertigte Rekonstruktionsimplantate im Gesichts- und Schädelbereich; OPS 5-020.68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7600004E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ZE2013-04 Individuell nach CAD gefertigte Rekonstruktionsimplantate im Gesichts- und Schädelbereich; OPS 5-020.71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7600004F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ZE2013-04 Individuell nach CAD gefertigte Rekonstruktionsimplantate im Gesichts- und Schädelbereich; OPS 5-020.72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7600004G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ZE2013-04 Individuell nach CAD gefertigte Rekonstruktionsimplantate im Gesichts- und Schädelbereich; OPS 5-774.71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7600004H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ZE2013-04 Individuell nach CAD gefertigte Rekonstruktionsimplantate im Gesichts- und Schädelbereich; OPS 5-774.72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7600004I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ZE2013-04 Individuell nach CAD gefertigte Rekonstruktionsimplantate im Gesichts- und Schädelbereich; OPS 5-775.71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7600004J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ZE2013-04 Individuell nach CAD gefertigte Rekonstruktionsimplantate im Gesichts- und Schädelbereich; OPS 5-775.72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ZE2013-05 Distraktion am Gesichtsschädel; OPS 5-776.6 oder 5-776.7 oder 5-776.9 oder 5-777.*1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7600005A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ZE2013-05 Distraktion am Gesichtsschädel; OPS 5-776.6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7600005B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ZE2013-05 Distraktion am Gesichtsschädel; OPS 5-776.7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7600005C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ZE2013-05 Distraktion am Gesichtsschädel; OPS 5-776.9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7600005D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ZE2013-05 Distraktion am Gesichtsschädel; OPS 5-777.*1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ZE2008-06 Neuroprothesen, Neurostimulatoren zur Vorderwurzelstimulation oder Vagusnervstimulationssysteme; OPS 5-029.4, 5-039.7, 5-059.04, 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7600006A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ZE2008-06A Neuroprothesen, Neurostimulatoren zur Vorderwurzelstimulation oder Vagusnervstimulationssysteme; OPS 5-029.4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7600006B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ZE2008-06B Neuroprothesen, Neurostimulatoren zur Vorderwurzelstimulation oder Vagusnervstimulationssysteme; OPS 5-039.7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7600006D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ZE2008-06D Neuroprothesen, Neurostimulatoren zur Vorderwurzelstimulation oder Vagusnervstimulationssysteme; OPS 5-059.5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ZE2013-07 Andere implantierbare Medikamentenpumpen; OPS 5-028.1x oder 5-038.4x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7600007A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ZE2006-07A Andere implantierbare Medikamentenpumpen; OPS 5-028.10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7600007B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ZE2006-07B Andere implantierbare Medikamentenpumpen; OPS 5-038.40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7600007C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ZE2013-07 Andere implantierbare Medikamentenpumpen; OPS 5-028.1x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7600007D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ZE2013-07 Andere implantierbare Medikamentenpumpen; OPS 5-038.4x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ZE2013-08 Sonstige Dialyse; OPS 8-853.x oder 8-853.y oder 8-854.x oder 8-854.y oder 8-855.x oder 8-855.y oder 8-857.x oder 8-857.y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7600008A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ZE2006-08A Sonstige Dialyse; OPS 8-853.**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7600008B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ZE2006-08B Sonstige Dialyse; OPS 8-854.1*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7600008C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ZE2013-08 Sonstige Dialyse; OPS 8-854.x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7600008D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ZE2013-08 Sonstige Dialyse; OPS 8-854.y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7600008F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ZE2006-08F Sonstige Dialyse; OPS 8-855.2*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7600008G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ZE2013-08 Sonstige Dialyse; OPS 8-855.x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7600008H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ZE2013-08 Sonstige Dialyse; OPS 8-855.y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7600008I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ZE2008-08I Sonstige Dialyse; OPS 8-857.**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7600008M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ZE2013-08 Sonstige Dialyse; OPS 8-853.x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7600008N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ZE2013-08 Sonstige Dialyse; OPS 8-853.y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7600008T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ZE2009-08T Sonstige Dialyse; OPS 8-857.2*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7600008U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ZE2013-08 Sonstige Dialyse; OPS 8-857.x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7600008V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ZE2013-08 Sonstige Dialyse; OPS 8-857.y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76000090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ZE2013-09 Hämoperfusion; OPS 8-856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76000100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ZE2013-10 Leberersatztherapie; OPS 8-858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76000130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ZE2013-13 Immunadsorption; OPS 8-821.**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76000140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ZE2006-14 LDL-Apherese; OPS 8-822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76000150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ZE2013-15 Zellapherese; OPS 8-823 oder 8-825.*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7600015A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ZE2012-15A Zellapherese; OPS 8-823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7600015B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ZE2013-15 Zellapherese; OPS 8-825.*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76000160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ZE2013-16 Isolierte Extremitätenperfusion; OPS 8-859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76000170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ZE2013-17 Retransplantation von Organen während desselben stationären Aufenthalts; OPS 5-125.5 oder 5-335.3 oder 5-375.3* oder 5-375.4 oder 5-467.9* oder 5-504.3 oder 5-504.4 oder 5-504.5 oder 5-528.3 oder 5-528.4 oder 5-528.5 oder 5-555.6 oder 5-555.7 oder 5-555.8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7600017A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ZE2013-17 Retransplantation von Organen während desselben stationären Aufenthalts; OPS 5-125.5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7600017B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ZE2013-17 Retransplantation von Organen während desselben stationären Aufenthalts; OPS 5-335.3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7600017C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ZE2013-17 Retransplantation von Organen während desselben stationären Aufenthalts; OPS 5-375.3*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7600017D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ZE2013-17 Retransplantation von Organen während desselben stationären Aufenthalts; OPS 5-375.4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7600017E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ZE2013-17 Retransplantation von Organen während desselben stationären Aufenthalts; OPS 5-467.9*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7600017F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ZE2013-17 Retransplantation von Organen während desselben stationären Aufenthalts; OPS 5-504.3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7600017G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ZE2013-17 Retransplantation von Organen während desselben stationären Aufenthalts; OPS 5-504.4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7600017H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ZE2013-17 Retransplantation von Organen während desselben stationären Aufenthalts; OPS 5-504.5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7600017I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ZE2013-17 Retransplantation von Organen während desselben stationären Aufenthalts; OPS 5-528.3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7600017J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ZE2013-17 Retransplantation von Organen während desselben stationären Aufenthalts; OPS 5-528.4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7600017K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ZE2013-17 Retransplantation von Organen während desselben stationären Aufenthalts; OPS 5-528.5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7600017L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ZE2013-17 Retransplantation von Organen während desselben stationären Aufenthalts; OPS 5-555.6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7600017M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ZE2013-17 Retransplantation von Organen während desselben stationären Aufenthalts; OPS 5-555.7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7600017N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ZE2013-17 Retransplantation von Organen während desselben stationären Aufenthalts; OPS 5-555.8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76000180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ZE2013-18 Zwerchfellschrittmacher; OPS 5-347.6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 Selbstexpandierende Prothesen an Ösophagus und Gallengängen; OPS 5-429.j0, .j1, .j3, .j4, .j9, .ja, 5-513.j*, 5-514.m*, .n*, .p*, .q*, .r*, .s*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7600021A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ZE2006-21A Selbstexpandierende Prothesen an Ösophagus und Gallengängen; OPS 5-429.j0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7600021B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ZE2006-21B Selbstexpandierende Prothesen an Ösophagus und Gallengängen; OPS 5-429.j1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7600021C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ZE2006-21C Selbstexpandierende Prothesen an Ösophagus und Gallengängen; OPS 5-429.j3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7600021D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ZE2006-21D Selbstexpandierende Prothesen an Ösophagus und Gallengängen; OPS 5-429.j4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7600021I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ZE2006-21I Selbstexpandierende Prothesen an Ösophagus und Gallengängen; OPS 5-513.j*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7600021J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ZE2006-21J Selbstexpandierende Prothesen an Ösophagus und Gallengängen; OPS 5-514.m*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7600021K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ZE2006-21K Selbstexpandierende Prothesen an Ösophagus und Gallengängen; OPS 5-514.n*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7600021L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ZE2006-21L Selbstexpandierende Prothesen an Ösophagus und Gallengängen; OPS 5-514.p*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7600021M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ZE2006-21M Selbstexpandierende Prothesen an Ösophagus und Gallengängen; OPS 5-514.q*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7600021N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ZE2006-21N Selbstexpandierende Prothesen an Ösophagus und Gallengängen; OPS 5-514.r*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7600021O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ZE2006-21O Selbstexpandierende Prothesen an Ösophagus und Gallengängen; OPS 5-514.s*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7600021P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ZE2006-21P Selbstexpandierende Prothesen an Ösophagus und Gallengängen; OPS 5-429.j9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7600021Q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ZE2006-21Q Selbstexpandierende Prothesen an Ösophagus und Gallengängen; OPS 5-429.ja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ZE2013-22 IABP; OPS 5-376.00 oder 8-839.0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7600022A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ZE2013-22 IABP; OPS 8-839.0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7600022B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ZE2013-22 IABP; OPS 5-376.00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ZE2007-23 Stentgraft-Prothesen bei Aortenaneurysmen, perkutan-transluminal; OPS 8-836.f4, .g4, .h4, .j4, .s4, .t4, .u4, .v4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7600023A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ZE2007-23A Stentgraft-Prothesen bei Aortenaneurysmen, perkutan-transluminal; OPS 8-836.f4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7600023B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ZE2007-23B Stentgraft-Prothesen bei Aortenaneurysmen, perkutan-transluminal; OPS 8-836.g4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7600023C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ZE2007-23C Stentgraft-Prothesen bei Aortenaneurysmen, perkutan-transluminal; OPS 8-836.h4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7600023D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ZE2007-23D Stentgraft-Prothesen bei Aortenaneurysmen, perkutan-transluminal; OPS 8-836.j4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7600023E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ZE2007-23E Stentgraft-Prothesen bei Aortenaneurysmen, perkutan-transluminal; OPS 8-836.s4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7600023F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ZE2007-23F Stentgraft-Prothesen bei Aortenaneurysmen, perkutan-transluminal; OPS 8-836.t4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7600023G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ZE2007-23G Stentgraft-Prothesen bei Aortenaneurysmen, perkutan-transluminal; OPS 8-836.u4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7600023H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ZE2007-23H Stentgraft-Prothesen bei Aortenaneurysmen, perkutan-transluminal; OPS 8-836.v4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ZE2013-24 Andere Penisprothesen; OPS 5-649.50 oder 5-649.5x oder 5-649.70 oder 5-649.7x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7600024A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ZE2006-24A Penisprothesen; OPS 5-649.5*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7600024B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ZE2006-24B Penisprothesen; OPS 5-649.7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7600024C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ZE2013-24 Andere Penisprothesen; OPS 5-649.50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7600024D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ZE2013-24 Andere Penisprothesen; OPS 5-649.5x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7600024E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ZE2013-24 Andere Penisprothesen; OPS 5-649.70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7600024F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ZE2013-24 Andere Penisprothesen; OPS 5-649.7x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ZE2013-25 Modulare Endoprothesen; OPS 5-829.k oder 5-829.m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7600025A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ZE2013-25 Modulare Endoprothesen; OPS 5-829.k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7600025B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ZE2013-25 Modulare Endoprothesen; OPS 5-829.m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ZE2013-26 Anthroposophisch-medizinische Komplexbehandlung; OPS 8-975.3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ZE2012-27 Behandlung von Blutern mit Blutgerinnungsfaktoren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ZE2006-28 Gabe von Adalimumab, parenteral; OPS 8-012.3*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76000290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ZE2011-29 Gabe von Gemtuzumab Ozogamicin, parenteral; OPS 6-001.2*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76000310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ZE2006-31 Gabe von Human-Immunglobulin, spezifisch gegen Varicella-Zoster-Virus, parenteral; OPS 8-810.p*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76000320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ZE2006-32 Gabe von Infliximab, parenteral; OPS 8-012.7*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76000330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ZE2013-33 Gabe von Sargramostim, parenteral; OPS 6-001.4*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76000340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ZE2013-34 Gabe von Granulozytenkonzentraten; OPS 8-802.6*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76000350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ZE2013-35 Fremdbezug von hämatopoetischen Stammzellen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76000360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ZE2013-36 Versorgung von Schwerstbehinderten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76000370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ZE2006-37 Hämodiafiltration; OPS 8-855.0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76000380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ZE2006-38 Gabe von Imatinib, oral; OPS 8-012.s*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76000390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ZE2006-39 Gabe von C1-Esteraseinhibitor, parenteral; OPS 8-810.h*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76000400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ZE2013-40 Naturheilkundliche Komplexbehandlung; OPS 8-975.23 oder 8-975.24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7600040A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ZE2013-40 Naturheilkundliche Komplexbehandlung; OPS 8-975.23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7600040B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ZE2013-40 Naturheilkundliche Komplexbehandlung; OPS 8-975.24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76000410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ZE2013-41 Multimodal-nichtoperative Komplexbehandlung des Bewegungssystems; OPS 8-977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76000420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ZE2006-42 Neurostimulatoren zur Rückenmarkstimulation, Mehrelektrodensystem; OPS 5-039.22, .23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7600042A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ZE2006-42A Neurostimulatoren zur Rückenmarkstimulation, Mehrelektrodensystem; OPS 5-039.22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7600042B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ZE2006-42B Neurostimulatoren zur Rückenmarkstimulation, Mehrelektrodensystem; OPS 5-039.23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76000430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 Selektive Embolisation mit Metallspiralen (Coils), andere Lokalisationen; OPS 8-836.m2, .m3, .m4, .m5, .m6, .m7, .m8, .mb, .mc, .md, .me, .mf, .mx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7600043A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ZE2006-43A Selektive Embolisation mit Metallspiralen (Coils), andere Lokalisationen; OPS 8-836.m2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7600043B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ZE2006-43B Selektive Embolisation mit Metallspiralen (Coils), andere Lokalisationen; OPS 8-836.m3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7600043C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ZE2006-43C Selektive Embolisation mit Metallspiralen (Coils), andere Lokalisationen; OPS 8-836.m4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7600043D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ZE2006-43D Selektive Embolisation mit Metallspiralen (Coils), andere Lokalisationen; OPS 8-836.m5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7600043E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ZE2006-43E Selektive Embolisation mit Metallspiralen (Coils), andere Lokalisationen; OPS 8-836.m6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7600043F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ZE2006-43F Selektive Embolisation mit Metallspiralen (Coils), andere Lokalisationen; OPS 8-836.m7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7600043G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ZE2006-43G Selektive Embolisation mit Metallspiralen (Coils), andere Lokalisationen; OPS 8-836.m8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7600043H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ZE2006-43H Selektive Embolisation mit Metallspiralen (Coils), andere Lokalisationen; OPS 8-836.mb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7600043I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ZE2006-43I Selektive Embolisation mit Metallspiralen (Coils), andere Lokalisationen; OPS 8-836.mc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7600043J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ZE2006-43J Selektive Embolisation mit Metallspiralen (Coils), andere Lokalisationen; OPS 8-836.md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7600043K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ZE2006-43K Selektive Embolisation mit Metallspiralen (Coils), andere Lokalisationen; OPS 8-836.me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7600043L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ZE2006-43L Selektive Embolisation mit Metallspiralen (Coils), andere Lokalisationen; OPS 8-836.mf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7600043M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ZE2006-43M Selektive Embolisation mit Metallspiralen (Coils), andere Lokalisationen; OPS 8-836.mx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76000440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ZE2013-44 Stammzellboost nach erfolgter Transplantation von hämatopoetischen Stammzellen, nach In-vitro-Aufbereitung; OPS 8-805.62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76000450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ZE2013-45 Komplexe Diagnostik bei hämatologischen und onkologischen Erkrankungen bei Kindern und Jugendlichen ; OPS 1-940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76000460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ZE2013-46 Gabe von Anti-Human-T-Lymphozyten-Immunglobulin, parenteral; OPS 8-812.3 oder 8-812.4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7600046A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ZE2013-46 Gabe von Anti-Human-T-Lymphozyten-Immunglobulin, parenteral; OPS 8-812.3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7600046B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ZE2013-46 Gabe von Anti-Human-T-Lymphozyten-Immunglobulin, parenteral; OPS 8-812.4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7600048B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ZE2008-48B Distraktionsmarknagel; OPS 5-786.j1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76000490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Tumorreduktion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ZE2006-03-1 ECMO; OPS 8-852.00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ZE2006-03-2 ECMO; OPS 8-852.01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ZE2006-03-3 ECMO; OPS 8-852.02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ZE2013-05 Distraktion am Gesichtsschädel; OPS 5-777.01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ZE2013-05 Distraktion am Gesichtsschädel; OPS 5-777.11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ZE2013-05 Distraktion am Gesichtsschädel; OPS 5-777.21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ZE2013-05 Distraktion am Gesichtsschädel; OPS 5-777.31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ZE2013-05 Distraktion am Gesichtsschädel; OPS 5-777.41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ZE2013-05 Distraktion am Gesichtsschädel; OPS 5-777.51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ZE2013-05 Distraktion am Gesichtsschädel; OPS 5-777.61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ZE2013-05 Distraktion am Gesichtsschädel; OPS 5-777.71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ZE2013-05 Distraktion am Gesichtsschädel; OPS 5-777.81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ZE2013-05 Distraktion am Gesichtsschädel; OPS 5-777.91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ZE2006-06C-1 Neuroprothesen, Neurostimulatorenzur Vorderwurzelstimulation oder zur Stimulation des peripherenNervensystems; OPS 5-059.00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ZE2006-08A-1 Sonstige Dialyse; OPS 8-853.0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ZE2006-08A-2 Sonstige Dialyse; OPS 8-853.13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ZE2006-08A-3 Sonstige Dialyse; OPS 8-853.14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ZE2006-08A-4 Sonstige Dialyse; OPS 8-853.15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ZE2006-08A-5 Sonstige Dialyse; OPS 8-853.16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ZE2006-08A-6 Sonstige Dialyse; OPS 8-853.17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ZE2006-08A-7 Sonstige Dialyse; OPS 8-853.18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ZE2006-08A-8 Sonstige Dialyse; OPS 8-853.23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ZE2006-08A-9 Sonstige Dialyse; OPS 8-853.24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ZE2006-08A-10 Sonstige Dialyse; OPS 8-853.25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ZE2006-08A-11 Sonstige Dialyse; OPS 8-853.26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ZE2006-08A-12 Sonstige Dialyse; OPS 8-853.27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ZE2006-08A-13 Sonstige Dialyse; OPS 8-853.28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ZE2006-08A-14 Sonstige Dialyse; OPS 8-853.x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ZE2006-08A-15 Sonstige Dialyse; OPS 8-853.y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ZE2006-08B-1 Sonstige Dialyse; OPS 8-854.13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ZE2006-08B-2 Sonstige Dialyse; OPS 8-854.14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ZE2006-08B-3 Sonstige Dialyse; OPS 8-854.15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ZE2006-08B-4 Sonstige Dialyse; OPS 8-854.16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ZE2006-08B-5 Sonstige Dialyse; OPS 8-854.17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ZE2006-08B-6 Sonstige Dialyse; OPS 8-854.18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ZE2006-08F-1 Sonstige Dialyse; OPS 8-855.23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ZE2006-08F-2 Sonstige Dialyse; OPS 8-855.24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ZE2006-08F-3 Sonstige Dialyse; OPS 8-855.25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ZE2006-08F-4 Sonstige Dialyse; OPS 8-855.26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ZE2006-08F-5 Sonstige Dialyse; OPS 8-855.27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ZE2006-08F-6 Sonstige Dialyse; OPS 8-855.28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ZE2008-08I-1 Sonstige Dialyse; OPS 8-857.0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ZE2008-08I-8 Sonstige Dialyse; OPS 8-857.20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ZE2008-08I-9 Sonstige Dialyse; OPS 8-857.21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ZE2008-08I-10 Sonstige Dialyse; OPS 8-857.22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ZE2008-08I-11 Sonstige Dialyse; OPS 8-857.23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ZE2008-08I-12 Sonstige Dialyse; OPS 8-857.24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ZE2008-08I-13 Sonstige Dialyse; OPS 8-857.25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ZE2008-08I-14 Sonstige Dialyse; OPS 8-857.x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ZE2008-08I-15 Sonstige Dialyse; OPS 8-857.y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ZE2013-15 Zellapherese; OPS 8-823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ZE2013-17 Retransplantation von Organen während desselben stationären Aufenthalts; OPS 5-467.90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ZE2013-17 Retransplantation von Organen während desselben stationären Aufenthalts; OPS 5-467.91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ZE2013-17 Retransplantation von Organen während desselben stationären Aufenthalts; OPS 5-467.92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76000591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ZE2013-17 Retransplantation von Organen während desselben stationären Aufenthalts; OPS 5-467.9x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ZE2006-21I-1 Selbstexpandierende Prothesen anÖsophagus und Gallengängen; OPS 5-513.j0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ZE2006-21I-2 Selbstexpandierende Prothesen anÖsophagus und Gallengängen; OPS 5-513.j1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ZE2006-21I-3 Selbstexpandierende Prothesen anÖsophagus und Gallengängen; OPS 5-513.j2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ZE2006-21J-1 Selbstexpandierende Prothesenan Ösophagus und Gallengängen; OPS 5-514.m0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ZE2006-21J-2 Selbstexpandierende Prothesenan Ösophagus und Gallengängen; OPS 5-514.m1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ZE2006-21J-3 Selbstexpandierende Prothesenan Ösophagus und Gallengängen; OPS 5-514.m2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ZE2006-21J-4 Selbstexpandierende Prothesenan Ösophagus und Gallengängen; OPS 5-514.m3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ZE2006-21J-5 Selbstexpandierende Prothesenan Ösophagus und Gallengängen; OPS 5-514.mx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ZE2006-21K-1 Selbstexpandierende Prothesenan Ösophagus und Gallengängen; OPS 5-514.n0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ZE2006-21K-2 Selbstexpandierende Prothesenan Ösophagus und Gallengängen; OPS 5-514.n1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ZE2006-21K-3 Selbstexpandierende Prothesenan Ösophagus und Gallengängen; OPS 5-514.n2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ZE2006-21K-4 Selbstexpandierende Prothesenan Ösophagus und Gallengängen; OPS 5-514.n3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ZE2006-21K-5 Selbstexpandierende Prothesenan Ösophagus und Gallengängen; OPS 5-514.nx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ZE2006-21L-1 Selbstexpandierende Prothesenan Ösophagus und Gallengängen; OPS 5-514.p0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ZE2006-21L-2 Selbstexpandierende Prothesenan Ösophagus und Gallengängen; OPS 5-514.p1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ZE2006-21L-3 Selbstexpandierende Prothesenan Ösophagus und Gallengängen; OPS 5-514.p2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ZE2006-21L-4 Selbstexpandierende Prothesenan Ösophagus und Gallengängen; OPS 5-514.p3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ZE2006-21L-5 Selbstexpandierende Prothesenan Ösophagus und Gallengängen; OPS 5-514.px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ZE2006-21M-1 Selbstexpandierende Prothesenan Ösophagus und Gallengängen; OPS 5-514.q0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ZE2006-21M-2 Selbstexpandierende Prothesenan Ösophagus und Gallengängen; OPS 5-514.q1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ZE2006-21M-3 Selbstexpandierende Prothesenan Ösophagus und Gallengängen; OPS 5-514.q2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ZE2006-21M-4 Selbstexpandierende Prothesenan Ösophagus und Gallengängen; OPS 5-514.q3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ZE2006-21M-5 Selbstexpandierende Prothesenan Ösophagus und Gallengängen; OPS 5-514.qx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ZE2006-21N-1 Selbstexpandierende Prothesenan Ösophagus und Gallengängen; OPS 5-514.r0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ZE2006-21N-2 Selbstexpandierende Prothesenan Ösophagus und Gallengängen; OPS 5-514.r1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ZE2006-21N-3 Selbstexpandierende Prothesenan Ösophagus und Gallengängen; OPS 5-514.r2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ZE2006-21N-4 Selbstexpandierende Prothesenan Ösophagus und Gallengängen; OPS 5-514.r3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ZE2006-21N-5 Selbstexpandierende Prothesenan Ösophagus und Gallengängen; OPS 5-514.rx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ZE2006-21O-1 Selbstexpandierende Prothesenan Ösophagus und Gallengängen; OPS 5-514.s0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ZE2006-21O-2 Selbstexpandierende Prothesenan Ösophagus und Gallengängen; OPS 5-514.s1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ZE2006-21O-3 Selbstexpandierende Prothesenan Ösophagus und Gallengängen; OPS 5-514.s2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ZE2006-21O-4 Selbstexpandierende Prothesenan Ösophagus und Gallengängen; OPS 5-514.s3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ZE2006-21O-5 Selbstexpandierende Prothesenan Ösophagus und Gallengängen; OPS 5-514.sx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ZE2006-24A-1 Penisprothesen; OPS 5-649.50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ZE2006-24A-2 Penisprothesen; OPS 5-649.51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ZE2006-24A-3 Penisprothesen; OPS 5-649.5x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ZE2006-28-1 Gabe von Adalimumab, parenteral; OPS8-012.30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ZE2006-28-2 Gabe von Adalimumab, parenteral; OPS8-012.31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ZE2006-28-3 Gabe von Adalimumab, parenteral; OPS8-012.32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ZE2006-28-4 Gabe von Adalimumab, parenteral; OPS8-012.33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ZE2006-28-5 Gabe von Adalimumab, parenteral; OPS8-012.34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ZE2006-28-6 Gabe von Adalimumab, parenteral; OPS8-012.35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ZE2006-28-7 Gabe von Adalimumab, parenteral; OPS8-012.36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ZE2006-28-8 Gabe von Adalimumab, parenteral; OPS8-012.37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ZE2006-28-9 Gabe von Adalimumab, parenteral; OPS8-012.38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ZE2006-28-10 Gabe von Adalimumab, parenteral; OPS8-012.39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ZE2006-28-11 Gabe von Adalimumab, parenteral; OPS8-012.3a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ZE2011-29-1 Gabe von Gemtuzumab Ozogamicin, parenteral; OPS 6-001.20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ZE2011-29-2 Gabe von Gemtuzumab Ozogamicin, parenteral; OPS 6-001.21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ZE2011-29-3 Gabe von Gemtuzumab Ozogamicin, parenteral; OPS 6-001.22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ZE2011-29-4 Gabe von Gemtuzumab Ozogamicin, parenteral; OPS 6-001.23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ZE2011-29-5 Gabe von Gemtuzumab Ozogamicin, parenteral; OPS 6-001.24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ZE2011-29-6 Gabe von Gemtuzumab Ozogamicin, parenteral; OPS 6-001.25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ZE2011-29-7 Gabe von Gemtuzumab Ozogamicin, parenteral; OPS 6-001.26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ZE2011-29-8 Gabe von Gemtuzumab Ozogamicin, parenteral; OPS 6-001.27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ZE2011-29-9 Gabe von Gemtuzumab Ozogamicin, parenteral; OPS 6-001.28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ZE2011-29-10 Gabe von Gemtuzumab Ozogamicin, parenteral; OPS 6-001.29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ZE2006-31-1 Gabe von Human-Immunglobulin, spezifischgegen Varicella-Zoster-Virus, parenteral; OPS 8-810.p0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ZE2006-31-2 Gabe von Human-Immunglobulin,spezifisch gegen Varicella-Zoster-Virus, parenteral; OPS 8-810.p1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ZE2006-31-3 Gabe von Human-Immunglobulin,spezifisch gegen Varicella-Zoster-Virus, parenteral; OPS 8-810.p2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ZE2006-31-4 Gabe von Human-Immunglobulin,spezifisch gegen Varicella-Zoster-Virus, parenteral; OPS 8-810.p3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ZE2006-31-5 Gabe von Human-Immunglobulin,spezifisch gegen Varicella-Zoster-Virus, parenteral; OPS 8-810.p4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ZE2006-31-6 Gabe von Human-Immunglobulin,spezifisch gegen Varicella-Zoster-Virus, parenteral; OPS 8-810.p5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ZE2006-31-7 Gabe von Human-Immunglobulin,spezifisch gegen Varicella-Zoster-Virus, parenteral; OPS 8-810.p6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ZE2006-31-8 Gabe von Human-Immunglobulin,spezifisch gegen Varicella-Zoster-Virus, parenteral; OPS 8-810.p7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ZE2006-31-9 Gabe von Human-Immunglobulin,spezifisch gegen Varicella-Zoster-Virus, parenteral; OPS 8-810.p8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ZE2006-31-10 Gabe von Human-Immunglobulin,spezifisch gegen Varicella-Zoster-Virus, parenteral; OPS 8-810.p9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ZE2006-31-11 Gabe von Human-Immunglobulin,spezifisch gegen Varicella-Zoster-Virus, parenteral; OPS 8-810.pa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ZE2006-32-1 Gabe von Infliximab, parenteral; OPS8-012.70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ZE2006-32-2 Gabe von Infliximab, parenteral; OPS8-012.71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76000699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ZE2006-32-3 Gabe von Infliximab, parenteral; OPS8-012.72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ZE2006-32-4 Gabe von Infliximab, parenteral; OPS8-012.73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ZE2006-32-5 Gabe von Infliximab, parenteral; OPS8-012.74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ZE2006-32-6 Gabe von Infliximab, parenteral; OPS8-012.75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ZE2006-32-7 Gabe von Infliximab, parenteral; OPS8-012.76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ZE2006-32-8 Gabe von Infliximab, parenteral; OPS8-012.77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ZE2006-32-9 Gabe von Infliximab, parenteral; OPS8-012.78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ZE2006-32-10 Gabe von Infliximab, parenteral; OPS8-012.79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ZE2006-32-11 Gabe von Infliximab, parenteral; OPS8-012.7a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ZE2006-32-12 Gabe von Infliximab, parenteral; OPS8-012.7b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ZE2006-32-13 Gabe von Infliximab, parenteral; OPS8-012.7c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ZE2006-32-14 Gabe von Infliximab, parenteral; OPS8-012.7d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ZE2006-32-15 Gabe von Infliximab, parenteral; OPS8-012.7e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ZE2013-33 Gabe von Sargramostim, parenteral; OPS 6-001.40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ZE2013-33 Gabe von Sargramostim, parenteral; OPS 6-001.41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ZE2013-33 Gabe von Sargramostim, parenteral; OPS 6-001.42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ZE2013-33 Gabe von Sargramostim, parenteral; OPS 6-001.43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ZE2013-33 Gabe von Sargramostim, parenteral; OPS 6-001.44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ZE2013-33 Gabe von Sargramostim, parenteral; OPS 6-001.45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ZE2013-33 Gabe von Sargramostim, parenteral; OPS 6-001.46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ZE2013-33 Gabe von Sargramostim, parenteral; OPS 6-001.47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ZE2013-33 Gabe von Sargramostim, parenteral; OPS 6-001.48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ZE2013-33 Gabe von Sargramostim, parenteral; OPS 6-001.49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ZE2013-33 Gabe von Sargramostim, parenteral; OPS 6-001.4a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ZE2013-33 Gabe von Sargramostim, parenteral; OPS 6-001.4b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ZE2013-33 Gabe von Sargramostim, parenteral; OPS 6-001.4c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ZE2013-33 Gabe von Sargramostim, parenteral; OPS 6-001.4d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ZE2013-33 Gabe von Sargramostim, parenteral; OPS 6-001.4e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ZE2013-33 Gabe von Sargramostim, parenteral; OPS 6-001.4f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ZE2013-33 Gabe von Sargramostim, parenteral; OPS 6-001.4g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ZE2013-33 Gabe von Sargramostim, parenteral; OPS 6-001.4h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ZE2013-33 Gabe von Sargramostim, parenteral; OPS 6-001.4j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ZE2013-33 Gabe von Sargramostim, parenteral; OPS 6-001.4k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ZE2013-33 Gabe von Sargramostim, parenteral; OPS 6-001.4m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ZE2013-33 Gabe von Sargramostim, parenteral; OPS 6-001.4n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ZE2013-33 Gabe von Sargramostim, parenteral; OPS 6-001.4p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ZE2013-33 Gabe von Sargramostim, parenteral; OPS 6-001.4q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ZE2013-34 Gabe von Granulozytenkonzentraten; OPS 8-802.60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ZE2013-34 Gabe von Granulozytenkonzentraten; OPS 8-802.61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ZE2013-34 Gabe von Granulozytenkonzentraten; OPS 8-802.62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ZE2013-34 Gabe von Granulozytenkonzentraten; OPS 8-802.63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ZE2013-34 Gabe von Granulozytenkonzentraten; OPS 8-802.64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ZE2013-34 Gabe von Granulozytenkonzentraten; OPS 8-802.65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ZE2013-34 Gabe von Granulozytenkonzentraten; OPS 8-802.66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ZE2013-34 Gabe von Granulozytenkonzentraten; OPS 8-802.67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ZE2013-34 Gabe von Granulozytenkonzentraten; OPS 8-802.68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ZE2013-34 Gabe von Granulozytenkonzentraten; OPS 8-802.69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ZE2013-34 Gabe von Granulozytenkonzentraten; OPS 8-802.6a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ZE2013-34 Gabe von Granulozytenkonzentraten; OPS 8-802.6b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ZE2006-38-1 Gabe von Imatinib, oral; OPS 8-012.s0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ZE2006-38-2 Gabe von Imatinib, oral; OPS 8-012.s1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ZE2006-38-3 Gabe von Imatinib, oral; OPS 8-012.s2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ZE2006-38-4 Gabe von Imatinib, oral; OPS 8-012.s3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ZE2006-38-5 Gabe von Imatinib, oral; OPS 8-012.s4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ZE2006-38-6 Gabe von Imatinib, oral; OPS 8-012.s5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ZE2006-38-7 Gabe von Imatinib, oral; OPS 8-012.s6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ZE2006-38-8 Gabe von Imatinib, oral; OPS 8-012.s7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ZE2006-38-9 Gabe von Imatinib, oral; OPS 8-012.s8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ZE2006-38-10 Gabe von Imatinib, oral; OPS8-012.s9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ZE2006-39-1 Gabe von C1-Esteraseinhibitor,parenteral; OPS 8-810.h3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ZE2006-39-2 Gabe von C1-Esteraseinhibitor,parenteral; OPS 8-810.h4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ZE2006-39-3 Gabe von C1-Esteraseinhibitor,parenteral; OPS 8-810.h5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ZE2006-39-4 Gabe von C1-Esteraseinhibitor,parenteral; OPS 8-810.h6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ZE2006-39-5 Gabe von C1-Esteraseinhibitor,parenteral; OPS 8-810.h7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ZE2006-39-6 Gabe von C1-Esteraseinhibitor,parenteral; OPS 8-810.h8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ZE2006-39-7 Gabe von C1-Esteraseinhibitor,parenteral; OPS 8-810.h9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ZE2006-39-8 Gabe von C1-Esteraseinhibitor,parenteral; OPS 8-810.ha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ZE2006-39-9 Gabe von C1-Esteraseinhibitor,parenteral; OPS 8-810.hb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ZE2006-39-10 Gabe von C1-Esteraseinhibitor,parenteral; OPS 8-810.hc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ZE2006-39-11 Gabe von C1-Esteraseinhibitor,parenteral; OPS 8-810.hd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ZE2006-39-12 Gabe von C1-Esteraseinhibitor,parenteral; OPS 8-810.he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ZE2006-06C-3 Neuroprothesen, Neurostimulatoren zur Vorderwurzelstimulation oder zurStimulation des peripheren Nervensystems; OPS 5-059.02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ZE2006-06C-4 Neuroprothesen, Neurostimulatorenzur Vorderwurzelstimulation oder zur Stimulation des peripherenNervensystems; OPS 5-059.03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ZE2013-15 Zellapherese; OPS 8-825.0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ZE2013-15 Zellapherese; OPS 8-825.x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ZE2013-03 ECMO und PECLA; OPS 8-852.00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ZE2013-03 ECMO und PECLA; OPS 8-852.01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ZE2011-03A-3 ECMO und PECLA; OPS 8-852.02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ZE2013-03 ECMO und PECLA; OPS 8-852.30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ZE2013-03 ECMO und PECLA; OPS 8-852.31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76000779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ZE2011-03C-3 ECMO und PECLA; OPS 8-852.32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ZE2013-13 Immunadsorption; OPS 8-821.0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ZE2007-13-2 Immunadsorption; OPS 8-821.1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ZE2013-15 Zellapherese; OPS 8-825.1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ZE2007-51B-1 Implantation eines Wachstumsstents, Andere perkutan-transluminale Gefäßintervention: Einlegen eines Cheatham-Platinum-Stents [CP-Stent], ungecovert; OPS 8-83c.00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ZE2007-51B-2 Implantation eines Wachstumsstents, Andere perkutan-transluminale Gefäßintervention: Einlegen eines Cheatham-Platinum-Stents [CP-Stent], ungecovert; OPS 8-83c.01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ZE2007-51B-3 Implantation eines Wachstumsstents, Andere perkutan-transluminale Gefäßintervention: Einlegen eines Cheatham-Platinum-Stents [CP-Stent], ungecovert; OPS 8-83c.02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ZE2007-51B-4 Implantation eines Wachstumsstents, Andere perkutan-transluminale Gefäßintervention: Einlegen eines Cheatham-Platinum-Stents [CP-Stent], ungecovert; OPS 8-83c.03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ZE2007-51B-5 Implantation eines Wachstumsstents, Andere perkutan-transluminale Gefäßintervention: Einlegen eines Cheatham-Platinum-Stents [CP-Stent], ungecovert; OPS 8-83c.04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ZE2007-51B-6 Implantation eines Wachstumsstents, Andere perkutan-transluminale Gefäßintervention: Einlegen eines Cheatham-Platinum-Stents [CP-Stent], ungecovert; OPS 8-83c.05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ZE2007-51B-7 Implantation eines Wachstumsstents, Andere perkutan-transluminale Gefäßintervention: Einlegen eines Cheatham-Platinum-Stents [CP-Stent], ungecovert; OPS 8-83c.06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ZE2007-51B-8 Implantation eines Wachstumsstents, Andere perkutan-transluminale Gefäßintervention: Einlegen eines Cheatham-Platinum-Stents [CP-Stent], ungecovert; OPS 8-83c.07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ZE2007-51B-9 Implantation eines Wachstumsstents, Andere perkutan-transluminale Gefäßintervention: Einlegen eines Cheatham-Platinum-Stents [CP-Stent], ungecovert; OPS 8-83c.08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ZE2007-51B-10 Implantation eines Wachstumsstents, Andere perkutan-transluminale Gefäßintervention: Einlegen eines Cheatham-Platinum-Stents [CP-Stent], ungecovert; OPS 8-83c.09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7600087B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ZE2012-87 Medikamente-freisetzende Ballons an Koronargefäßen; OPS 8-837.01 in Verbindung mit OPS 8-83b.b2 oder 8-83b.b3 oder 8-83b.b4 oder 8-83b.b5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ZE2007-51B-11 Implantation eines Wachstumsstents, Andere perkutan-transluminale Gefäßintervention: Einlegen eines Cheatham-Platinum-Stents [CP-Stent], ungecovert; OPS 8-83c.0a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ZE2007-51B-12 Implantation eines Wachstumsstents, Andere perkutan-transluminale Gefäßintervention: Einlegen eines Cheatham-Platinum-Stents [CP-Stent], ungecovert; OPS 8-83c.0b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ZE2007-51B-13 Implantation eines Wachstumsstents, Andere perkutan-transluminale Gefäßintervention: Einlegen eines Cheatham-Platinum-Stents [CP-Stent], ungecovert; OPS 8-83c.0c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ZE2007-51B-14 Implantation eines Wachstumsstents, Andere perkutan-transluminale Gefäßintervention: Einlegen eines Cheatham-Platinum-Stents [CP-Stent], ungecovert; OPS 8-83c.0d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ZE2007-51B-15 Implantation eines Wachstumsstents, Andere perkutan-transluminale Gefäßintervention: Einlegen eines Cheatham-Platinum-Stents [CP-Stent], ungecovert; OPS 8-83c.0e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ZE2007-51B-16 Implantation eines Wachstumsstents, Andere perkutan-transluminale Gefäßintervention: Einlegen eines Cheatham-Platinum-Stents [CP-Stent], ungecovert; OPS 8-83c.0f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ZE2007-51B-17 Implantation eines Wachstumsstents, Andere perkutan-transluminale Gefäßintervention: Einlegen eines Cheatham-Platinum-Stents [CP-Stent], ungecovert; OPS 8-83c.0x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ZE2007-51C-1 Implantation eines Wachstumsstents, Andere perkutan-transluminale Gefäßintervention: Einlegen eines Cheatham-Platinum-Stents [CP-Stent], gecovert; OPS 8-83c.10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ZE2007-51C-2 Implantation eines Wachstumsstents, Andere perkutan-transluminale Gefäßintervention: Einlegen eines Cheatham-Platinum-Stents [CP-Stent], gecovert; OPS 8-83c.11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ZE2007-51C-3 Implantation eines Wachstumsstents, Andere perkutan-transluminale Gefäßintervention: Einlegen eines Cheatham-Platinum-Stents [CP-Stent], gecovert; OPS 8-83c.12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ZE2007-51C-4 Implantation eines Wachstumsstents, Andere perkutan-transluminale Gefäßintervention: Einlegen eines Cheatham-Platinum-Stents [CP-Stent], gecovert; OPS 8-83c.13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ZE2007-51C-5 Implantation eines Wachstumsstents, Andere perkutan-transluminale Gefäßintervention: Einlegen eines Cheatham-Platinum-Stents [CP-Stent], gecovert; OPS 8-83c.14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ZE2007-51C-6 Implantation eines Wachstumsstents, Andere perkutan-transluminale Gefäßintervention: Einlegen eines Cheatham-Platinum-Stents [CP-Stent], gecovert; OPS 8-83c.15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ZE2007-51C-7 Implantation eines Wachstumsstents, Andere perkutan-transluminale Gefäßintervention: Einlegen eines Cheatham-Platinum-Stents [CP-Stent], gecovert; OPS 8-83c.16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ZE2007-51C-8 Implantation eines Wachstumsstents, Andere perkutan-transluminale Gefäßintervention: Einlegen eines Cheatham-Platinum-Stents [CP-Stent], gecovert; OPS 8-83c.17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ZE2007-51C-9 Implantation eines Wachstumsstents, Andere perkutan-transluminale Gefäßintervention: Einlegen eines Cheatham-Platinum-Stents [CP-Stent], gecovert; OPS 8-83c.18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ZE2007-51C-10 Implantation eines Wachstumsstents, Andere perkutan-transluminale Gefäßintervention: Einlegen eines Cheatham-Platinum-Stents [CP-Stent], gecovert; OPS 8-83c.19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ZE2007-51C-11 Implantation eines Wachstumsstents, Andere perkutan-transluminale Gefäßintervention: Einlegen eines Cheatham-Platinum-Stents [CP-Stent], gecovert; OPS 8-83c.1a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ZE2007-51C-12 Implantation eines Wachstumsstents, Andere perkutan-transluminale Gefäßintervention: Einlegen eines Cheatham-Platinum-Stents [CP-Stent], gecovert; OPS 8-83c.1b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76000899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ZE2007-51C-13 Implantation eines Wachstumsstents, Andere perkutan-transluminale Gefäßintervention: Einlegen eines Cheatham-Platinum-Stents [CP-Stent], gecovert; OPS 8-83c.1c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ZE2007-51C-14 Implantation eines Wachstumsstents, Andere perkutan-transluminale Gefäßintervention: Einlegen eines Cheatham-Platinum-Stents [CP-Stent], gecovert; OPS 8-83c.1d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ZE2007-51C-15 Implantation eines Wachstumsstents, Andere perkutan-transluminale Gefäßintervention: Einlegen eines Cheatham-Platinum-Stents [CP-Stent], gecovert; OPS 8-83c.1e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ZE2007-51C-16 Implantation eines Wachstumsstents, Andere perkutan-transluminale Gefäßintervention: Einlegen eines Cheatham-Platinum-Stents [CP-Stent], gecovert; OPS 8-83c.1f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ZE2007-51C-17 Implantation eines Wachstumsstents, Andere perkutan-transluminale Gefäßintervention: Einlegen eines Cheatham-Platinum-Stents [CP-Stent], gecovert; OPS 8-83c.1x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5-449.h0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5-449.h1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5-449.h2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5-449.h3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5-449.hx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5-469.k0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5-469.k1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5-469.k2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5-469.k3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5-469.kx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ZE2010-54J-1 Selbstexpandierende Prothesen am Gastrointestinaltrakt, Endoskopische Operationen an den Gallengängen: Einlegen oder Wechsel von selbstexpandierenden Prothesen; OPS 5-513.j0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ZE2010-54J-2 Selbstexpandierende Prothesen am Gastrointestinaltrakt, Endoskopische Operationen an den Gallengängen: Einlegen oder Wechsel von selbstexpandierenden Prothesen; OPS 5-513.j1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ZE2010-54J-3 Selbstexpandierende Prothesen am Gastrointestinaltrakt, Endoskopische Operationen an den Gallengängen: Einlegen oder Wechsel von selbstexpandierenden Prothesen; OPS 5-513.j2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ZE2010-54K-1 Selbstexpandierende Prothesen am Gastrointestinaltrakt, Andere Operationen an den Gallengängen: Einlegen oder Wechsel einer selbstexpandierenden Prothese; OPS 5-514.m0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ZE2010-54K-2 Selbstexpandierende Prothesen am Gastrointestinaltrakt, Andere Operationen an den Gallengängen: Einlegen oder Wechsel einer selbstexpandierenden Prothese; OPS 5-514.m1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ZE2010-54K-3 Selbstexpandierende Prothesen am Gastrointestinaltrakt, Andere Operationen an den Gallengängen: Einlegen oder Wechsel einer selbstexpandierenden Prothese; OPS 5-514.m2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ZE2010-54K-4 Selbstexpandierende Prothesen am Gastrointestinaltrakt, Andere Operationen an den Gallengängen: Einlegen oder Wechsel einer selbstexpandierenden Prothese; OPS 5-514.m3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ZE2010-54K-5 Selbstexpandierende Prothesen am Gastrointestinaltrakt, Andere Operationen an den Gallengängen: Einlegen oder Wechsel einer selbstexpandierenden Prothese; OPS 5-514.mx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ZE2010-54L-1 Selbstexpandierende Prothesen am Gastrointestinaltrakt, Andere Operationen an den Gallengängen: Einlegen oder Wechsel von zwei selbstexpandierenden Prothesen; OPS 5-514.n0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ZE2010-54L-2 Selbstexpandierende Prothesen am Gastrointestinaltrakt, Andere Operationen an den Gallengängen: Einlegen oder Wechsel von zwei selbstexpandierenden Prothesen; OPS 5-514.n1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ZE2010-54L-3 Selbstexpandierende Prothesen am Gastrointestinaltrakt, Andere Operationen an den Gallengängen: Einlegen oder Wechsel von zwei selbstexpandierenden Prothesen; OPS 5-514.n2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ZE2010-54L-4 Selbstexpandierende Prothesen am Gastrointestinaltrakt, Andere Operationen an den Gallengängen: Einlegen oder Wechsel von zwei selbstexpandierenden Prothesen; OPS 5-514.n3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ZE2010-54L-5 Selbstexpandierende Prothesen am Gastrointestinaltrakt, Andere Operationen an den Gallengängen: Einlegen oder Wechsel von zwei selbstexpandierenden Prothesen; OPS 5-514.nx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ZE2010-54M-1 Selbstexpandierende Prothesen am Gastrointestinaltrakt, Andere Operationen an den Gallengängen: Einlegen oder Wechsel von drei selbstexpandierenden Prothesen; OPS 5-514.p0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ZE2010-54M-2 Selbstexpandierende Prothesen am Gastrointestinaltrakt, Andere Operationen an den Gallengängen: Einlegen oder Wechsel von drei selbstexpandierenden Prothesen; OPS 5-514.p1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ZE2010-54M-3 Selbstexpandierende Prothesen am Gastrointestinaltrakt, Andere Operationen an den Gallengängen: Einlegen oder Wechsel von drei selbstexpandierenden Prothesen; OPS 5-514.p2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ZE2010-54M-4 Selbstexpandierende Prothesen am Gastrointestinaltrakt, Andere Operationen an den Gallengängen: Einlegen oder Wechsel von drei selbstexpandierenden Prothesen; OPS 5-514.p3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ZE2010-54M-5 Selbstexpandierende Prothesen am Gastrointestinaltrakt, Andere Operationen an den Gallengängen: Einlegen oder Wechsel von drei selbstexpandierenden Prothesen; OPS 5-514.px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ZE2010-54N-1 Selbstexpandierende Prothesen am Gastrointestinaltrakt, Andere Operationen an den Gallengängen: Einlegen oder Wechsel von vier selbstexpandierenden Prothesen; OPS 5-514.q0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ZE2010-54N-2 Selbstexpandierende Prothesen am Gastrointestinaltrakt, Andere Operationen an den Gallengängen: Einlegen oder Wechsel von vier selbstexpandierenden Prothesen; OPS 5-514.q1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ZE2010-54N-3 Selbstexpandierende Prothesen am Gastrointestinaltrakt, Andere Operationen an den Gallengängen: Einlegen oder Wechsel von vier selbstexpandierenden Prothesen; OPS 5-514.q2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ZE2010-54N-4 Selbstexpandierende Prothesen am Gastrointestinaltrakt, Andere Operationen an den Gallengängen: Einlegen oder Wechsel von vier selbstexpandierenden Prothesen; OPS 5-514.q3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ZE2010-54N-5 Selbstexpandierende Prothesen am Gastrointestinaltrakt, Andere Operationen an den Gallengängen: Einlegen oder Wechsel von vier selbstexpandierenden Prothesen; OPS 5-514.qx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ZE2010-54O-1 Selbstexpandierende Prothesen am Gastrointestinaltrakt, Andere Operationen an den Gallengängen: Einlegen oder Wechsel von fünf selbstexpandierenden Prothesen; OPS 5-514.r0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ZE2010-54O-2 Selbstexpandierende Prothesen am Gastrointestinaltrakt, Andere Operationen an den Gallengängen: Einlegen oder Wechsel von fünf selbstexpandierenden Prothesen; OPS 5-514.r1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ZE2010-54O-3 Selbstexpandierende Prothesen am Gastrointestinaltrakt, Andere Operationen an den Gallengängen: Einlegen oder Wechsel von fünf selbstexpandierenden Prothesen; OPS 5-514.r2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ZE2010-54O-4 Selbstexpandierende Prothesen am Gastrointestinaltrakt, Andere Operationen an den Gallengängen: Einlegen oder Wechsel von fünf selbstexpandierenden Prothesen; OPS 5-514.r3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ZE2010-54O-5 Selbstexpandierende Prothesen am Gastrointestinaltrakt, Andere Operationen an den Gallengängen: Einlegen oder Wechsel von fünf selbstexpandierenden Prothesen; OPS 5-514.rx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ZE2010-54P-1 Selbstexpandierende Prothesen am Gastrointestinaltrakt, Andere Operationen an den Gallengängen: Einlegen oder Wechsel von sechs oder mehr selbstexpandierenden Prothesen; OPS 5-514.s0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ZE2010-54P-2 Selbstexpandierende Prothesen am Gastrointestinaltrakt, Andere Operationen an den Gallengängen: Einlegen oder Wechsel von sechs oder mehr selbstexpandierenden Prothesen; OPS 5-514.s1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ZE2010-54P-3 Selbstexpandierende Prothesen am Gastrointestinaltrakt, Andere Operationen an den Gallengängen: Einlegen oder Wechsel von sechs oder mehr selbstexpandierenden Prothesen; OPS 5-514.s2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ZE2010-54P-4 Selbstexpandierende Prothesen am Gastrointestinaltrakt, Andere Operationen an den Gallengängen: Einlegen oder Wechsel von sechs oder mehr selbstexpandierenden Prothesen; OPS 5-514.s3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ZE2010-54P-5 Selbstexpandierende Prothesen am Gastrointestinaltrakt, Andere Operationen an den Gallengängen: Einlegen oder Wechsel von sechs oder mehr selbstexpandierenden Prothesen; OPS 5-514.sx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5-529.g0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5-529.g1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5-529.g2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5-529.gx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5-529.j0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5-529.j1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5-529.j2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5-529.jx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ZE2013-56 Gabe von Bosentan, oral; OPS 6-002.f0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ZE2013-56 Gabe von Bosentan, oral; OPS 6-002.f1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ZE2013-56 Gabe von Bosentan, oral; OPS 6-002.f2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ZE2013-56 Gabe von Bosentan, oral; OPS 6-002.f3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ZE2013-56 Gabe von Bosentan, oral; OPS 6-002.f4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ZE2013-56 Gabe von Bosentan, oral; OPS 6-002.f5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ZE2013-56 Gabe von Bosentan, oral; OPS 6-002.f6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ZE2013-56 Gabe von Bosentan, oral; OPS 6-002.f7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ZE2013-56 Gabe von Bosentan, oral; OPS 6-002.f8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ZE2013-56 Gabe von Bosentan, oral; OPS 6-002.f9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ZE2013-56 Gabe von Bosentan, oral; OPS 6-002.fa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ZE2013-56 Gabe von Bosentan, oral; OPS 6-002.fb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ZE2013-56 Gabe von Bosentan, oral; OPS 6-002.fc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ZE2013-56 Gabe von Bosentan, oral; OPS 6-002.fd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ZE2013-56 Gabe von Bosentan, oral; OPS 6-002.fe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ZE2013-56 Gabe von Bosentan, oral; OPS 6-002.ff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ZE2013-56 Gabe von Bosentan, oral; OPS 6-002.fg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ZE2013-56 Gabe von Bosentan, oral; OPS 6-002.fh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ZE2013-56 Gabe von Bosentan, oral; OPS 6-002.fj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ZE2013-56 Gabe von Bosentan, oral; OPS 6-002.fk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ZE2013-56 Gabe von Bosentan, oral; OPS 6-002.fm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ZE2013-56 Gabe von Bosentan, oral; OPS 6-002.fn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ZE2013-56 Gabe von Bosentan, oral; OPS 6-002.fp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ZE2013-57 Gabe von Jod-131-MIBG (Metajodobenzylguanidin), parenteral; OPS 6-002.g0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ZE2013-57 Gabe von Jod-131-MIBG (Metajodobenzylguanidin), parenteral; OPS 6-002.g1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ZE2013-57 Gabe von Jod-131-MIBG (Metajodobenzylguanidin), parenteral; OPS 6-002.g2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ZE2013-57 Gabe von Jod-131-MIBG (Metajodobenzylguanidin), parenteral; OPS 6-002.g3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ZE2013-57 Gabe von Jod-131-MIBG (Metajodobenzylguanidin), parenteral; OPS 6-002.g4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ZE2013-57 Gabe von Jod-131-MIBG (Metajodobenzylguanidin), parenteral; OPS 6-002.g5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ZE2013-57 Gabe von Jod-131-MIBG (Metajodobenzylguanidin), parenteral; OPS 6-002.g6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ZE2013-57 Gabe von Jod-131-MIBG (Metajodobenzylguanidin), parenteral; OPS 6-002.g7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ZE2013-57 Gabe von Jod-131-MIBG (Metajodobenzylguanidin), parenteral; OPS 6-002.g8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ZE2013-58 Gabe von Alpha-1-Proteinaseninhibitor human, parenteral; OPS 8-812.00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ZE2013-58 Gabe von Alpha-1-Proteinaseninhibitor human, parenteral; OPS 8-812.01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ZE2013-58 Gabe von Alpha-1-Proteinaseninhibitor human, parenteral; OPS 8-812.02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ZE2013-58 Gabe von Alpha-1-Proteinaseninhibitor human, parenteral; OPS 8-812.03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ZE2013-58 Gabe von Alpha-1-Proteinaseninhibitor human, parenteral; OPS 8-812.04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ZE2013-58 Gabe von Alpha-1-Proteinaseninhibitor human, parenteral; OPS 8-812.05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ZE2013-58 Gabe von Alpha-1-Proteinaseninhibitor human, parenteral; OPS 8-812.06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ZE2013-58 Gabe von Alpha-1-Proteinaseninhibitor human, parenteral; OPS 8-812.07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ZE2013-58 Gabe von Alpha-1-Proteinaseninhibitor human, parenteral; OPS 8-812.08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ZE2013-58 Gabe von Alpha-1-Proteinaseninhibitor human, parenteral; OPS 8-812.09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ZE2013-58 Gabe von Alpha-1-Proteinaseninhibitor human, parenteral; OPS 8-812.0a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76000999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ZE2013-58 Gabe von Alpha-1-Proteinaseninhibitor human, parenteral; OPS 8-812.0b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ZE2013-58 Gabe von Alpha-1-Proteinaseninhibitor human, parenteral; OPS 8-812.0c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ZE2013-58 Gabe von Alpha-1-Proteinaseninhibitor human, parenteral; OPS 8-812.0d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ZE2013-58 Gabe von Alpha-1-Proteinaseninhibitor human, parenteral; OPS 8-812.0e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ZE2013-58 Gabe von Alpha-1-Proteinaseninhibitor human, parenteral; OPS 8-812.0f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ZE2013-58 Gabe von Alpha-1-Proteinaseninhibitor human, parenteral; OPS 8-812.0g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ZE2013-58 Gabe von Alpha-1-Proteinaseninhibitor human, parenteral; OPS 8-812.0h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ZE2013-58 Gabe von Alpha-1-Proteinaseninhibitor human, parenteral; OPS 8-812.0j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ZE2013-58 Gabe von Alpha-1-Proteinaseninhibitor human, parenteral; OPS 8-812.0k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ZE2013-58 Gabe von Alpha-1-Proteinaseninhibitor human, parenteral; OPS 8-812.0m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ZE2013-58 Gabe von Alpha-1-Proteinaseninhibitor human, parenteral; OPS 8-812.0n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ZE2013-58 Gabe von Alpha-1-Proteinaseninhibitor human, parenteral; OPS 8-812.0p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ZE2013-58 Gabe von Alpha-1-Proteinaseninhibitor human, parenteral; OPS 8-812.0q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ZE2013-59 Gabe von Interferon alfa-2a (nicht pegylierte Form), parenteral; OPS 8-812.10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ZE2013-59 Gabe von Interferon alfa-2a (nicht pegylierte Form), parenteral; OPS 8-812.11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ZE2013-59 Gabe von Interferon alfa-2a (nicht pegylierte Form), parenteral; OPS 8-812.12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ZE2013-59 Gabe von Interferon alfa-2a (nicht pegylierte Form), parenteral; OPS 8-812.13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ZE2013-59 Gabe von Interferon alfa-2a (nicht pegylierte Form), parenteral; OPS 8-812.14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ZE2013-59 Gabe von Interferon alfa-2a (nicht pegylierte Form), parenteral; OPS 8-812.15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ZE2013-59 Gabe von Interferon alfa-2a (nicht pegylierte Form), parenteral; OPS 8-812.16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ZE2013-59 Gabe von Interferon alfa-2a (nicht pegylierte Form), parenteral; OPS 8-812.17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ZE2013-59 Gabe von Interferon alfa-2a (nicht pegylierte Form), parenteral; OPS 8-812.18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ZE2013-59 Gabe von Interferon alfa-2a (nicht pegylierte Form), parenteral; OPS 8-812.19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ZE2013-59 Gabe von Interferon alfa-2a (nicht pegylierte Form), parenteral; OPS 8-812.1a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ZE2013-59 Gabe von Interferon alfa-2a (nicht pegylierte Form), parenteral; OPS 8-812.1b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ZE2013-59 Gabe von Interferon alfa-2a (nicht pegylierte Form), parenteral; OPS 8-812.1c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ZE2013-59 Gabe von Interferon alfa-2a (nicht pegylierte Form), parenteral; OPS 8-812.1d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ZE2013-59 Gabe von Interferon alfa-2a (nicht pegylierte Form), parenteral; OPS 8-812.1e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ZE2013-59 Gabe von Interferon alfa-2a (nicht pegylierte Form), parenteral; OPS 8-812.1f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ZE2013-59 Gabe von Interferon alfa-2a (nicht pegylierte Form), parenteral; OPS 8-812.1g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ZE2013-59 Gabe von Interferon alfa-2a (nicht pegylierte Form), parenteral; OPS 8-812.1h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ZE2013-59 Gabe von Interferon alfa-2a (nicht pegylierte Form), parenteral; OPS 8-812.1j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ZE2013-59 Gabe von Interferon alfa-2a (nicht pegylierte Form), parenteral; OPS 8-812.1k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ZE2013-59 Gabe von Interferon alfa-2a (nicht pegylierte Form), parenteral; OPS 8-812.1m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ZE2013-59 Gabe von Interferon alfa-2a (nicht pegylierte Form), parenteral; OPS 8-812.1n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ZE2013-60 Gabe von Interferon alfa-2b (nicht pegylierte Form), parenteral; OPS 8-812.20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ZE2013-60 Gabe von Interferon alfa-2b (nicht pegylierte Form), parenteral; OPS 8-812.21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ZE2013-60 Gabe von Interferon alfa-2b (nicht pegylierte Form), parenteral; OPS 8-812.22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ZE2013-60 Gabe von Interferon alfa-2b (nicht pegylierte Form), parenteral; OPS 8-812.23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ZE2013-60 Gabe von Interferon alfa-2b (nicht pegylierte Form), parenteral; OPS 8-812.24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ZE2013-60 Gabe von Interferon alfa-2b (nicht pegylierte Form), parenteral; OPS 8-812.25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ZE2013-60 Gabe von Interferon alfa-2b (nicht pegylierte Form), parenteral; OPS 8-812.26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ZE2013-60 Gabe von Interferon alfa-2b (nicht pegylierte Form), parenteral; OPS 8-812.27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ZE2013-60 Gabe von Interferon alfa-2b (nicht pegylierte Form), parenteral; OPS 8-812.28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ZE2013-60 Gabe von Interferon alfa-2b (nicht pegylierte Form), parenteral; OPS 8-812.29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ZE2013-60 Gabe von Interferon alfa-2b (nicht pegylierte Form), parenteral; OPS 8-812.2a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ZE2013-60 Gabe von Interferon alfa-2b (nicht pegylierte Form), parenteral; OPS 8-812.2b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ZE2013-60 Gabe von Interferon alfa-2b (nicht pegylierte Form), parenteral; OPS 8-812.2c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ZE2013-60 Gabe von Interferon alfa-2b (nicht pegylierte Form), parenteral; OPS 8-812.2d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ZE2013-60 Gabe von Interferon alfa-2b (nicht pegylierte Form), parenteral; OPS 8-812.2e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ZE2013-60 Gabe von Interferon alfa-2b (nicht pegylierte Form), parenteral; OPS 8-812.2f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ZE2013-60 Gabe von Interferon alfa-2b (nicht pegylierte Form), parenteral; OPS 8-812.2g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ZE2013-60 Gabe von Interferon alfa-2b (nicht pegylierte Form), parenteral; OPS 8-812.2h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ZE2013-60 Gabe von Interferon alfa-2b (nicht pegylierte Form), parenteral; OPS 8-812.2j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ZE2013-60 Gabe von Interferon alfa-2b (nicht pegylierte Form), parenteral; OPS 8-812.2k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ZE2013-60 Gabe von Interferon alfa-2b (nicht pegylierte Form), parenteral; OPS 8-812.2m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ZE2013-60 Gabe von Interferon alfa-2b (nicht pegylierte Form), parenteral; OPS 8-812.2n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ZE2013-60 Gabe von Interferon alfa-2b (nicht pegylierte Form), parenteral; OPS 8-812.2p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ZE2013-13 Immunadsorption; OPS 8-821.10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ZE2013-13 Immunadsorption; OPS 8-821.11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ZE2013-63 Gabe von Dibotermin alfa, Implantation am Knochen; OPS 6-003.40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ZE2013-63 Gabe von Dibotermin alfa, Implantation am Knochen; OPS 6-003.41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ZE2013-63 Gabe von Dibotermin alfa, Implantation am Knochen; OPS 6-003.42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ZE2008-64-1 Gabe von Eptotermin alfa, Implantation am Knochen; OPS 6-003.50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ZE2008-64-2 Gabe von Eptotermin alfa, Implantation am Knochen; OPS 6-003.51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ZE2008-64-3 Gabe von Eptotermin alfa, Implantation am Knochen; OPS 6-003.52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ZE2011-68B-1 Implantation eines Wachstumsstents, Perkutan-transluminale Implantation von ungecoverten Cheatham-Platinum-Stents [CP-Stent]: Ein Stent; OPS 8-845.00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ZE2011-68B-3 Implantation eines Wachstumsstents, Perkutan-transluminale Implantation von ungecoverten Cheatham-Platinum-Stents [CP-Stent]: Ein Stent; OPS 8-845.02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ZE2011-68B-4 Implantation eines Wachstumsstents, Perkutan-transluminale Implantation von ungecoverten Cheatham-Platinum-Stents [CP-Stent]: Ein Stent; OPS 8-845.03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ZE2011-68B-5 Implantation eines Wachstumsstents, Perkutan-transluminale Implantation von ungecoverten Cheatham-Platinum-Stents [CP-Stent]: Ein Stent; OPS 8-845.04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ZE2011-68B-6 Implantation eines Wachstumsstents, Perkutan-transluminale Implantation von ungecoverten Cheatham-Platinum-Stents [CP-Stent]: Ein Stent; OPS 8-845.05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ZE2011-68B-7 Implantation eines Wachstumsstents, Perkutan-transluminale Implantation von ungecoverten Cheatham-Platinum-Stents [CP-Stent]: Ein Stent; OPS 8-845.06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ZE2011-68B-8 Implantation eines Wachstumsstents, Perkutan-transluminale Implantation von ungecoverten Cheatham-Platinum-Stents [CP-Stent]: Ein Stent; OPS 8-845.07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ZE2011-68B-9 Implantation eines Wachstumsstents, Perkutan-transluminale Implantation von ungecoverten Cheatham-Platinum-Stents [CP-Stent]: Ein Stent; OPS 8-845.08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ZE2011-68B-10 Implantation eines Wachstumsstents, Perkutan-transluminale Implantation von ungecoverten Cheatham-Platinum-Stents [CP-Stent]: Ein Stent; OPS 8-845.09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ZE2011-68B-11 Implantation eines Wachstumsstents, Perkutan-transluminale Implantation von ungecoverten Cheatham-Platinum-Stents [CP-Stent]: Ein Stent; OPS 8-845.0a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ZE2011-68B-12 Implantation eines Wachstumsstents, Perkutan-transluminale Implantation von ungecoverten Cheatham-Platinum-Stents [CP-Stent]: Ein Stent; OPS 8-845.0b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ZE2011-68B-13 Implantation eines Wachstumsstents, Perkutan-transluminale Implantation von ungecoverten Cheatham-Platinum-Stents [CP-Stent]: Ein Stent; OPS 8-845.0c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ZE2011-68B-14 Implantation eines Wachstumsstents, Perkutan-transluminale Implantation von ungecoverten Cheatham-Platinum-Stents [CP-Stent]: Ein Stent; OPS 8-845.0d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ZE2011-68B-15 Implantation eines Wachstumsstents, Perkutan-transluminale Implantation von ungecoverten Cheatham-Platinum-Stents [CP-Stent]: Ein Stent; OPS 8-845.0e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ZE2011-68B-16 Implantation eines Wachstumsstents, Perkutan-transluminale Implantation von ungecoverten Cheatham-Platinum-Stents [CP-Stent]: Ein Stent; OPS 8-845.0f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ZE2011-68B-17 Implantation eines Wachstumsstents, Perkutan-transluminale Implantation von ungecoverten Cheatham-Platinum-Stents [CP-Stent]: Ein Stent; OPS 8-845.0g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ZE2011-68B-18 Implantation eines Wachstumsstents, Perkutan-transluminale Implantation von ungecoverten Cheatham-Platinum-Stents [CP-Stent]: Ein Stent; OPS 8-845.0x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ZE2011-68C-1 Implantation eines Wachstumsstents, Perkutan-transluminale Implantation von ungecoverten Cheatham-Platinum-Stents [CP-Stent]: Zwei und mehr Stents; OPS 8-845.10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ZE2011-68C-3 Implantation eines Wachstumsstents, Perkutan-transluminale Implantation von ungecoverten Cheatham-Platinum-Stents [CP-Stent]: Zwei und mehr Stents; OPS 8-845.12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ZE2011-68C-4 Implantation eines Wachstumsstents, Perkutan-transluminale Implantation von ungecoverten Cheatham-Platinum-Stents [CP-Stent]: Zwei und mehr Stents; OPS 8-845.13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ZE2011-68C-5 Implantation eines Wachstumsstents, Perkutan-transluminale Implantation von ungecoverten Cheatham-Platinum-Stents [CP-Stent]: Zwei und mehr Stents; OPS 8-845.14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ZE2011-68C-6 Implantation eines Wachstumsstents, Perkutan-transluminale Implantation von ungecoverten Cheatham-Platinum-Stents [CP-Stent]: Zwei und mehr Stents; OPS 8-845.15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ZE2011-68C-7 Implantation eines Wachstumsstents, Perkutan-transluminale Implantation von ungecoverten Cheatham-Platinum-Stents [CP-Stent]: Zwei und mehr Stents; OPS 8-845.16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ZE2011-68C-8 Implantation eines Wachstumsstents, Perkutan-transluminale Implantation von ungecoverten Cheatham-Platinum-Stents [CP-Stent]: Zwei und mehr Stents; OPS 8-845.17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ZE2011-68C-9 Implantation eines Wachstumsstents, Perkutan-transluminale Implantation von ungecoverten Cheatham-Platinum-Stents [CP-Stent]: Zwei und mehr Stents; OPS 8-845.18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ZE2011-68C-10 Implantation eines Wachstumsstents, Perkutan-transluminale Implantation von ungecoverten Cheatham-Platinum-Stents [CP-Stent]: Zwei und mehr Stents; OPS 8-845.19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ZE2011-68C-11 Implantation eines Wachstumsstents, Perkutan-transluminale Implantation von ungecoverten Cheatham-Platinum-Stents [CP-Stent]: Zwei und mehr Stents; OPS 8-845.1a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76000A99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ZE2011-68C-12 Implantation eines Wachstumsstents, Perkutan-transluminale Implantation von ungecoverten Cheatham-Platinum-Stents [CP-Stent]: Zwei und mehr Stents; OPS 8-845.1b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ZE2011-68C-13 Implantation eines Wachstumsstents, Perkutan-transluminale Implantation von ungecoverten Cheatham-Platinum-Stents [CP-Stent]: Zwei und mehr Stents; OPS 8-845.1c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ZE2011-68C-14 Implantation eines Wachstumsstents, Perkutan-transluminale Implantation von ungecoverten Cheatham-Platinum-Stents [CP-Stent]: Zwei und mehr Stents; OPS 8-845.1d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ZE2011-68C-15 Implantation eines Wachstumsstents, Perkutan-transluminale Implantation von ungecoverten Cheatham-Platinum-Stents [CP-Stent]: Zwei und mehr Stents; OPS 8-845.1e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ZE2011-68C-16 Implantation eines Wachstumsstents, Perkutan-transluminale Implantation von ungecoverten Cheatham-Platinum-Stents [CP-Stent]: Zwei und mehr Stents; OPS 8-845.1f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ZE2011-68C-17 Implantation eines Wachstumsstents, Perkutan-transluminale Implantation von ungecoverten Cheatham-Platinum-Stents [CP-Stent]: Zwei und mehr Stents; OPS 8-845.1g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ZE2011-68C-18 Implantation eines Wachstumsstents, Perkutan-transluminale Implantation von ungecoverten Cheatham-Platinum-Stents [CP-Stent]: Zwei und mehr Stents; OPS 8-845.1x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ZE2011-68D-1 Implantation eines Wachstumsstents, Perkutan-transluminale Implantation von gecoverten Cheatham-Platinum-Stents [CP-Stent]: Ein Stent; OPS 8-846.00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ZE2011-68D-3 Implantation eines Wachstumsstents, Perkutan-transluminale Implantation von gecoverten Cheatham-Platinum-Stents [CP-Stent]: Ein Stent; OPS 8-846.02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ZE2011-68D-4 Implantation eines Wachstumsstents, Perkutan-transluminale Implantation von gecoverten Cheatham-Platinum-Stents [CP-Stent]: Ein Stent; OPS 8-846.03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ZE2011-68D-5 Implantation eines Wachstumsstents, Perkutan-transluminale Implantation von gecoverten Cheatham-Platinum-Stents [CP-Stent]: Ein Stent; OPS 8-846.04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ZE2011-68D-6 Implantation eines Wachstumsstents, Perkutan-transluminale Implantation von gecoverten Cheatham-Platinum-Stents [CP-Stent]: Ein Stent; OPS 8-846.05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ZE2011-68D-7 Implantation eines Wachstumsstents, Perkutan-transluminale Implantation von gecoverten Cheatham-Platinum-Stents [CP-Stent]: Ein Stent; OPS 8-846.06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ZE2011-68D-8 Implantation eines Wachstumsstents, Perkutan-transluminale Implantation von gecoverten Cheatham-Platinum-Stents [CP-Stent]: Ein Stent; OPS 8-846.07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ZE2011-68D-9 Implantation eines Wachstumsstents, Perkutan-transluminale Implantation von gecoverten Cheatham-Platinum-Stents [CP-Stent]: Ein Stent; OPS 8-846.08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ZE2011-68D-10 Implantation eines Wachstumsstents, Perkutan-transluminale Implantation von gecoverten Cheatham-Platinum-Stents [CP-Stent]: Ein Stent; OPS 8-846.09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ZE2011-68D-11 Implantation eines Wachstumsstents, Perkutan-transluminale Implantation von gecoverten Cheatham-Platinum-Stents [CP-Stent]: Ein Stent; OPS 8-846.0a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ZE2011-68D-12 Implantation eines Wachstumsstents, Perkutan-transluminale Implantation von gecoverten Cheatham-Platinum-Stents [CP-Stent]: Ein Stent; OPS 8-846.0b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ZE2011-68D-13 Implantation eines Wachstumsstents, Perkutan-transluminale Implantation von gecoverten Cheatham-Platinum-Stents [CP-Stent]: Ein Stent; OPS 8-846.0c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ZE2011-68D-14 Implantation eines Wachstumsstents, Perkutan-transluminale Implantation von gecoverten Cheatham-Platinum-Stents [CP-Stent]: Ein Stent; OPS 8-846.0d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ZE2011-68D-15 Implantation eines Wachstumsstents, Perkutan-transluminale Implantation von gecoverten Cheatham-Platinum-Stents [CP-Stent]: Ein Stent; OPS 8-846.0e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ZE2011-68D-16 Implantation eines Wachstumsstents, Perkutan-transluminale Implantation von gecoverten Cheatham-Platinum-Stents [CP-Stent]: Ein Stent; OPS 8-846.0f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ZE2011-68D-17 Implantation eines Wachstumsstents, Perkutan-transluminale Implantation von gecoverten Cheatham-Platinum-Stents [CP-Stent]: Ein Stent; OPS 8-846.0g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ZE2011-68D-18 Implantation eines Wachstumsstents, Perkutan-transluminale Implantation von gecoverten Cheatham-Platinum-Stents [CP-Stent]: Ein Stent; OPS 8-846.0x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ZE2011-68E-1 Implantation eines Wachstumsstents, Perkutan-transluminale Implantation von gecoverten Cheatham-Platinum-Stents [CP-Stent]: Zwei und mehr Stents; OPS 8-846.10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ZE2011-68E-3 Implantation eines Wachstumsstents, Perkutan-transluminale Implantation von gecoverten Cheatham-Platinum-Stents [CP-Stent]: Zwei und mehr Stents; OPS 8-846.12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ZE2011-68E-4 Implantation eines Wachstumsstents, Perkutan-transluminale Implantation von gecoverten Cheatham-Platinum-Stents [CP-Stent]: Zwei und mehr Stents; OPS 8-846.13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ZE2011-68E-5 Implantation eines Wachstumsstents, Perkutan-transluminale Implantation von gecoverten Cheatham-Platinum-Stents [CP-Stent]: Zwei und mehr Stents; OPS 8-846.14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ZE2011-68E-6 Implantation eines Wachstumsstents, Perkutan-transluminale Implantation von gecoverten Cheatham-Platinum-Stents [CP-Stent]: Zwei und mehr Stents; OPS 8-846.15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ZE2011-68E-7 Implantation eines Wachstumsstents, Perkutan-transluminale Implantation von gecoverten Cheatham-Platinum-Stents [CP-Stent]: Zwei und mehr Stents; OPS 8-846.16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ZE2011-68E-8 Implantation eines Wachstumsstents, Perkutan-transluminale Implantation von gecoverten Cheatham-Platinum-Stents [CP-Stent]: Zwei und mehr Stents; OPS 8-846.17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ZE2011-68E-9 Implantation eines Wachstumsstents, Perkutan-transluminale Implantation von gecoverten Cheatham-Platinum-Stents [CP-Stent]: Zwei und mehr Stents; OPS 8-846.18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ZE2011-68E-10 Implantation eines Wachstumsstents, Perkutan-transluminale Implantation von gecoverten Cheatham-Platinum-Stents [CP-Stent]: Zwei und mehr Stents; OPS 8-846.19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ZE2011-68E-11 Implantation eines Wachstumsstents, Perkutan-transluminale Implantation von gecoverten Cheatham-Platinum-Stents [CP-Stent]: Zwei und mehr Stents; OPS 8-846.1a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ZE2011-68E-12 Implantation eines Wachstumsstents, Perkutan-transluminale Implantation von gecoverten Cheatham-Platinum-Stents [CP-Stent]: Zwei und mehr Stents; OPS 8-846.1b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ZE2011-68E-13 Implantation eines Wachstumsstents, Perkutan-transluminale Implantation von gecoverten Cheatham-Platinum-Stents [CP-Stent]: Zwei und mehr Stents; OPS 8-846.1c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ZE2011-68E-14 Implantation eines Wachstumsstents, Perkutan-transluminale Implantation von gecoverten Cheatham-Platinum-Stents [CP-Stent]: Zwei und mehr Stents; OPS 8-846.1d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ZE2011-68E-15 Implantation eines Wachstumsstents, Perkutan-transluminale Implantation von gecoverten Cheatham-Platinum-Stents [CP-Stent]: Zwei und mehr Stents; OPS 8-846.1e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ZE2011-68E-16 Implantation eines Wachstumsstents, Perkutan-transluminale Implantation von gecoverten Cheatham-Platinum-Stents [CP-Stent]: Zwei und mehr Stents; OPS 8-846.1f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ZE2011-68E-17 Implantation eines Wachstumsstents, Perkutan-transluminale Implantation von gecoverten Cheatham-Platinum-Stents [CP-Stent]: Zwei und mehr Stents; OPS 8-846.1g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ZE2011-68E-18 Implantation eines Wachstumsstents, Perkutan-transluminale Implantation von gecoverten Cheatham-Platinum-Stents [CP-Stent]: Zwei und mehr Stents; OPS 8-846.1x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ZE2013-03 ECMO und PECLA; OPS 8-852.20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ZE2013-03 ECMO und PECLA; OPS 8-852.21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ZE2013-03 ECMO und PECLA; OPS 8-852.22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ZE2013-03 ECMO und PECLA; OPS 8-852.23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ZE2013-03 ECMO und PECLA; OPS 8-852.24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ZE2013-03 ECMO und PECLA; OPS 8-852.25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ZE2009-08T-1 Sonstige Dialyse; OPS 8-857.20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ZE2009-08T-2 Sonstige Dialyse; OPS 8-857.21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ZE2009-08T-3 Sonstige Dialyse; OPS 8-857.22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ZE2009-08T-4 Sonstige Dialyse; OPS 8-857.23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ZE2009-08T-5 Sonstige Dialyse; OPS 8-857.24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ZE2009-08T-6 Sonstige Dialyse; OPS 8-857.25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ZE2013-17 Retransplantation von Organen während desselben stationären Aufenthalts; OPS 5-375.30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ZE2013-17 Retransplantation von Organen während desselben stationären Aufenthalts; OPS 5-375.31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ZE2013-64 Gabe von Eptotermin alfa, Implantation am Knochen; OPS 6-003.53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ZE2013-64 Gabe von Eptotermin alfa, Implantation am Knochen; OPS 6-003.54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ZE2013-64 Gabe von Eptotermin alfa, Implantation am Knochen; OPS 6-003.55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ZE2013-69 Gabe von Hämin, parenteral; OPS 6-004.10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ZE2013-69 Gabe von Hämin, parenteral; OPS 6-004.11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ZE2013-69 Gabe von Hämin, parenteral; OPS 6-004.12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ZE2013-69 Gabe von Hämin, parenteral; OPS 6-004.13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ZE2013-69 Gabe von Hämin, parenteral; OPS 6-004.14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ZE2013-69 Gabe von Hämin, parenteral; OPS 6-004.15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ZE2013-69 Gabe von Hämin, parenteral; OPS 6-004.16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ZE2013-69 Gabe von Hämin, parenteral; OPS 6-004.17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ZE2013-69 Gabe von Hämin, parenteral; OPS 6-004.18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ZE2013-69 Gabe von Hämin, parenteral; OPS 6-004.19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ZE2010-50A-1 Implantation einer Hybridprothese an der Aorta; OPS 5-384.90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ZE2010-50A-2 Implantation einer Hybridprothese an der Aorta; OPS 5-384.91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ZE2010-50A-3 Implantation einer Hybridprothese an der Aorta; OPS 5-384.92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ZE2010-50B-1 Implantation einer Hybridprothese an der Aorta; OPS 5-384.a0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ZE2010-50B-2 Implantation einer Hybridprothese an der Aorta; OPS 5-384.a1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ZE2010-50B-3 Implantation einer Hybridprothese an der Aorta; OPS 5-384.a2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ZE2011-68B-19 Implantation eines Wachstumsstents, Perkutan-transluminale Implantation von ungecoverten Cheatham-Platinum-Stents [CP-Stent]: Ein Stent; OPS 8-845.0h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ZE2011-68B-20 Implantation eines Wachstumsstents, Perkutan-transluminale Implantation von ungecoverten Cheatham-Platinum-Stents [CP-Stent]: Ein Stent; OPS 8-845.0j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ZE2011-68B-21 Implantation eines Wachstumsstents, Perkutan-transluminale Implantation von ungecoverten Cheatham-Platinum-Stents [CP-Stent]: Ein Stent; OPS 8-845.0k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ZE2011-68B-22 Implantation eines Wachstumsstents, Perkutan-transluminale Implantation von ungecoverten Cheatham-Platinum-Stents [CP-Stent]: Ein Stent; OPS 8-845.0m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ZE2011-68B-23 Implantation eines Wachstumsstents, Perkutan-transluminale Implantation von ungecoverten Cheatham-Platinum-Stents [CP-Stent]: Ein Stent; OPS 8-845.0n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ZE2011-68C-19 Implantation eines Wachstumsstents, Perkutan-transluminale Implantation von ungecoverten Cheatham-Platinum-Stents [CP-Stent]: Zwei und mehr Stents; OPS 8-845.1h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ZE2011-68C-20 Implantation eines Wachstumsstents, Perkutan-transluminale Implantation von ungecoverten Cheatham-Platinum-Stents [CP-Stent]: Zwei und mehr Stents; OPS 8-845.1j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ZE2011-68C-21 Implantation eines Wachstumsstents, Perkutan-transluminale Implantation von ungecoverten Cheatham-Platinum-Stents [CP-Stent]: Zwei und mehr Stents; OPS 8-845.1k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ZE2011-68C-22 Implantation eines Wachstumsstents, Perkutan-transluminale Implantation von ungecoverten Cheatham-Platinum-Stents [CP-Stent]: Zwei und mehr Stents; OPS 8-845.1m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ZE2011-68C-23 Implantation eines Wachstumsstents, Perkutan-transluminale Implantation von ungecoverten Cheatham-Platinum-Stents [CP-Stent]: Zwei und mehr Stents; OPS 8-845.1n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ZE2011-68D-19 Implantation eines Wachstumsstents, Perkutan-transluminale Implantation von gecoverten Cheatham-Platinum-Stents [CP-Stent]: Ein Stent; OPS 8-846.0h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ZE2011-68D-20 Implantation eines Wachstumsstents, Perkutan-transluminale Implantation von gecoverten Cheatham-Platinum-Stents [CP-Stent]: Ein Stent; OPS 8-846.0j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ZE2011-68D-21 Implantation eines Wachstumsstents, Perkutan-transluminale Implantation von gecoverten Cheatham-Platinum-Stents [CP-Stent]: Ein Stent; OPS 8-846.0k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ZE2011-68D-22 Implantation eines Wachstumsstents, Perkutan-transluminale Implantation von gecoverten Cheatham-Platinum-Stents [CP-Stent]: Ein Stent; OPS 8-846.0m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ZE2011-68D-23 Implantation eines Wachstumsstents, Perkutan-transluminale Implantation von gecoverten Cheatham-Platinum-Stents [CP-Stent]: Ein Stent; OPS 8-846.0n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ZE2011-68E-19 Implantation eines Wachstumsstents, Perkutan-transluminale Implantation von gecoverten Cheatham-Platinum-Stents [CP-Stent]: Zwei und mehr Stents; OPS 8-846.1h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ZE2011-68E-20 Implantation eines Wachstumsstents, Perkutan-transluminale Implantation von gecoverten Cheatham-Platinum-Stents [CP-Stent]: Zwei und mehr Stents; OPS 8-846.1j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ZE2011-68E-21 Implantation eines Wachstumsstents, Perkutan-transluminale Implantation von gecoverten Cheatham-Platinum-Stents [CP-Stent]: Zwei und mehr Stents; OPS 8-846.1k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ZE2011-68E-22 Implantation eines Wachstumsstents, Perkutan-transluminale Implantation von gecoverten Cheatham-Platinum-Stents [CP-Stent]: Zwei und mehr Stents; OPS 8-846.1m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ZE2011-68E-23 Implantation eines Wachstumsstents, Perkutan-transluminale Implantation von gecoverten Cheatham-Platinum-Stents [CP-Stent]: Zwei und mehr Stents; OPS 8-846.1n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ZE2013-74 Gabe von Sunitinib, oral; OPS 6-003.a0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ZE2013-74 Gabe von Sunitinib, oral; OPS 6-003.a1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ZE2013-74 Gabe von Sunitinib, oral; OPS 6-003.a2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ZE2013-74 Gabe von Sunitinib, oral; OPS 6-003.a3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76000B99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ZE2013-74 Gabe von Sunitinib, oral; OPS 6-003.a4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ZE2013-74 Gabe von Sunitinib, oral; OPS 6-003.a5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ZE2013-74 Gabe von Sunitinib, oral; OPS 6-003.a6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ZE2013-74 Gabe von Sunitinib, oral; OPS 6-003.a7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ZE2013-74 Gabe von Sunitinib, oral; OPS 6-003.a8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ZE2013-74 Gabe von Sunitinib, oral; OPS 6-003.a9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ZE2013-74 Gabe von Sunitinib, oral; OPS 6-003.aa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ZE2013-74 Gabe von Sunitinib, oral; OPS 6-003.ab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ZE2013-74 Gabe von Sunitinib, oral; OPS 6-003.ac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ZE2013-74 Gabe von Sunitinib, oral; OPS 6-003.ad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ZE2013-74 Gabe von Sunitinib, oral; OPS 6-003.ae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ZE2013-75 Gabe von Sorafenib, oral; OPS 6-003.b0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ZE2013-75 Gabe von Sorafenib, oral; OPS 6-003.b1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ZE2013-75 Gabe von Sorafenib, oral; OPS 6-003.b2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ZE2013-75 Gabe von Sorafenib, oral; OPS 6-003.b3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ZE2013-75 Gabe von Sorafenib, oral; OPS 6-003.b4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ZE2013-75 Gabe von Sorafenib, oral; OPS 6-003.b5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ZE2013-75 Gabe von Sorafenib, oral; OPS 6-003.b6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ZE2013-75 Gabe von Sorafenib, oral; OPS 6-003.b7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ZE2013-75 Gabe von Sorafenib, oral; OPS 6-003.b8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ZE2013-75 Gabe von Sorafenib, oral; OPS 6-003.b9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ZE2013-75 Gabe von Sorafenib, oral; OPS 6-003.ba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ZE2013-75 Gabe von Sorafenib, oral; OPS 6-003.bb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ZE2013-75 Gabe von Sorafenib, oral; OPS 6-003.bc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ZE2013-75 Gabe von Sorafenib, oral; OPS 6-003.bd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ZE2013-75 Gabe von Sorafenib, oral; OPS 6-003.be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ZE2013-75 Gabe von Sorafenib, oral; OPS 6-003.bf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ZE2013-75 Gabe von Sorafenib, oral; OPS 6-003.bg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ZE2013-75 Gabe von Sorafenib, oral; OPS 6-003.bh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ZE2010-76-1 Gabe von Temsirolimus, parenteral; OPS 6-004.90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ZE2010-76-2 Gabe von Temsirolimus, parenteral; OPS 6-004.91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ZE2010-76-3 Gabe von Temsirolimus, parenteral; OPS 6-004.92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ZE2010-76-4 Gabe von Temsirolimus, parenteral; OPS 6-004.93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ZE2010-76-5 Gabe von Temsirolimus, parenteral; OPS 6-004.94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ZE2010-76-6 Gabe von Temsirolimus, parenteral; OPS 6-004.95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ZE2010-76-7 Gabe von Temsirolimus, parenteral; OPS 6-004.96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ZE2010-76-8 Gabe von Temsirolimus, parenteral; OPS 6-004.97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ZE2010-76-9 Gabe von Temsirolimus, parenteral; OPS 6-004.98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ZE2010-76-10 Gabe von Temsirolimus, parenteral; OPS 6-004.99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ZE2010-76-11 Gabe von Temsirolimus, parenteral; OPS 6-004.9a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ZE2010-76-12 Gabe von Temsirolimus, parenteral; OPS 6-004.9b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ZE2010-76-13 Gabe von Temsirolimus, parenteral; OPS 6-004.9c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ZE2013-77 Gabe von Lenalidomid, oral; OPS 6-003.g0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ZE2013-77 Gabe von Lenalidomid, oral; OPS 6-003.g1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ZE2013-77 Gabe von Lenalidomid, oral; OPS 6-003.g2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ZE2013-77 Gabe von Lenalidomid, oral; OPS 6-003.g3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ZE2013-77 Gabe von Lenalidomid, oral; OPS 6-003.g4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ZE2013-77 Gabe von Lenalidomid, oral; OPS 6-003.g5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ZE2013-77 Gabe von Lenalidomid, oral; OPS 6-003.g6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ZE2013-77 Gabe von Lenalidomid, oral; OPS 6-003.g7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ZE2013-77 Gabe von Lenalidomid, oral; OPS 6-003.g8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ZE2013-77 Gabe von Lenalidomid, oral; OPS 6-003.g9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ZE2013-77 Gabe von Lenalidomid, oral; OPS 6-003.ga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ZE2013-77 Gabe von Lenalidomid, oral; OPS 6-003.gb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ZE2013-77 Gabe von Lenalidomid, oral; OPS 6-003.gc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ZE2013-77 Gabe von Lenalidomid, oral; OPS 6-003.gd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ZE2013-77 Gabe von Lenalidomid, oral; OPS 6-003.ge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ZE2013-77 Gabe von Lenalidomid, oral; OPS 6-003.gf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ZE2013-77 Gabe von Lenalidomid, oral; OPS 6-003.gg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ZE2013-77 Gabe von Lenalidomid, oral; OPS 6-003.gh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ZE2013-77 Gabe von Lenalidomid, oral; OPS 6-003.gj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76000C60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ZE2013-77 Gabe von Lenalidomid, oral; OPS 6-003.gk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ZE2013-80 Gabe von Amphotericin-B-Lipidkomplex, parenteral; OPS 6-003.10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ZE2013-80 Gabe von Amphotericin-B-Lipidkomplex, parenteral; OPS 6-003.11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ZE2013-80 Gabe von Amphotericin-B-Lipidkomplex, parenteral; OPS 6-003.12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ZE2013-80 Gabe von Amphotericin-B-Lipidkomplex, parenteral; OPS 6-003.13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ZE2013-80 Gabe von Amphotericin-B-Lipidkomplex, parenteral; OPS 6-003.14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ZE2013-80 Gabe von Amphotericin-B-Lipidkomplex, parenteral; OPS 6-003.15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ZE2013-80 Gabe von Amphotericin-B-Lipidkomplex, parenteral; OPS 6-003.16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ZE2013-80 Gabe von Amphotericin-B-Lipidkomplex, parenteral; OPS 6-003.17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ZE2013-80 Gabe von Amphotericin-B-Lipidkomplex, parenteral; OPS 6-003.18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ZE2013-80 Gabe von Amphotericin-B-Lipidkomplex, parenteral; OPS 6-003.19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ZE2013-80 Gabe von Amphotericin-B-Lipidkomplex, parenteral; OPS 6-003.1a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ZE2013-80 Gabe von Amphotericin-B-Lipidkomplex, parenteral; OPS 6-003.1b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ZE2013-80 Gabe von Amphotericin-B-Lipidkomplex, parenteral; OPS 6-003.1c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ZE2013-80 Gabe von Amphotericin-B-Lipidkomplex, parenteral; OPS 6-003.1d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ZE2013-80 Gabe von Amphotericin-B-Lipidkomplex, parenteral; OPS 6-003.1e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ZE2013-80 Gabe von Amphotericin-B-Lipidkomplex, parenteral; OPS 6-003.1f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ZE2013-80 Gabe von Amphotericin-B-Lipidkomplex, parenteral; OPS 6-003.1g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ZE2013-80 Gabe von Amphotericin-B-Lipidkomplex, parenteral; OPS 6-003.1h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ZE2013-80 Gabe von Amphotericin-B-Lipidkomplex, parenteral; OPS 6-003.1j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ZE2013-80 Gabe von Amphotericin-B-Lipidkomplex, parenteral; OPS 6-003.1k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ZE2013-80 Gabe von Amphotericin-B-Lipidkomplex, parenteral; OPS 6-003.1m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ZE2013-80 Gabe von Amphotericin-B-Lipidkomplex, parenteral; OPS 6-003.1n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ZE2013-80 Gabe von Amphotericin-B-Lipidkomplex, parenteral; OPS 6-003.1p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ZE2013-80 Gabe von Amphotericin-B-Lipidkomplex, parenteral; OPS 6-003.1q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ZE2013-80 Gabe von Amphotericin-B-Lipidkomplex, parenteral; OPS 6-003.1r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ZE2013-80 Gabe von Amphotericin-B-Lipidkomplex, parenteral; OPS 6-003.1s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ZE2013-80 Gabe von Amphotericin-B-Lipidkomplex, parenteral; OPS 6-003.1t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ZE2011-81A-1 Perkutan-transluminale Fremdkörperentfernung und Thrombektomie an intrakraniellen Gefäßen unter Verwendung eines Mikrodrahtretriever-Systems; OPS 8-836.60 in Kombination mit 8-83b.80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ZE2011-81A-2 Perkutan-transluminale Fremdkörperentfernung und Thrombektomie an intrakraniellen Gefäßen unter Verwendung eines Mikrodrahtretriever-Systems; OPS 8-836.60 in Kombination mit 8-83b.82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ZE2011-81A-3 Perkutan-transluminale Fremdkörperentfernung und Thrombektomie an intrakraniellen Gefäßen unter Verwendung eines Mikrodrahtretriever-Systems; OPS 8-836.60 in Kombination mit 8-83b.83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ZE2011-81B-1 Perkutan-transluminale Fremdkörperentfernung und Thrombektomie an intrakraniellen Gefäßen unter Verwendung eines Mikrodrahtretriever-Systems; OPS 8-836.80 in Kombination mit 8-83b.80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ZE2011-81B-2 Perkutan-transluminale Fremdkörperentfernung und Thrombektomie an intrakraniellen Gefäßen unter Verwendung eines Mikrodrahtretriever-Systems; OPS 8-836.80 in Kombination mit 8-83b.82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ZE2011-81B-3 Perkutan-transluminale Fremdkörperentfernung und Thrombektomie an intrakraniellen Gefäßen unter Verwendung eines Mikrodrahtretriever-Systems; OPS 8-836.80 in Kombination mit 8-83b.83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ZE2013-82 Peritonealdialyse, kontinuierlich, maschinell unterstützt (APD); OPS 8-857.20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ZE2013-82 Peritonealdialyse, kontinuierlich, maschinell unterstützt (APD); OPS 8-857.21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ZE2013-82 Peritonealdialyse, kontinuierlich, maschinell unterstützt (APD); OPS 8-857.22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ZE2013-82 Peritonealdialyse, kontinuierlich, maschinell unterstützt (APD); OPS 8-857.23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ZE2013-82 Peritonealdialyse, kontinuierlich, maschinell unterstützt (APD); OPS 8-857.24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ZE2013-82 Peritonealdialyse, kontinuierlich, maschinell unterstützt (APD); OPS 8-857.26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ZE2013-82 Peritonealdialyse, kontinuierlich, maschinell unterstützt (APD); OPS 8-857.27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ZE2013-82 Peritonealdialyse, kontinuierlich, maschinell unterstützt (APD); OPS 8-857.28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ZE2013-82 Peritonealdialyse, kontinuierlich, maschinell unterstützt (APD); OPS 8-857.29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ZE2013-82 Peritonealdialyse, kontinuierlich, maschinell unterstützt (APD); OPS 8-857.2a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ZE2013-82 Peritonealdialyse, kontinuierlich, maschinell unterstützt (APD); OPS 8-857.2b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ZE2013-82 Peritonealdialyse, kontinuierlich, maschinell unterstützt (APD); OPS 8-857.2c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5-513.m0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5-513.m1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5-513.m2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5-513.n0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5-513.n1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5-513.n2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5-517.0x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5-517.1x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5-517.2x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5-517.3x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5-517.4x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5-517.5x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76000D99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5-517.6x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5-517.7x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5-517.x0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5-517.x1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5-517.x2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5-517.x3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5-517.xx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ZE2011-68F-1 Implantation eines Wachstumsstents; OPS 8-838.k0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ZE2011-68F-2 Implantation eines Wachstumsstents; OPS 8-838.k1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ZE2011-68F-3 Implantation eines Wachstumsstents; OPS 8-838.k2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ZE2011-68F-4 Implantation eines Wachstumsstents; OPS 8-838.k3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ZE2011-68F-5 Implantation eines Wachstumsstents; OPS 8-838.k4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ZE2011-68F-6 Implantation eines Wachstumsstents; OPS 8-838.k5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ZE2011-68F-7 Implantation eines Wachstumsstents; OPS 8-838.kx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ZE2011-68G-1 Implantation eines Wachstumsstents; OPS 8-838.m0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ZE2011-68G-2 Implantation eines Wachstumsstents; OPS 8-838.m1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ZE2011-68G-3 Implantation eines Wachstumsstents; OPS 8-838.m2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ZE2011-68G-4 Implantation eines Wachstumsstents; OPS 8-838.m3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ZE2011-68G-5 Implantation eines Wachstumsstents; OPS 8-838.m4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ZE2011-68G-6 Implantation eines Wachstumsstents; OPS 8-838.m5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ZE2011-68G-7 Implantation eines Wachstumsstents; OPS 8-838.mx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ZE2011-83-1 Gabe von Sitaxentan, oral; OPS 6-004.80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ZE2011-83-2 Gabe von Sitaxentan, oral; OPS 6-004.81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ZE2011-83-3 Gabe von Sitaxentan, oral; OPS 6-004.82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ZE2011-83-4 Gabe von Sitaxentan, oral; OPS 6-004.83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ZE2011-83-5 Gabe von Sitaxentan, oral; OPS 6-004.84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ZE2011-83-6 Gabe von Sitaxentan, oral; OPS 6-004.85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ZE2011-83-7 Gabe von Sitaxentan, oral; OPS 6-004.86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ZE2011-83-8 Gabe von Sitaxentan, oral; OPS 6-004.87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ZE2011-83-9 Gabe von Sitaxentan, oral; OPS 6-004.88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ZE2011-83-10 Gabe von Sitaxentan, oral; OPS 6-004.89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ZE2011-83-11 Gabe von Sitaxentan, oral; OPS 6-004.8a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ZE2011-83-12 Gabe von Sitaxentan, oral; OPS 6-004.8b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ZE2011-83-13 Gabe von Sitaxentan, oral; OPS 6-004.8c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ZE2011-83-14 Gabe von Sitaxentan, oral; OPS 6-004.8d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ZE2013-84 Gabe von Ambrisentan, oral; OPS 6-004.20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ZE2013-84 Gabe von Ambrisentan, oral; OPS 6-004.21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ZE2013-84 Gabe von Ambrisentan, oral; OPS 6-004.22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ZE2013-84 Gabe von Ambrisentan, oral; OPS 6-004.23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ZE2013-84 Gabe von Ambrisentan, oral; OPS 6-004.24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ZE2013-84 Gabe von Ambrisentan, oral; OPS 6-004.25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ZE2013-84 Gabe von Ambrisentan, oral; OPS 6-004.26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ZE2013-84 Gabe von Ambrisentan, oral; OPS 6-004.27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ZE2013-84 Gabe von Ambrisentan, oral; OPS 6-004.28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ZE2013-84 Gabe von Ambrisentan, oral; OPS 6-004.29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ZE2013-84 Gabe von Ambrisentan, oral; OPS 6-004.2a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ZE2013-84 Gabe von Ambrisentan, oral; OPS 6-004.2b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ZE2013-84 Gabe von Ambrisentan, oral; OPS 6-004.2c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ZE2013-84 Gabe von Ambrisentan, oral; OPS 6-004.2d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ZE2013-84 Gabe von Ambrisentan, oral; OPS 6-004.2e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ZE2013-84 Gabe von Ambrisentan, oral; OPS 6-004.2f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ZE2013-84 Gabe von Ambrisentan, oral; OPS 6-004.2g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ZE2013-85 Gabe von Temsirolimus, parenteral; OPS 6-004.e0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ZE2013-85 Gabe von Temsirolimus, parenteral; OPS 6-004.e1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ZE2013-85 Gabe von Temsirolimus, parenteral; OPS 6-004.e2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ZE2013-85 Gabe von Temsirolimus, parenteral; OPS 6-004.e3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ZE2013-85 Gabe von Temsirolimus, parenteral; OPS 6-004.e4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ZE2013-85 Gabe von Temsirolimus, parenteral; OPS 6-004.e5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ZE2013-85 Gabe von Temsirolimus, parenteral; OPS 6-004.e6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ZE2013-85 Gabe von Temsirolimus, parenteral; OPS 6-004.e7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ZE2013-85 Gabe von Temsirolimus, parenteral; OPS 6-004.e8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ZE2013-85 Gabe von Temsirolimus, parenteral; OPS 6-004.e9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ZE2013-85 Gabe von Temsirolimus, parenteral; OPS 6-004.ea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ZE2013-85 Gabe von Temsirolimus, parenteral; OPS 6-004.eb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ZE2013-85 Gabe von Temsirolimus, parenteral; OPS 6-004.ec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ZE2012-87 Medikamente-freisetzende Ballons an Koronargefäßen; OPS 8-837.00 in Verbindung mit OPS 8-83b.b2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ZE2012-87 Medikamente-freisetzende Ballons an Koronargefäßen; OPS 8-837.00 in Verbindung mit OPS 8-83b.b3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ZE2012-87 Medikamente-freisetzende Ballons an Koronargefäßen; OPS 8-837.00 in Verbindung mit OPS 8-83b.b4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ZE2012-87 Medikamente-freisetzende Ballons an Koronargefäßen; OPS 8-837.00 in Verbindung mit OPS 8-83b.b5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ZE2012-87 Medikamente-freisetzende Ballons an Koronargefäßen; OPS 8-837.01 in Verbindung mit OPS 8-83b.b2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ZE2012-87 Medikamente-freisetzende Ballons an Koronargefäßen; OPS 8-837.01 in Verbindung mit OPS 8-83b.b3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ZE2012-87 Medikamente-freisetzende Ballons an Koronargefäßen; OPS 8-837.01 in Verbindung mit OPS 8-83b.b4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ZE2012-87 Medikamente-freisetzende Ballons an Koronargefäßen; OPS 8-837.01 in Verbindung mit OPS 8-83b.b5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ZE2013-03 ECMO und PECLA; OPS 8-852.03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ZE2013-03 ECMO und PECLA; OPS 8-852.04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ZE2013-03 ECMO und PECLA; OPS 8-852.05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ZE2013-03 ECMO und PECLA; OPS 8-852.06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ZE2013-03 ECMO und PECLA; OPS 8-852.07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ZE2013-03 ECMO und PECLA; OPS 8-852.08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ZE2013-03 ECMO und PECLA; OPS 8-852.09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ZE2013-03 ECMO und PECLA; OPS 8-852.0a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ZE2013-03 ECMO und PECLA; OPS 8-852.33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ZE2013-03 ECMO und PECLA; OPS 8-852.34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76000E7I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ZE2013-03 ECMO und PECLA; OPS 8-852.35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ZE2013-03 ECMO und PECLA; OPS 8-852.36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ZE2013-03 ECMO und PECLA; OPS 8-852.37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ZE2013-03 ECMO und PECLA; OPS 8-852.38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ZE2013-03 ECMO und PECLA; OPS 8-852.39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ZE2013-03 ECMO und PECLA; OPS 8-852.3a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76000E7O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ZE2012-89 Gabe von Paclitaxel, parenteral; OPS 6-001.f0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ZE2012-89 Gabe von Paclitaxel, parenteral; OPS 6-001.f1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76000E7Q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ZE2012-89 Gabe von Paclitaxel, parenteral; OPS 6-001.f2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ZE2012-89 Gabe von Paclitaxel, parenteral; OPS 6-001.f3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ZE2012-89 Gabe von Paclitaxel, parenteral; OPS 6-001.f4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ZE2012-89 Gabe von Paclitaxel, parenteral; OPS 6-001.f5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76000E7U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ZE2012-89 Gabe von Paclitaxel, parenteral; OPS 6-001.f6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76000E7V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ZE2012-90 Gabe von Docetaxel, parenteral; OPS 6-002.h1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76000E7W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ZE2012-90 Gabe von Docetaxel, parenteral; OPS 6-002.h2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ZE2012-90 Gabe von Docetaxel, parenteral; OPS 6-002.h3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ZE2012-90 Gabe von Docetaxel, parenteral; OPS 6-002.h4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76000E7Z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ZE2012-90 Gabe von Docetaxel, parenteral; OPS 6-002.h5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ZE2012-90 Gabe von Docetaxel, parenteral; OPS 6-002.h6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ZE2012-90 Gabe von Docetaxel, parenteral; OPS 6-002.h7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ZE2012-90 Gabe von Docetaxel, parenteral; OPS 6-002.h8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ZE2012-90 Gabe von Docetaxel, parenteral; OPS 6-002.h9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ZE2012-90 Gabe von Docetaxel, parenteral; OPS 6-002.ha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ZE2012-90 Gabe von Docetaxel, parenteral; OPS 6-002.hb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ZE2013-91 Gabe von Dasatinib, oral; OPS 6-004.30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ZE2013-91 Gabe von Dasatinib, oral; OPS 6-004.31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ZE2013-91 Gabe von Dasatinib, oral; OPS 6-004.32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ZE2013-91 Gabe von Dasatinib, oral; OPS 6-004.33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ZE2013-91 Gabe von Dasatinib, oral; OPS 6-004.34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ZE2013-91 Gabe von Dasatinib, oral; OPS 6-004.35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ZE2013-91 Gabe von Dasatinib, oral; OPS 6-004.36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ZE2013-91 Gabe von Dasatinib, oral; OPS 6-004.37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ZE2013-91 Gabe von Dasatinib, oral; OPS 6-004.38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ZE2013-91 Gabe von Dasatinib, oral; OPS 6-004.39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ZE2013-91 Gabe von Dasatinib, oral; OPS 6-004.3a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ZE2013-91 Gabe von Dasatinib, oral; OPS 6-004.3b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76000E8I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ZE2013-91 Gabe von Dasatinib, oral; OPS 6-004.3c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ZE2013-91 Gabe von Dasatinib, oral; OPS 6-004.3d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ZE2013-91 Gabe von Dasatinib, oral; OPS 6-004.3e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ZE2013-91 Gabe von Dasatinib, oral; OPS 6-004.3f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ZE2013-91 Gabe von Dasatinib, oral; OPS 6-004.3g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ZE2013-91 Gabe von Dasatinib, oral; OPS 6-004.3h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76000E8O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ZE2013-92 Gabe von Catumaxomab, parenteral; OPS 6-005.10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ZE2013-92 Gabe von Catumaxomab, parenteral; OPS 6-005.11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76000E8Q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ZE2013-92 Gabe von Catumaxomab, parenteral; OPS 6-005.12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ZE2013-92 Gabe von Catumaxomab, parenteral; OPS 6-005.13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ZE2013-92 Gabe von Catumaxomab, parenteral; OPS 6-005.14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ZE2013-92 Gabe von Catumaxomab, parenteral; OPS 6-005.15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76000E8U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ZE2013-92 Gabe von Catumaxomab, parenteral; OPS 6-005.16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76000E8V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ZE2013-92 Gabe von Catumaxomab, parenteral; OPS 6-005.17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76000E8W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ZE2013-92 Gabe von Catumaxomab, parenteral; OPS 6-005.18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ZE2013-92 Gabe von Catumaxomab, parenteral; OPS 6-005.19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ZE2013-92 Gabe von Catumaxomab, parenteral; OPS 6-005.1a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76000E8Z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ZE2013-92 Gabe von Catumaxomab, parenteral; OPS 6-005.1b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ZE2013-92 Gabe von Catumaxomab, parenteral; OPS 6-005.1c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ZE2013-92 Gabe von Catumaxomab, parenteral; OPS 6-005.1d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ZE2013-92 Gabe von Catumaxomab, parenteral; OPS 6-005.1e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ZE2013-92 Gabe von Catumaxomab, parenteral; OPS 6-005.1f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ZE2013-92 Gabe von Catumaxomab, parenteral; OPS 6-005.1g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ZE2013-92 Gabe von Catumaxomab, parenteral; OPS 6-005.1h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ZE2013-93 Gabe von Eculizumab, parenteral; OPS 6-003.h0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ZE2013-93 Gabe von Eculizumab, parenteral; OPS 6-003.h1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ZE2013-93 Gabe von Eculizumab, parenteral; OPS 6-003.h2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ZE2013-93 Gabe von Eculizumab, parenteral; OPS 6-003.h3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ZE2013-93 Gabe von Eculizumab, parenteral; OPS 6-003.h4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ZE2013-93 Gabe von Eculizumab, parenteral; OPS 6-003.h5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ZE2013-93 Gabe von Eculizumab, parenteral; OPS 6-003.h6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ZE2013-93 Gabe von Eculizumab, parenteral; OPS 6-003.h7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ZE2013-93 Gabe von Eculizumab, parenteral; OPS 6-003.h8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ZE2013-93 Gabe von Eculizumab, parenteral; OPS 6-003.h9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ZE2013-93 Gabe von Eculizumab, parenteral; OPS 6-003.ha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ZE2013-93 Gabe von Eculizumab, parenteral; OPS 6-003.hb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76000E9I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ZE2013-93 Gabe von Eculizumab, parenteral; OPS 6-003.hc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ZE2013-93 Gabe von Eculizumab, parenteral; OPS 6-003.hd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ZE2013-93 Gabe von Eculizumab, parenteral; OPS 6-003.he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ZE2013-93 Gabe von Eculizumab, parenteral; OPS 6-003.hf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ZE2013-93 Gabe von Eculizumab, parenteral; OPS 6-003.hg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ZE2013-93 Gabe von Eculizumab, parenteral; OPS 6-003.hh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76000E9O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ZE2013-93 Gabe von Eculizumab, parenteral; OPS 6-003.hj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ZE2013-93 Gabe von Eculizumab, parenteral; OPS 6-003.hk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76000E9Q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ZE2013-94 Gabe von Plerixafor, parenteral; OPS 6-005.e0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ZE2013-94 Gabe von Plerixafor, parenteral; OPS 6-005.e1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ZE2013-94 Gabe von Plerixafor, parenteral; OPS 6-005.e2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ZE2013-94 Gabe von Plerixafor, parenteral; OPS 6-005.e3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76000E9U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ZE2013-94 Gabe von Plerixafor, parenteral; OPS 6-005.e4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76000E9V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ZE2013-94 Gabe von Plerixafor, parenteral; OPS 6-005.e5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76000E9W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ZE2013-94 Gabe von Plerixafor, parenteral; OPS 6-005.e6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ZE2013-94 Gabe von Plerixafor, parenteral; OPS 6-005.e7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ZE2013-94 Gabe von Plerixafor, parenteral; OPS 6-005.e8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76000E9Z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ZE2013-94 Gabe von Plerixafor, parenteral; OPS 6-005.e9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ZE2013-94 Gabe von Plerixafor, parenteral; OPS 6-005.ea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ZE2013-94 Gabe von Plerixafor, parenteral; OPS 6-005.eb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ZE2013-94 Gabe von Plerixafor, parenteral; OPS 6-005.ec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ZE2013-94 Gabe von Plerixafor, parenteral; OPS 6-005.ed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ZE2013-94 Gabe von Plerixafor, parenteral; OPS 6-005.ee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ZE2013-94 Gabe von Plerixafor, parenteral; OPS 6-005.ef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ZE2013-94 Gabe von Plerixafor, parenteral; OPS 6-005.eg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ZE2013-94 Gabe von Plerixafor, parenteral; OPS 6-005.eh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ZE2013-94 Gabe von Plerixafor, parenteral; OPS 6-005.ej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ZE2013-94 Gabe von Plerixafor, parenteral; OPS 6-005.ek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ZE2013-94 Gabe von Plerixafor, parenteral; OPS 6-005.em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ZE2013-94 Gabe von Plerixafor, parenteral; OPS 6-005.en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ZE2013-95 Gabe von Romiplostim, parenteral; OPS 6-005.90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ZE2013-95 Gabe von Romiplostim, parenteral; OPS 6-005.91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ZE2013-95 Gabe von Romiplostim, parenteral; OPS 6-005.92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ZE2013-95 Gabe von Romiplostim, parenteral; OPS 6-005.93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ZE2013-95 Gabe von Romiplostim, parenteral; OPS 6-005.94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ZE2013-95 Gabe von Romiplostim, parenteral; OPS 6-005.95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76000EAI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ZE2013-95 Gabe von Romiplostim, parenteral; OPS 6-005.96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ZE2013-95 Gabe von Romiplostim, parenteral; OPS 6-005.97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ZE2013-95 Gabe von Romiplostim, parenteral; OPS 6-005.98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ZE2013-95 Gabe von Romiplostim, parenteral; OPS 6-005.99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ZE2013-95 Gabe von Romiplostim, parenteral; OPS 6-005.9a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ZE2013-95 Gabe von Romiplostim, parenteral; OPS 6-005.9b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76000EAO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ZE2013-95 Gabe von Romiplostim, parenteral; OPS 6-005.9c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ZE2013-95 Gabe von Romiplostim, parenteral; OPS 6-005.9d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76000EAQ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ZE2013-95 Gabe von Romiplostim, parenteral; OPS 6-005.9e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ZE2013-95 Gabe von Romiplostim, parenteral; OPS 6-005.9f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ZE2013-95 Gabe von Romiplostim, parenteral; OPS 6-005.9g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ZE2013-95 Gabe von Romiplostim, parenteral; OPS 6-005.9h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76000EAU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ZE2013-95 Gabe von Romiplostim, parenteral; OPS 6-005.9j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76000EAV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ZE2013-95 Gabe von Romiplostim, parenteral; OPS 6-005.9k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76000EAW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ZE2013-95 Gabe von Romiplostim, parenteral; OPS 6-005.9m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ZE2013-95 Gabe von Romiplostim, parenteral; OPS 6-005.9n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ZE2013-95 Gabe von Romiplostim, parenteral; OPS 6-005.9p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76000EAZ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ZE2013-95 Gabe von Romiplostim, parenteral; OPS 6-005.9q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ZE2013-96 Gabe von Topotecan, parenteral; OPS 6-002.40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ZE2013-96 Gabe von Topotecan, parenteral; OPS 6-002.41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ZE2013-96 Gabe von Topotecan, parenteral; OPS 6-002.42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ZE2013-96 Gabe von Topotecan, parenteral; OPS 6-002.43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ZE2013-96 Gabe von Topotecan, parenteral; OPS 6-002.44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ZE2013-96 Gabe von Topotecan, parenteral; OPS 6-002.45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ZE2013-96 Gabe von Topotecan, parenteral; OPS 6-002.46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ZE2013-96 Gabe von Topotecan, parenteral; OPS 6-002.47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ZE2013-96 Gabe von Topotecan, parenteral; OPS 6-002.48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ZE2013-96 Gabe von Topotecan, parenteral; OPS 6-002.49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ZE2013-96 Gabe von Topotecan, parenteral; OPS 6-002.4a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ZE2013-96 Gabe von Topotecan, parenteral; OPS 6-002.4b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76000EBI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76000EBO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8-810.a0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8-810.a1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76000EBQ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8-810.a2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8-810.b0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8-810.b1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8-810.b2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76000EBU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8-810.c0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76000EBV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8-810.c1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76000EBW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8-810.c2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8-810.d0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8-810.d1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76000EBZ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8-810.d2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8-810.e0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8-810.e1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8-810.e3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8-810.e4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8-810.j0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8-810.j1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8-810.j2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8-812.50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8-812.51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8-812.52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8-812.53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8-812.54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8-812.55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8-812.56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8-812.57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8-812.58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8-812.59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8-812.5a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76000ECI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8-812.5b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8-812.5c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8-812.5d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8-812.5e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76000ECO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76000ECQ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76000ECU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76000ECV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76000ECW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8-810.a0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76000ECZ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8-810.a1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76000ED0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8-810.a2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76000ED1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8-810.b0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76000ED2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8-810.b1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76000ED3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8-810.b2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76000ED4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8-810.c0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76000ED5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8-810.c1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76000ED6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8-810.c2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76000ED7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8-810.d0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76000ED8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8-810.d1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76000ED9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8-810.d2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76000EDA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8-810.e0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76000EDB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8-810.e1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76000EDC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8-810.e3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76000EDD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8-810.e4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76000EDE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8-810.j0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76000EDF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8-810.j1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76000EDG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8-810.j2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76000Z01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ZE01 Hämodialyse (225,05 EUR)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ZE2013-50 Implantation einer (Hybrid)-Prothese an der Aorta; OPS 5-384.8 oder 5-38a.a0 oder 5-38a.a1 oder 5-38a.a2 oder 5-38a.b0 oder 5-38a.b1 oder 5-38a.b2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7609050A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ZE2010-50A Implantation einer Hybridprothese an der Aorta; OPS 5-384.9*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7609050B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ZE2010-50B Implantation einer Hybridprothese an der Aorta; OPS 5-384.a*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7609050C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ZE2013-50 Implantation einer (Hybrid)-Prothese an der Aorta; OPS 5-384.8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7609050D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ZE2012-50 Implantation einer (Hybrid)-Prothese an der Aorta; OPS 5-384.b0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7609050E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ZE2012-50 Implantation einer (Hybrid)-Prothese an der Aorta; OPS 5-384.b1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7609050F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ZE2012-50 Implantation einer (Hybrid)-Prothese an der Aorta; OPS 5-384.b2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7609050G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ZE2012-50 Implantation einer (Hybrid)-Prothese an der Aorta; OPS 5-384.c0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7609050H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ZE2012-50 Implantation einer (Hybrid)-Prothese an der Aorta; OPS 5-384.c1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7609050I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ZE2012-50 Implantation einer (Hybrid)-Prothese an der Aorta; OPS 5-384.c2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7609050J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ZE2013-50 Implantation einer (Hybrid)-Prothese an der Aorta; OPS 5-38a.a0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7609050K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ZE2013-50 Implantation einer (Hybrid)-Prothese an der Aorta; OPS 5-38a.a1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7609050L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ZE2013-50 Implantation einer (Hybrid)-Prothese an der Aorta; OPS 5-38a.a2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7609050M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ZE2013-50 Implantation einer (Hybrid)-Prothese an der Aorta; OPS 5-38a.b0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7609050N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ZE2013-50 Implantation einer (Hybrid)-Prothese an der Aorta; OPS 5-38a.b1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7609050O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ZE2013-50 Implantation einer (Hybrid)-Prothese an der Aorta; OPS 5-38a.b2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 Implantation eines Wachstumsstents; OPS 8-836.q, 8-83c.0*, 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7609051A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ZE2007-51A Implantation eines Wachstumsstents; OPS 8-836.q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7609051B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ZE2007-51B Implantation eines Wachstumsstents; OPS  8-83c.0*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7609051C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ZE2007-51C Implantation eines Wachstumsstents; OPS 8-83c.1*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 oder 5-38a.72 oder 5-38a.73 oder 5-38a.74 oder 5-38a.75 oder 5-38a.76 oder 5-38a.77 oder 5-38a.78 oder 5-38a.79 oder 5-38a.7a oder 5-38a.81 oder 5-38a.82 oder 5-38a.83 oder 5-38a.84 oder 5-38a.85 oder 5-38a.86 oder 5-38a.87 oder 5-38a.88 oder 5-38a.89 oder 5-38a.8a oder 5-38a.8b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7609053A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7609053B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ZE2009-53B Stentgraft-Prothesen bei Aortenaneurysmen, mit Fenestrierung oder Seitenarm; OPS 5-38a.15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7609053C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ZE2009-53C Stentgraft-Prothesen bei Aortenaneurysmen, mit Fenestrierung oder Seitenarm; OPS 5-38a.71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7609053D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7609053E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7609053F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7609053G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7609053H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5-38a.1a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7609053I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5-38a.1b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7609053J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5-38a.1c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7609053K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5-38a.1d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7609053L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5-38a.1f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7609053M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5-38a.1g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7609053N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5-38a.1h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7609053O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5-38a.1j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7609053P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5-38a.1k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7609053Q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5-38a.1m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7609053R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5-38a.1n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7609053S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5-38a.1p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7609053T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7609053U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7609053V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7609053W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7609053X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7609053Y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5-429.j0 oder 5-429.j1 oder 5-429.j3 oder 5-429.j4 oder 5-429.j9 oder 5-429.ja oder 5-429.jb oder 5-429.jc oder 5-429.jd oder 5-429.je oder 5-429.jf oder 5-429.jg oder 5-449.h* oder 5-469.k* oder 5-489.g0 oder 5-513.m* oder 5-513.n* oder 5-517.** oder 5-526.e0 oder 5-526.f0 oder 5-529.g* oder 5-529.j*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7609054A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5-429.j0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7609054B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5-429.j1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7609054C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5-429.j3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7609054D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5-429.j4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7609054E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5-429.j9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7609054F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5-429.ja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7609054G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5-449.h*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7609054H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5-469.k*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7609054I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5-489.g0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7609054J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ZE2010-54J Selbstexpandierende Prothesen am Gastrointestinaltrakt; OPS 5-513.j*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7609054K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ZE2010-54K Selbstexpandierende Prothesen am Gastrointestinaltrakt; OPS 5-514.m*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7609054L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ZE2010-54L Selbstexpandierende Prothesen am Gastrointestinaltrakt; OPS 5-514.n*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7609054M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ZE2010-54M Selbstexpandierende Prothesen am Gastrointestinaltrakt; OPS 5-514.p*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7609054N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ZE2010-54N Selbstexpandierende Prothesen am Gastrointestinaltrakt; OPS 5-514.q*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7609054O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ZE2010-54O Selbstexpandierende Prothesen am Gastrointestinaltrakt; OPS 5-514.r*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7609054P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ZE2010-54P Selbstexpandierende Prothesen am Gastrointestinaltrakt; OPS 5-514.s*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7609054Q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5-526.e0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7609054R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5-526.f0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7609054S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5-529.g*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7609054T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5-529.j*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7609054U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5-429.jb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7609054V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5-429.jc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7609054W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5-429.jd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7609054X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5-429.je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7609054Y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5-429.jf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7609054Z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5-429.jg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ZE2013-56 Gabe von Bosentan, oral; OPS 6-002.f*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ZE2013-57 Gabe von Jod-131-MIBG (Metajodobenzylguanidin), parenteral; OPS 6-002.g*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ZE2013-58 Gabe von Alpha-1-Proteinaseninhibitor human, parenteral; OPS 8-812.0*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76090590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ZE2013-59 Gabe von Interferon alfa-2a (nicht pegylierte Form), parenteral; OPS 8-812.1*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ZE2013-60 Gabe von Interferon alfa-2b (nicht pegylierte Form), parenteral; OPS 8-812.2*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5-028.92 oder 5-028.a2 oder 5-039.e2 oder 5-039.f2 oder 5-059.c2 oder 5-059.d2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7609061A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ZE2008-61A Neurostimulatoren zur Hirn- oder Rückenmarkstimulation oder zur Stimulation des peripheren Nervensystems, Mehrkanalsystem, wiederaufladbar; OPS 5-028.03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7609061B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ZE2008-61B Neurostimulatoren zur Hirn- oder Rückenmarkstimulation oder zur Stimulation des peripheren Nervensystems, Mehrkanalsystem, wiederaufladbar; OPS 5-039.23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7609061C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ZE2008-61C Neurostimulatoren zur Hirn- oder Rückenmarkstimulation oder zur Stimulation des peripheren Nervensystems, Mehrkanalsystem, wiederaufladbar; OPS 5-059.03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7609061D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5-028.92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7609061E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5-028.a2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7609061F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5-039.e2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7609061G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5-039.f2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7609061H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5-059.c2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7609061I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ZE2013-61 Neurostimulatoren zur Hirn- oder Rückenmarkstimulation oder zur Stimulation des peripheren Nervensystems, Mehrkanalsystem, wiederaufladbar; OPS 5-059.d2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ZE2013-62 Mikroaxial-Blutpumpe; OPS 8-839.42 oder 8-839.43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7609062A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ZE2013-62 Mikroaxial-Blutpumpe; OPS 8-839.42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7609062B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ZE2013-62 Mikroaxial-Blutpumpe; OPS 8-839.43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ZE2013-63 Gabe von Dibotermin alfa, Implantation am Knochen; OPS 6-003.4*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ZE2013-64 Gabe von Eptotermin alfa, Implantation am Knochen; OPS 6-003.5*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ZE2013-65 Selektive intravaskuläre Radionuklidtherapie (SIRT) mit Yttrium-90- oder Rhenium-188-markierten Mikrosphären; OPS 8-530.a5 oder 8-530.a6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7609065A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ZE2011-65A Selektive intravaskuläre Radionuklidtherapie (SIRT) mit Yttrium-90- oder Rhenium-188-markierten Mikrosphären; OPS 8-530.45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7609065B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ZE2011-65B Selektive intravaskuläre Radionuklidtherapie (SIRT) mit Yttrium-90- oder Rhenium-188-markierten Mikrosphären; OPS 8-530.48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7609065C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ZE2013-65 Selektive intravaskuläre Radionuklidtherapie (SIRT) mit Yttrium-90- oder Rhenium-188-markierten Mikrosphären; OPS 8-530.a5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7609065D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ZE2013-65 Selektive intravaskuläre Radionuklidtherapie (SIRT) mit Yttrium-90- oder Rhenium-188-markierten Mikrosphären; OPS 8-530.a6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ZE2013-66 Enzymersatztherapie bei lysosomalen Speicherkrankheiten; OPS 6-003.7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ZE2013-67 Implantation einer Stent-Prothese an der Aorta, perkutan-transluminal; OPS 8-840.04 oder 8-840.14 oder 8-840.24 oder 8-840.34 oder 8-840.44 oder 8-840.54 oder 8-841.04 oder 8-841.14 oder 8-841.24 oder 8-841.34 oder 8-841.44 oder 8-841.54 oder 8-843.04 oder 8-843.14 oder 8-843.24 oder 8-843.34 oder 8-843.44 oder 8-843.54 oder 8-849.04 oder 8-849.14 oder 8-84a.04 oder 8-84a.14 oder 8-84b.04 oder 8-84b.24 oder 8-84b.34 oder 8-84b.44 oder 8-84b.54 oder 8-84b.64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7609067A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ZE2013-67 Implantation einer Stent-Prothese an der Aorta, perkutan-transluminal; OPS 8-840.04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7609067B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ZE2013-67 Implantation einer Stent-Prothese an der Aorta, perkutan-transluminal; OPS 8-840.14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7609067C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ZE2013-67 Implantation einer Stent-Prothese an der Aorta, perkutan-transluminal; OPS 8-840.24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7609067D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ZE2013-67 Implantation einer Stent-Prothese an der Aorta, perkutan-transluminal; OPS 8-840.34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7609067E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ZE2013-67 Implantation einer Stent-Prothese an der Aorta, perkutan-transluminal; OPS 8-840.44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7609067F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ZE2013-67 Implantation einer Stent-Prothese an der Aorta, perkutan-transluminal; OPS 8-840.54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7609067G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ZE2013-67 Implantation einer Stent-Prothese an der Aorta, perkutan-transluminal; OPS 8-841.04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7609067H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ZE2013-67 Implantation einer Stent-Prothese an der Aorta, perkutan-transluminal; OPS 8-841.14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7609067I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ZE2013-67 Implantation einer Stent-Prothese an der Aorta, perkutan-transluminal; OPS 8-841.24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7609067J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ZE2013-67 Implantation einer Stent-Prothese an der Aorta, perkutan-transluminal; OPS 8-841.34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7609067K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ZE2013-67 Implantation einer Stent-Prothese an der Aorta, perkutan-transluminal; OPS 8-841.44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7609067L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ZE2013-67 Implantation einer Stent-Prothese an der Aorta, perkutan-transluminal; OPS 8-841.54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7609067M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ZE2012-67 Implantation einer Stent(graft)-Prothese an der Aorta, perkutan-transluminal; OPS 8-842.04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7609067N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ZE2012-67 Implantation einer Stent(graft)-Prothese an der Aorta, perkutan-transluminal; OPS 8-842.14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7609067O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ZE2012-67 Implantation einer Stent(graft)-Prothese an der Aorta, perkutan-transluminal; OPS 8-842.24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7609067P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ZE2012-67 Implantation einer Stent(graft)-Prothese an der Aorta, perkutan-transluminal; OPS 8-842.34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7609067Q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ZE2012-67 Implantation einer Stent(graft)-Prothese an der Aorta, perkutan-transluminal; OPS 8-842.44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7609067R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ZE2012-67 Implantation einer Stent(graft)-Prothese an der Aorta, perkutan-transluminal; OPS 8-842.54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7609067S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ZE2013-67 Implantation einer Stent-Prothese an der Aorta, perkutan-transluminal; OPS 8-843.04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7609067T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ZE2013-67 Implantation einer Stent-Prothese an der Aorta, perkutan-transluminal; OPS 8-843.14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7609067U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ZE2013-67 Implantation einer Stent-Prothese an der Aorta, perkutan-transluminal; OPS 8-843.24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7609067V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ZE2013-67 Implantation einer Stent-Prothese an der Aorta, perkutan-transluminal; OPS 8-843.34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7609067W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ZE2013-67 Implantation einer Stent-Prothese an der Aorta, perkutan-transluminal; OPS 8-843.44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7609067X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ZE2013-67 Implantation einer Stent-Prothese an der Aorta, perkutan-transluminal; OPS 8-843.54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7609067Y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ZE2012-67 Implantation einer Stent(graft)-Prothese an der Aorta, perkutan-transluminal; OPS 8-848.04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7609067Z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ZE2012-67 Implantation einer Stent(graft)-Prothese an der Aorta, perkutan-transluminal; OPS 8-848.14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 Implantation eines Wachstumsstents; OPS 8-847, 8-845.0*, .1*, 8-846.0*, .1*, 8-838.k*, .m*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7609068A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ZE2011-68A Implantation eines Wachstumsstents; OPS 8-847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7609068B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ZE2011-68B Implantation eines Wachstumsstents; OPS 8-845.0*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7609068C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ZE2011-68C Implantation eines Wachstumsstents; OPS 8-845.1*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7609068D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ZE2011-68D Implantation eines Wachstumsstents; OPS 8-846.0*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7609068E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ZE2011-68E Implantation eines Wachstumsstents; OPS 8-846.1*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7609068F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ZE2011-68F Implantation eines Wachstumsstents; OPS 8-838.k*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7609068G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ZE2011-68G Implantation eines Wachstumsstents; OPS 8-838.m*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76090690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ZE2013-69 Gabe von Hämin, parenteral; OPS 6-004.1*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76090700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ZE2013-70 Radioimmuntherapie mit 90Y-Ibritumomab-Tiuxetan, parenteral; OPS 6-003.6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76090710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ZE2013-71 Radiorezeptortherapie mit DOTA-konjugierten Somatostatinanaloga; OPS 8-530.60 oder 8-530.a0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7609071A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ZE2013-71 Radiorezeptortherapie mit DOTA-konjugierten Somatostatinanaloga; OPS 8-530.60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7609071B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ZE2013-71 Radiorezeptortherapie mit DOTA-konjugierten Somatostatinanaloga; OPS 8-530.a0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76090720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ZE2013-72 Distraktionsmarknagel, motorisiert; OPS 5-786.j1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76090730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ZE2010-73 Neuroprothesen und Neurostimulatoren zur Vorderwurzelstimulation; OPS 5-029.4, 5-039.g, .h, 5-059.5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7609073A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ZE2010-73A Neuroprothesen und Neurostimulatoren zur Vorderwurzelstimulation; OPS 5-029.4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7609073B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ZE2010-73B Neuroprothesen und Neurostimulatoren zur Vorderwurzelstimulation; OPS 5-039.g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7609073C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ZE2010-73C Neuroprothesen und Neurostimulatoren zur Vorderwurzelstimulation; OPS 5-039.h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7609073D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ZE2010-73D Neuroprothesen und Neurostimulatoren zur Vorderwurzelstimulation; OPS 5-059.5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76090740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ZE2013-74 Gabe von Sunitinib, oral; OPS 6-003.a*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76090750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ZE2013-75 Gabe von Sorafenib, oral; OPS 6-003.b*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76090760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ZE2010-76 Gabe von Temsirolimus, parenteral; OPS 6-004.9*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76090770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ZE2013-77 Gabe von Lenalidomid, oral; OPS 6-003.g*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76090780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ZE2013-78 Gabe von Clofarabin, parenteral; OPS 6-003.j*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76090790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ZE2013-79 Gabe von Nelarabin, parenteral; OPS 6-003.e*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76090800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ZE2013-80 Gabe von Amphotericin-B-Lipidkomplex, parenteral; OPS 6-003.1*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76090810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ZE2011-81 Perkutan-transluminale Fremdkörperentfernung und Thrombektomie an intrakraniellen Gefäßen unter Verwendung eines Mikrodrahtretriever-Systems; OPS 8-836.60 oder .80 in Kombination mit 8-83b.80, .82 oder .83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7609081A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ZE2011-81A Perkutan-transluminale Fremdkörperentfernung und Thrombektomie an intrakraniellen Gefäßen unter Verwendung eines Mikrodrahtretriever-Systems; OPS 8-836.60 in Kombination mit 8-83b.80, .82 oder .83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7609081B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ZE2011-81B Perkutan-transluminale Fremdkörperentfernung und Thrombektomie an intrakraniellen Gefäßen unter Verwendung eines Mikrodrahtretriever-Systems; OPS 8-836.80 in Kombination mit 8-83b.80, .82, oder .83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76090820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ZE2013-82 Peritonealdialyse, kontinuierlich, maschinell unterstützt (APD); OPS 8-857.2*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76090830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ZE2011-83 Gabe von Sitaxentan, oral; OPS 6-004.8*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76090840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ZE2013-84 Gabe von Ambrisentan, oral; OPS 6-004.2*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76090850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ZE2013-85 Gabe von Temsirolimus, parenteral; OPS 6-004.e*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76090860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ZE2013-86 Andere Neurostimulatoren und Neuroprothesen; OPS 5-029.4 oder 5-039.g oder 5-039.h oder 5-059.5 oder 5-059.c4 oder 5-059.c5 oder 5-059.c6 oder 5-059.d4 oder 5-059.d5 oder 5-059.d6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7609086A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ZE2013-86 Andere Neurostimulatoren und Neuroprothesen; OPS 5-029.4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7609086B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ZE2013-86 Andere Neurostimulatoren und Neuroprothesen; OPS 5-039.g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7609086C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ZE2013-86 Andere Neurostimulatoren und Neuroprothesen; OPS 5-039.h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7609086D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ZE2013-86 Andere Neurostimulatoren und Neuroprothesen; OPS 5-059.5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7609086E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ZE2013-86 Andere Neurostimulatoren und Neuroprothesen; OPS 5-059.c4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7609086F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ZE2013-86 Andere Neurostimulatoren und Neuroprothesen; OPS 5-059.c5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7609086G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ZE2013-86 Andere Neurostimulatoren und Neuroprothesen; OPS 5-059.c6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7609086H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ZE2013-86 Andere Neurostimulatoren und Neuroprothesen; OPS 5-059.d4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7609086I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ZE2013-86 Andere Neurostimulatoren und Neuroprothesen; OPS 5-059.d5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7609086J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ZE2013-86 Andere Neurostimulatoren und Neuroprothesen; OPS 5-059.d6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76090870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ZE2012-87 Medikamente-freisetzende Ballons an Koronargefäßen; OPS 8-837.00 oder 8-837.01 in Verbindung mit OPS 8-83b.b2 oder 8-83b.b3 oder 8-83b.b4 oder 8-83b.b5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7609087A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ZE2012-87 Medikamente-freisetzende Ballons an Koronargefäßen; OPS 8-837.00 in Verbindung mit OPS 8-83b.b2 oder 8-83b.b3 oder 8-83b.b4 oder 8-83b.b5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7609087B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ZE2011-87B Medikamente-freisetzende Ballons an Koronargefäßen; OPS 8-837.01 in Kombination mit 8-83b.b2, .b3, .b4 oder .b5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76090880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ZE2013-88 Komplexe neuropädiatrische Diagnostik mit weiteren Maßnahmen; OPS 1-942.1 oder 1-942.2 oder 1-942.3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7609088A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ZE2013-88 Komplexe neuropädiatrische Diagnostik mit weiteren Maßnahmen; OPS 1-942.1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7609088B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ZE2013-88 Komplexe neuropädiatrische Diagnostik mit weiteren Maßnahmen; OPS 1-942.2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7609088C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ZE2013-88 Komplexe neuropädiatrische Diagnostik mit weiteren Maßnahmen; OPS 1-942.3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76090890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ZE2012-89 Gabe von Paclitaxel, parenteral; OPS 6-001.f*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76090900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ZE2012-90 Gabe von Docetaxel, parenteral; OPS 6-002.h*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76090910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ZE2013-91 Gabe von Dasatinib, oral; OPS 6-004.3*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76090920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ZE2013-92 Gabe von Catumaxomab, parenteral; OPS 6-005.1*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76090930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ZE2013-93 Gabe von Eculizumab, parenteral; OPS 6-003.h*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76090940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ZE2013-94 Gabe von Plerixafor, parenteral; OPS 6-005.e*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76090950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ZE2013-95 Gabe von Romiplostim, parenteral; OPS 6-005.9*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76090960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ZE2013-96 Gabe von Topotecan, parenteral; OPS 6-002.4*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76090970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8-810.6* oder 8-810.7* oder 8-810.8* oder 8-810.9* oder 8-810.a* oder 8-810.b* oder 8-810.c* oder 8-810.d* oder 8-810.e* oder 8-810.j* oder 8-812.5* oder 8-812.9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7609097A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8-810.6*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7609097B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8-810.7*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7609097C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8-810.8*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7609097D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8-810.9*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7609097E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8-810.a*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7609097F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8-810.b*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7609097G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8-810.c*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7609097H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8-810.d*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7609097I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8-810.e*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7609097J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8-810.j*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7609097K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8-812.5*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7609097L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ZE2013-97 Behandlung von Blutern mit Blutgerinnungsfaktoren; OPS 8-812.9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76090980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8-810.6* oder 8-810.7* oder 8-810.8* oder 8-810.9* oder 8-810.a* oder 8-810.b* oder 8-810.c* oder 8-810.d* oder 8-810.e* oder 8-810.j* oder 8-812.9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7609098A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8-810.6*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7609098B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8-810.7*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7609098C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8-810.8*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7609098D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8-810.9*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7609098E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8-810.a*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7609098F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8-810.b*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7609098G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8-810.c*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7609098H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8-810.d*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7609098I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8-810.e*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7609098J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8-810.j*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7609098K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ZE2013-98 Gabe von Blutgerinnungsfaktoren; OPS 8-812.9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ZE2013-78 Gabe von Clofarabin, parenteral; OPS 6-003.j0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ZE2013-78 Gabe von Clofarabin, parenteral; OPS 6-003.j1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ZE2013-78 Gabe von Clofarabin, parenteral; OPS 6-003.j2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ZE2013-78 Gabe von Clofarabin, parenteral; OPS 6-003.j3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ZE2013-78 Gabe von Clofarabin, parenteral; OPS 6-003.j4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ZE2013-78 Gabe von Clofarabin, parenteral; OPS 6-003.j5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ZE2013-78 Gabe von Clofarabin, parenteral; OPS 6-003.j6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ZE2013-78 Gabe von Clofarabin, parenteral; OPS 6-003.j7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ZE2013-78 Gabe von Clofarabin, parenteral; OPS 6-003.j8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ZE2013-78 Gabe von Clofarabin, parenteral; OPS 6-003.j9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ZE2013-78 Gabe von Clofarabin, parenteral; OPS 6-003.ja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ZE2013-78 Gabe von Clofarabin, parenteral; OPS 6-003.jb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ZE2013-78 Gabe von Clofarabin, parenteral; OPS 6-003.jc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ZE2013-78 Gabe von Clofarabin, parenteral; OPS 6-003.jd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ZE2013-78 Gabe von Clofarabin, parenteral; OPS 6-003.je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ZE2013-78 Gabe von Clofarabin, parenteral; OPS 6-003.jf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ZE2013-78 Gabe von Clofarabin, parenteral; OPS 6-003.jg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ZE2013-78 Gabe von Clofarabin, parenteral; OPS 6-003.jh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ZE2013-78 Gabe von Clofarabin, parenteral; OPS 6-003.jj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ZE2013-78 Gabe von Clofarabin, parenteral; OPS 6-003.jk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ZE2013-78 Gabe von Clofarabin, parenteral; OPS 6-003.jm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ZE2013-78 Gabe von Clofarabin, parenteral; OPS 6-003.jn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ZE2013-78 Gabe von Clofarabin, parenteral; OPS 6-003.jp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ZE2013-78 Gabe von Clofarabin, parenteral; OPS 6-003.jq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ZE2013-78 Gabe von Clofarabin, parenteral; OPS 6-003.jr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ZE2013-78 Gabe von Clofarabin, parenteral; OPS 6-003.js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ZE2013-78 Gabe von Clofarabin, parenteral; OPS 6-003.jt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ZE2013-78 Gabe von Clofarabin, parenteral; OPS 6-003.ju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ZE2013-78 Gabe von Clofarabin, parenteral; OPS 6-003.jv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ZE2013-79 Gabe von Nelarabin, parenteral; OPS 6-003.e0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ZE2013-79 Gabe von Nelarabin, parenteral; OPS 6-003.e1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ZE2013-79 Gabe von Nelarabin, parenteral; OPS 6-003.e2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ZE2013-79 Gabe von Nelarabin, parenteral; OPS 6-003.e3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ZE2013-79 Gabe von Nelarabin, parenteral; OPS 6-003.e4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ZE2013-79 Gabe von Nelarabin, parenteral; OPS 6-003.e5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ZE2013-79 Gabe von Nelarabin, parenteral; OPS 6-003.e6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ZE2013-79 Gabe von Nelarabin, parenteral; OPS 6-003.e7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ZE2013-79 Gabe von Nelarabin, parenteral; OPS 6-003.e8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76090C99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ZE2013-79 Gabe von Nelarabin, parenteral; OPS 6-003.e9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76090D00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ZE2013-79 Gabe von Nelarabin, parenteral; OPS 6-003.ea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76090D01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ZE2013-79 Gabe von Nelarabin, parenteral; OPS 6-003.eb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76090D02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ZE2013-79 Gabe von Nelarabin, parenteral; OPS 6-003.ec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76090D03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ZE2013-79 Gabe von Nelarabin, parenteral; OPS 6-003.ed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76090D04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ZE2013-79 Gabe von Nelarabin, parenteral; OPS 6-003.ee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76090D05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ZE2013-79 Gabe von Nelarabin, parenteral; OPS 6-003.ef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76090D06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ZE2013-79 Gabe von Nelarabin, parenteral; OPS 6-003.eg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76090D07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ZE2013-79 Gabe von Nelarabin, parenteral; OPS 6-003.eh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76090D08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ZE2013-79 Gabe von Nelarabin, parenteral; OPS 6-003.ej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76090D09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ZE2013-79 Gabe von Nelarabin, parenteral; OPS 6-003.ek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76090D10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ZE2013-79 Gabe von Nelarabin, parenteral; OPS 6-003.em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76090D11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ZE2013-79 Gabe von Nelarabin, parenteral; OPS 6-003.en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76090D12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ZE2013-79 Gabe von Nelarabin, parenteral; OPS 6-003.ep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76090D13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ZE2013-79 Gabe von Nelarabin, parenteral; OPS 6-003.eq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ZE2007-25-1 Modulare Endoprothesen, Hüfte; OPS 5-829.d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ZE2007-25-2 Modulare Endoprothesen, Knie; OPS 5-829.d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ZE2007-03-1 ECMO und PECLA, Extrakorporale Membranoxygenation (ECMO), bis unter 48 Stunden; OPS 8-852.00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ZE2007-03-2 ECMO und PECLA, Extrakorporale Membranoxygenation (ECMO), 48 bis unter 96 Stunden; OPS 8-852.01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ZE2007-03-3 ECMO und PECLA, Extrakorporale Membranoxygenation (ECMO), 96 Stunden und mehr; OPS 8-852.02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ZE2007-03-4 ECMO und PECLA, Extrakorporale Lungenunterstützung, pumpenlos (PECLA), 1 bis unter 6 Tage; OPS 8-852.2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ZE2007-03-5 ECMO und PECLA, Extrakorporale Lungenunterstützung, pumpenlos (PECLA), 6 bis unter 18 Tage; OPS 8-852.2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ZE2007-03-6 ECMO und PECLA, Extrakorporale Lungenunterstützung, pumpenlos (PECLA), 18 bis unter 30 Tage; OPS 8-852.2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ZE2007-03-7 ECMO und PECLA, Extrakorporale Lungenunterstützung, pumpenlos (PECLA), 30 bis unter 42 Tage; OPS 8-852.2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ZE2007-03-8 ECMO und PECLA, Extrakorporale Lungenunterstützung, pumpenlos (PECLA), 42 bis unter 54 Tage; OPS 8-852.2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ZE2007-03-9 ECMO und PECLA, Extrakorporale Lungenunterstützung, pumpenlos (PECLA), 54 bis unter 66 Tage; OPS 8-852.2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ZE2007-03-10 ECMO und PECLA, Extrakorporale Lungenunterstützung, pumpenlos (PECLA), 66 Tage und mehr; OPS 8-852.2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ZE2007-46-1 Gabe von Anti-Human-T-Lymphozyten-Immunglobulin (ATG, Lymphoglobulin) je 100 mg Ampulle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ZE2007-46-2 Gabe von Anti-Human-T-Lymphozyten-Immunglobulin (Thymoglobulin) je 25 mg Ampulle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ZE2007-27-1 Faktor 8 Intersero 1000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ZE2007-27-2 Feiba STIM 1000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ZE2007-27-3 Haemate 500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ZE2007-27-4 Immunate 1000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ZE2007-27-5 Immunate 600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ZE2007-27-6 NovoSeven 60 KIE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ZE2007-27-7 Recombinate 1000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ZE2007-27-8 Refacto 500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ZE2007-27-9 Haemocomplettan 1 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ZE2007-56-1 Bosentan, eine Tablette zu 62,5 oder 125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ZE2007-27-1 Behandlung von Blutern mit Blutgerinnungsfaktoren, plasmatischer Faktor VIII, bis 2000 Einheiten; OPS 8-810.90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ZE2007-27-2 Behandlung von Blutern mit Blutgerinnungsfaktoren, plasmatischer Faktor VIII, 2001 bis 5000 Einheiten; OPS 8-810.91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ZE2007-27-3 Behandlung von Blutern mit Blutgerinnungsfaktoren, plasmatischer Faktor VIII, mehr als 5000 Einheiten; OPS 8-810.92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ZE2007-27-4 Behandlung von Blutern mit Blutgerinnungsfaktoren, plasmatischer Faktor IX, bis 2000 Einheiten; OPS 8-810.b0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ZE2007-27-5 Behandlung von Blutern mit Blutgerinnungsfaktoren, plasmatischer Faktor IX, 2001 bis 5000 Einheiten; OPS 8-810.b1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ZE2007-27-6 Behandlung von Blutern mit Blutgerinnungsfaktoren, plasmatischer Faktor IX, mehr als 5000 Einheiten; OPS 8-810.b2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ZE2007-27-7 Behandlung von Blutern mit Blutgerinnungsfaktoren, rekombinanter Faktor VIII, bis 2000 Einheiten; OPS 8-810.80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ZE2007-27-8 Behandlung von Blutern mit Blutgerinnungsfaktoren, rekombinanter Faktor VIII, 2001 bis 5000 Einheiten; OPS 8-810.81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ZE2007-27-9 Behandlung von Blutern mit Blutgerinnungsfaktoren, rekombinanter Faktor VIII, mehr als 5000 Einheiten; OPS 8-810.82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ZE2007-27-10 Behandlung von Blutern mit Blutgerinnungsfaktoren, Von-Willebrand-Faktor VIII, bis 2000 Einheiten; OPS 8-810.d0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ZE2007-27-11 Behandlung von Blutern mit Blutgerinnungsfaktoren, Von-Willebrand-Faktor VIII, 2001 bis 5000 Einheiten; OPS 8-810.d1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ZE2007-27-12 Behandlung von Blutern mit Blutgerinnungsfaktoren, Von-Willebrand-Faktor VIII, mehr als 5000 Einheiten; OPS 8-810.d2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ZE2007-27-13 Behandlung von Blutern mit Blutgerinnungsfaktoren, Feiba-Prothrombinkomplex mit Faktor VIII-Inhibitor-Bypass- Aktivität, bis 2000 Einheiten; OPS 8-810.c0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ZE2007-27-14 Behandlung von Blutern mit Blutgerinnungsfaktoren, Feiba-Prothrombinkomplex mit Faktor VIII-Inhibitor-Bypass- Aktivität, 2001 bis 5000 Einheiten; OPS 8-810.c1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ZE2007-27-15 Behandlung von Blutern mit Blutgerinnungsfaktoren, Feiba-Prothrombinkomplex mit Faktor VIII-Inhibitor-Bypass- Aktivität, mehr als 5000 Einheiten; OPS 8-810.c2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ZE2007-27-16 Behandlung von Blutern mit Blutgerinnungsfaktoren, rekombinanter, aktivierter Faktor VII, bis 1000 kIE; OPS 8-810.60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ZE2007-27-17 Behandlung von Blutern mit Blutgerinnungsfaktoren, rekombinanter, aktivierter Faktor VII, 1001 bis 3000 kIE; OPS 8-810.61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ZE2007-27-18 Behandlung von Blutern mit Blutgerinnungsfaktoren, rekombinanter, aktivierter Faktor VII, mehr als 3000 kIE; OPS 8-810.62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ZE2007-56-2 Bosentan, Tagesdosis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ZE2007-25-3 Modulare Endoprothesen, Schulter; OPS 5-829.d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ZE2007-27-19 Behandlung von Blutern mit Blutgerinnungsfaktoren, rekombinanter Faktor IX, bis 2000 Einheiten; OPS 8-810.a0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ZE2007-27-20 Behandlung von Blutern mit Blutgerinnungsfaktoren, rekombinanter Faktor IX, 2001 bis 5000 Einheiten; OPS 8-810.a1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ZE2007-27-21 Behandlung von Blutern mit Blutgerinnungsfaktoren, rekombinanter Faktor IX, mehr als 5000 Einheiten; OPS 8-810.a2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ZE2007-36-1 Versorgung von Schwerstbehinderten, Abrechnung je Belegungstag bei Vorliegen des Schwerbehintertenausweises mit Eintrag „H“ für maximal 12 Belegungstage je Fall, nicht zusätzlich zur DRG „D67Z“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ZE2007-46-3 Gabe von Anti-Human-T-Lymphozyten-Immunglobulin (ATG), 5 ml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ZE2007-27-22 Behandlung von Blutern mit Blutgerinnungsfaktoren, plasmatischer Faktor VII, OPS 8-810.70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ZE2007-27-23 Behandlung von Blutern mit Blutgerinnungsfaktoren, plasmatischer Faktor VII, OPS 8-810.71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ZE2007-27-24 Behandlung von Blutern mit Blutgerinnungsfaktoren, plasmatischer Faktor VII, OPS 8-810.72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ZE2007-27-25 Behandlung von Blutern mit Blutgerinnungsfaktoren, Faktor VIII, OPS 8-810.e0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ZE2007-27-26 Behandlung von Blutern mit Blutgerinnungsfaktoren, Faktor VIII, OPS 8-810.e1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ZE2007-27-27 Behandlung von Blutern mit Blutgerinnungsfaktoren, Faktor VIII, OPS 8-810.e3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ZE2007-27-28 Behandlung von Blutern mit Blutgerinnungsfaktoren, Faktor VIII, OPS 8-810.e4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ZE2007-27-29 Behandlung von Blutern mit Blutgerinnungsfaktoren, Fibrinogenkomplex, OPS 8-810.j0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ZE2007-27-30 Behandlung von Blutern mit Blutgerinnungsfaktoren, Fibrinogenkomplex, OPS 8-810.j1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ZE2007-27-31 Behandlung von Blutern mit Blutgerinnungsfaktoren, Fibrinogenkomplex, OPS 8-810.j2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ZE2007-25-4 Modulare Endoprothesen, übrige Gelenke; OPS 5-829.d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ZE2007-46-4 Gabe von Anti-Human-T-Lymphozyten-Immunglobulin, vom Kaninchen oder Pferd, über 10.550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ZE2007-25-5 Modulare Endoprothesen, Implantation eines Hüftschaftes; OPS 5-829.d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ZE2007-25-6 Modulare Endoprothesen, Implantation einer Hüftpfanne; OPS 5-829.d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ZE2007-59 Gabe von Interferon alfa-2a, parenteral, je Spritze mit 18 Mio. Einheiten; OPS 8-812.1*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ZE2007-19-1 Medikamente-freisetzende Koronarstents; OPS 8-837.m0 in Kombination mit 8-83b.02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ZE2007-19-2 Medikamente-freisetzende Koronarstents; OPS 8-837.m0 in Kombination mit 8-83b.04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ZE2007-19-3 Medikamente-freisetzende Koronarstents; OPS 8-837.m1 oder .m2 in Kombination mit 8-83b.02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ZE2007-19-4 Medikamente-freisetzende Koronarstents; OPS 8-837.m1 oder .m2 in Kombination mit 8-83b.04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ZE2007-19-5 Medikamente-freisetzende Koronarstents; OPS 8-837.m3 oder .m4 in Kombination mit 8-83b.02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ZE2007-19-6 Medikamente-freisetzende Koronarstents; OPS 8-837.m3 oder .m4 in Kombination mit 8-83b.04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ZE2007-19-7 Medikamente-freisetzende Koronarstents; OPS 8-837.m5 oder .m6 in Kombination mit 8-83b.02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ZE2007-19-8 Medikamente-freisetzende Koronarstents; OPS 8-837.m5 oder .m6 in Kombination mit 8-83b.04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ZE2007-46-5 Gabe von Anti-Human-T-Lymphozyten-Immunglobulin, ATG, je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ZE2007-46-6 Gabe von Anti-Human-T-Lymphozyten-Immunglobulin, ATG, je mg; OPS 8-810.x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ZE2007-46-7 Gabe von Anti-Human-T-Lymphozyten-Immunglobulin, Thymoglobulin, je mg; OPS 8-810.x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ZE2007-46-8 Gabe von Anti-Human-T-Lymphozyten-Immunglobulin, Lymphoglobulin, je mg; OPS 8-810.x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ZE2007-35-1 Fremdbezug von hämatopoetischen Stammzellen, aus Deutschland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ZE2007-35-2 Fremdbezug von hämatopoetischen Stammzellen, Europa ohne Deutschland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ZE2007-35-3 Fremdbezug von hämatopoetischen Stammzellen, Stammzellen/Knochenmark außerhalb von Europa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ZE2007-29 Gabe von Gemtuzumab Ozogamicin, parenteral, je 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ZE2007-46-9 Gabe von Anti-Human-T-Lymphozyten-Immunglobulin, 3000 bis 3600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ZE2007-46-10 Gabe von Anti-Human-T-Lymphozyten-Immunglobulin, 3600 bis 4200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ZE2007-46-11 Gabe von Anti-Human-T-Lymphozyten-Immunglobulin, 4200 bis 4800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ZE2007-46-12 Gabe von Anti-Human-T-Lymphozyten-Immunglobulin, 4800 bis 5400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ZE2007-46-13 Gabe von Anti-Human-T-Lymphozyten-Immunglobulin, 5400 mg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ZE2007-46-14 Gabe von Anti-Human-T-Lymphozyten-Immunglobulin, 621 mg bis unter 1.141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ZE2007-46-15 Gabe von Anti-Human-T-Lymphozyten-Immunglobulin, 1.141 mg bis unter 1.735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ZE2007-46-16 Gabe von Anti-Human-T-Lymphozyten-Immunglobulin, 1.735 mg bis unter 2.256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ZE2007-46-17 Gabe von Anti-Human-T-Lymphozyten-Immunglobulin, 2.774 mg bis unter 3.394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ZE2007-46-18 Gabe von Anti-Human-T-Lymphozyten-Immunglobulin, 3.897 mg bis unter 4.152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ZE2007-46-19 Gabe von Anti-Human-T-Lymphozyten-Immunglobulin, 4.152 mg bis unter 4.775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ZE2007-46-20 Gabe von Anti-Human-T-Lymphozyten-Immunglobulin, 4.775 mg bis unter 8.071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ZE2007-25-7 Modulare Endoprothesen, Knie, mit Femurtotalersatz; OPS 5-829.d in Verbindung mit 5-782.8g oder .9g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ZE2007-25-8 Modulare Endoprothesen, Knie, ohne Femurtotalersatz; OPS 5-829.d in Verbindung mit 5-822.* oder 5-823.*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ZE2007-25-9 Modulare Endoprothesen, Hüfte, mit Beckenteilersatz; OPS 5-829.d in Verbindung mit 5-782.4d oder .5d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ZE2007-25-10 Modulare Endoprothesen, Hüfte, ohne Beckenteilersatz; OPS 5-829.d in Verbindung mit 5-820.* oder 5-821.*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ZE2007-25-11 Modulare Endoprothesen, Schultergelenk; OPS 5-829.d in Verbindung mit 5-824.0 oder .2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76096099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ZE2007-08-1 Sonstige Dialyse; außer OPS 8-857.0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ZE2007-08-2 Sonstige Dialyse; OPS 8-857.0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ZE2007-19-9 Medikamente-freisetzende Koronarstents, Sirolimus- beschichtet; OPS 8-837.m1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ZE2007-19-10 Medikamente-freisetzende Koronarstents, Sirolimus- beschichtet; OPS 8-837.m2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ZE2007-19-11 Medikamente-freisetzende Koronarstents, Sirolimus- beschichtet; OPS 8-837.m3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ZE2007-19-12 Medikamente-freisetzende Koronarstents, Sirolimus- beschichtet; OPS 8-837.m4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ZE2007-27-32 Behandlung von Blutern mit Blutgerinnungsfaktoren, Faktor IX, gentechnisch, 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ZE2007-27-33 Behandlung von Blutern mit Blutgerinnungsfaktoren, Faktor VIII, Inhibitor,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ZE2007-27-34 Behandlung von Blutern mit Blutgerinnungsfaktoren, Faktor IX/II/X/XIV, 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ZE2007-27-35 Behandlung von Blutern mit Blutgerinnungsfaktoren, Fibrinogen, 1 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ZE2007-27-36 Behandlung von Blutern mit Blutgerinnungsfaktoren, Antithrombin III, 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ZE2007-27-37 Behandlung von Blutern mit Blutgerinnungsfaktoren, Immunglobulin G human, 2,5 g / 50 ml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ZE2007-27-38 Behandlung von Blutern mit Blutgerinnungsfaktoren, Immunglobulin M/G/A, 1 g / 20 ml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ZE2007-27-39 Behandlung von Blutern mit Blutgerinnungsfaktoren, Immunglobulin G human, 1 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ZE2007-27-40 Behandlung von Blutern mit Blutgerinnungsfaktoren, Faktor VII, 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ZE2007-27-41 Behandlung von Blutern mit Blutgerinnungsfaktoren, Faktor VIIa, 60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ZE2007-27-42 Behandlung von Blutern mit Blutgerinnungsfaktoren, Faktor VIII,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ZE2007-27-43 Behandlung von Blutern mit Blutgerinnungsfaktoren, Faktor VIII, human,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ZE2007-27-44 Behandlung von Blutern mit Blutgerinnungsfaktoren, Faktor VIII, gentechnisch Octocog alfa,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ZE2007-27-45 Behandlung von Blutern mit Blutgerinnungsfaktoren, Faktor IX,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ZE2007-27-46 Behandlung von Blutern mit Blutgerinnungsfaktoren, Faktor IX, 100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ZE2007-35-4 Fremdbezug von hämatopoetischen Stammzellen, Knochenmark, Inland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ZE2007-46-21 Gabe von Anti-Human-T-Lymphozyten-Immunglobulin, vom Kaninchen oder Pferd pro Amp (Hersteller I)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ZE2007-46-22 Gabe von Anti-Human-T-Lymphozyten-Immunglobulin, vom Kaninchen oder Pferd pro Amp (Hersteller II)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ZE2007-46-23 Gabe von Anti-Human-T-Lymphozyten-Immunglobulin, vom Kaninchen oder Pferd, pro 10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ZE2007-48-1 Distraktionsmarknagel, 5-7 Nägel; OPS 5-786.j0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ZE2007-27-47 Behandlung von Blutern mit Blutgerinnungsfaktoren, Faktor XIII human, plasmatisch, Fibrogammin, 250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ZE2007-46-24 Gabe von Anti-Human-T-Lymphozyten-Immunglobulin, 50 mg bis unter 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ZE2007-46-25 Gabe von Anti-Human-T-Lymphozyten-Immunglobulin, 200 mg bis unter 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ZE2007-46-26 Gabe von Anti-Human-T-Lymphozyten-Immunglobulin, 400 mg bis unter 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ZE2007-46-27 Gabe von Anti-Human-T-Lymphozyten-Immunglobulin, 600 mg bis unter 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ZE2007-46-28 Gabe von Anti-Human-T-Lymphozyten-Immunglobulin, 800 mg bis unter 1.000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ZE2007-46-29 Gabe von Anti-Human-T-Lymphozyten-Immunglobulin, 1.000 mg bis unter 1.500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ZE2007-46-30 Gabe von Anti-Human-T-Lymphozyten-Immunglobulin, 1.500 mg bis unter 2.000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ZE2007-46-31 Gabe von Anti-Human-T-Lymphozyten-Immunglobulin, 2.000 mg bis unter 2.500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ZE2007-46-32 Gabe von Anti-Human-T-Lymphozyten-Immunglobulin, 2.500 mg bis unter 3.000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ZE2007-46-33 Gabe von Anti-Human-T-Lymphozyten-Immunglobulin, 3.000 mg bis unter 3.500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ZE2007-46-34 Gabe von Anti-Human-T-Lymphozyten-Immunglobulin, 3.500 mg bis unter 4.000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ZE2007-46-35 Gabe von Anti-Human-T-Lymphozyten-Immunglobulin, 4.000 mg bis unter 4.500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ZE2007-46-36 Gabe von Anti-Human-T-Lymphozyten-Immunglobulin, 4.500 mg bis unter 5.000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ZE2007-46-37 Gabe von Anti-Human-T-Lymphozyten-Immunglobulin, 5.000 mg bis unter 5.500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ZE2007-46-38 Gabe von Anti-Human-T-Lymphozyten-Immunglobulin, 5.500 mg bis unter 6.000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ZE2007-46-39 Gabe von Anti-Human-T-Lymphozyten-Immunglobulin, 6.000 mg bis unter 6.500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ZE2007-46-40 Gabe von Anti-Human-T-Lymphozyten-Immunglobulin, 6.500 mg bis unter 7.000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ZE2007-46-41 Gabe von Anti-Human-T-Lymphozyten-Immunglobulin, 7.000 mg bis unter 7.500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ZE2007-46-42 Gabe von Anti-Human-T-Lymphozyten-Immunglobulin, 7.500 mg bis unter 8.000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ZE2007-46-43 Gabe von Anti-Human-T-Lymphozyten-Immunglobulin, 8.000 mg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ZE2007-46-44 Gabe von Anti-Human-T-Lymphozyten-Immunglobulin, ATG, 4.000 mg bis unter 4.500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ZE2007-46-45 Gabe von Anti-Human-T-Lymphozyten-Immunglobulin, ATG, 4.500 mg bis unter 5.000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ZE2007-46-46 Gabe von Anti-Human-T-Lymphozyten-Immunglobulin, ATG, 5.000 mg bis unter 5.500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ZE2007-46-47 Gabe von Anti-Human-T-Lymphozyten-Immunglobulin, ATG, 5.500 mg bis unter 6.000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ZE2007-46-48 Gabe von Anti-Human-T-Lymphozyten-Immunglobulin, ATG, 6.000 mg bis unter 6.500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ZE2007-46-49 Gabe von Anti-Human-T-Lymphozyten-Immunglobulin, ATG, 6.500 mg bis unter 7.000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ZE2007-46-50 Gabe von Anti-Human-T-Lymphozyten-Immunglobulin, ATG, 7.000 mg bis unter 7.500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ZE2007-46-51 Gabe von Anti-Human-T-Lymphozyten-Immunglobulin, ATG, 7.500 mg bis unter 8.000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ZE2007-59-1 Gabe von Interferon alfa-2a (nicht pegylierte Form), parenteral, 3 Mio IE; OPS 8-812.1*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ZE2007-59-2 Gabe von Interferon alfa-2a (nicht pegylierte Form), parenteral, 4,5 Mio IE; OPS 8-812.1*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ZE2007-59-3 Gabe von Interferon alfa-2a (nicht pegylierte Form), parenteral, 9 Mio IE; OPS 8-812.1* in Verbindung mit 8-547.2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ZE2007-19-13 Medikamente-freisetzende Koronarstents; OPS 8-837.m7 oder 8-837.m8 in Kombination mit 8-83b.04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ZE2008-27-48 Behandlung von Blutern mit Blutgerinnungsfaktoren, Entgeltgruppe 10, Fibrinogenkonzentrat, 1 g; OPS 8-810.j*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ZE2008-27-49 Behandlung von Blutern mit Blutgerinnungsfaktoren, Entgeltgruppe 11, Von-Willebrand-Faktor, 450 E; OPS 8-810.d*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ZE2008-27-50 Behandlung von Blutern mit Blutgerinnungsfaktoren, Entgeltgruppe 12, Faktor XIII plasmatisch, 250 E; OPS 8-810.e*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ZE2008-27-51 Behandlung von Blutern mit Blutgerinnungsfaktoren, Faktor VIII, Wilate (plasmatisch), 250 E;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ZE2008-27-52 Behandlung von Blutern mit Blutgerinnungsfaktoren, Von-Willebrand-Faktor, je Einheit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ZE2007-46-51 Gabe von Anti-Human-T-Lymphozyten-Immunglobulin. Thymoglobulin, 100 mg bis unter 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ZE2007-46-52 Gabe von Anti-Human-T-Lymphozyten-Immunglobulin. Thymoglobulin, 200 mg bis unter 300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ZE2007-46-53 Gabe von Anti-Human-T-Lymphozyten-Immunglobulin. Thymoglobulin, 300 mg bis unter 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ZE2007-46-54 Gabe von Anti-Human-T-Lymphozyten-Immunglobulin. Thymoglobulin, 400 mg bis unter 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ZE2007-46-55 Gabe von Anti-Human-T-Lymphozyten-Immunglobulin. Thymoglobulin, 500 mg bis unter 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ZE2007-46-56 Gabe von Anti-Human-T-Lymphozyten-Immunglobulin. Thymoglobulin, 600 mg bis unter 700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ZE2007-46-57 Gabe von Anti-Human-T-Lymphozyten-Immunglobulin. Thymoglobulin, 700 mg bis unter 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ZE2007-46-58 Gabe von Anti-Human-T-Lymphozyten-Immunglobulin. Thymoglobulin, 800 mg bis unter 900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ZE2007-46-59 Gabe von Anti-Human-T-Lymphozyten-Immunglobulin. Thymoglobulin, 900 mg bis unter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ZE2007-46-60 Gabe von Anti-Human-T-Lymphozyten-Immunglobulin. Thymoglobulin, 1000 mg bis unter 1100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ZE2007-46-61 Gabe von Anti-Human-T-Lymphozyten-Immunglobulin. Thymoglobulin, 1100 mg bis unter 1200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ZE2007-46-62 Gabe von Anti-Human-T-Lymphozyten-Immunglobulin. Thymoglobulin, 1200 mg bis unter 1300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ZE2007-46-63 Gabe von Anti-Human-T-Lymphozyten-Immunglobulin. Thymoglobulin, 1300 mg bis unter 1400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ZE2008-56-24 Gabe von Bosentan, oral, pro 62,5 mg (Entgeltanzahl mindestens 12)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ZE2008-59-23 Gabe von Interferon alfa-2a (nicht pegylierte Form), parenteral, pro 1 Mio IE (Entgeltanzahl mindestens 100)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ZE2008-60-24 Gabe von Interferon alfa-2b (nicht pegylierte Form), parenteral, pro 1 Mio IE (Entgeltanzahl mindestens 75)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ZE2008-63-4 Gabe von Dibotermin alfa, Implantation am Knochen, pro 1 mg (Entgeltanzahl mindestens 12)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ZE2008-64-4 Gabe von Eptotermin alfa, Implantation am Knochen, pro 1 mg (Entgeltanzahl mindestens 4)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ZE2008-66-1 Enzymersatztherapie bei lysosomalen Speicherkrankheiten, Morbus Pompe, bis 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ZE2008-66-2 Enzymersatztherapie bei lysosomalen Speicherkrankheiten, Morbus Pompe, 51 mg bis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ZE2008-66-3 Enzymersatztherapie bei lysosomalen Speicherkrankheiten, Morbus Pompe, 101 mg bis 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ZE2008-66-4 Enzymersatztherapie bei lysosomalen Speicherkrankheiten, Morbus Pompe, 151 mg bis 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ZE2008-66-5 Enzymersatztherapie bei lysosomalen Speicherkrankheiten, Morbus Pompe, 201 mg bis 250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ZE2008-66-6 Enzymersatztherapie bei lysosomalen Speicherkrankheiten, Morbus Pompe, 251 mg bis 300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ZE2008-66-7 Enzymersatztherapie bei lysosomalen Speicherkrankheiten, Morbus Pompe, 301 mg bis 350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ZE2008-66-8 Enzymersatztherapie bei lysosomalen Speicherkrankheiten, Morbus Pompe, 351 mg bis 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ZE2008-66-9 Enzymersatztherapie bei lysosomalen Speicherkrankheiten, Morbus Pompe, 401 mg bis 450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ZE2008-66-10 Enzymersatztherapie bei lysosomalen Speicherkrankheiten, Morbus Pompe, 451 mg bis 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ZE2008-66-11 Enzymersatztherapie bei lysosomalen Speicherkrankheiten, Morbus Pompe, 501 mg bis 550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ZE2008-66-12 Enzymersatztherapie bei lysosomalen Speicherkrankheiten, Morbus Pompe, 551 mg bis 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ZE2008-66-13 Enzymersatztherapie bei lysosomalen Speicherkrankheiten, Morbus Pompe, mehr als 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ZE2008-66-14 Enzymersatztherapie bei lysosomalen Speicherkrankheiten, Morbus Fabry, bis 35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ZE2008-66-15 Enzymersatztherapie bei lysosomalen Speicherkrankheiten, Morbus Fabry, 36 mg bis 70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ZE2008-46A-1 Gabe von Anti-Human-T-Lymphozyten-Immunglobulin, parenteral, 100mg; OPS 8-812.3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76096199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ZE2008-46-1 Gabe von Anti-Human-T-Lymphozyten-Immunglobulin, 1 mg; OPS 8-812.3 oder 8-812.4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ZE2008-46-2 Gabe von Anti-Human-T-Lymphozyten-Immunglobulin, 1000 mg; OPS 8-812.3 oder 8-812.4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ZE2008-46-3 Gabe von Anti-Human-T-Lymphozyten-Immunglobulin, vom Kaninchen oder vom Pferd, parenteral, je 1 mg; OPS 8-812.3 oder 8-812.4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ZE2008-19A-13 Medikamente-freisetzende Koronarstents; OPS (8-837.m0 oder .mx) in Kombination mit 8-83b.08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ZE2008-19A-14 Medikamente-freisetzende Koronarstents; OPS (8-837.m1 oder .m2) in Kombination mit 8-83b.08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ZE2008-19A-15 Medikamente-freisetzende Koronarstents; OPS (8-837.m3 oder .m4) in Kombination mit 8-83b.08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ZE2008-19A-16 Medikamente-freisetzende Koronarstents; OPS (8-837.m5 oder .m6) in Kombination mit 8-83b.08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ZE2008-19A-17 Medikamente-freisetzende Koronarstents; OPS (8-837.m0 oder .mx) in Kombination mit 8-83b.00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ZE2008-19A-18 Medikamente-freisetzende Koronarstents; OPS (8-837.m1 oder .m2) in Kombination mit 8-83b.00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ZE2008-19A-19 Medikamente-freisetzende Koronarstents; OPS (8-837.m3 oder .m4) in Kombination mit 8-83b.00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ZE2008-19A-20 Medikamente-freisetzende Koronarstents; OPS (8-837.m5 oder .m6) in Kombination mit 8-83b.00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ZE2008-27-1 Behandlung von Blutern mit Blutgerinnungsfaktoren, Faktor VIII plasmatisch (human), 250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ZE2008-27-2 Behandlung von Blutern mit Blutgerinnungsfaktoren, Faktor VII a, 60 kIE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ZE2008-27-3 Behandlung von Blutern mit Blutgerinnungsfaktoren, Faktor XIII (human), 250 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ZE2008-46A-2 Gabe von Anti-Human-T-Lymphozyten-Immunglobulin, parenteral, ATG 200; OPS 8-812.3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ZE2008-46A-3 Gabe von Anti-Human-T-Lymphozyten-Immunglobulin, parenteral, ATG 25; OPS 8-812.3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ZE2008-66-16 Enzymersatztherapie bei lysosomalen Speicherkrankheiten, Gabe von Myozyme, je applizierte volle 50 mg Ampulle; OPS 6-003.7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ZE2008-66-17 Enzymersatztherapie bei lysosomalen Speicherkrankheiten, Gabe von Cerezyme, je applizierte volle 100 U; OPS 6-003.7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ZE2008-66-18 Enzymersatztherapie bei lysosomalen Speicherkrankheiten, Gabe von Fabrazyme, je applizierte volle 35 mg Ampulle; OPS 6-003.7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ZE2008-46A-4 Gabe von Anti-Human-T-Lymphozyten-Immunglobulin, vom Kaninchen parenteral, je applizierte volle 100 mg; OPS 8-812.3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ZE2008-46B-1 Gabe von Anti-Human-T-Lymphozyten-Immunglobulin, vom Pferd parenteral, je applizierte volle 100 mg; OPS 8-812.4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ZE2008-46A-5 Gabe von Anti-Human-T-Lymphozyten-Immunglobulin, vom Kaninchen parenteral, je applizierte volle 25 mg; OPS 8-812.3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ZE2008-66-19 Enzymersatztherapie bei lysosomalen Speicherkrankheiten, Replagal, je 3,5 mg; OPS 6-003.7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ZE2008-66-20 Enzymersatztherapie bei lysosomalen Speicherkrankheiten, Aldurazyme, je 500 E; OPS 6-003.7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ZE2008-66-21 Enzymersatztherapie bei lysosomalen Speicherkrankheiten, Myozyme, pro 1.000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ZE2008-66-22 Enzymersatztherapie bei lysosomalen Speicherkrankheiten, Gemzyme, je mg; OPS 6-003.7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ZE2008-66-23 Enzymersatztherapie bei lysosomalen Speicherkrankheiten, Cerezyme, je 1 IE; OPS 6-003.7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ZE2008-66-24 Enzymersatztherapie bei lysosomalen Speicherkrankheiten, Laronidase, je 1 IE; OPS 6-003.7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ZE2008-66-25 Enzymersatztherapie bei lysosomalen Speicherkrankheiten, Fabrazyme, je mg; OPS 6-003.7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ZE2008-66-26 Enzymersatztherapie bei lysosomalen Speicherkrankheiten, Replagal, je mg; OPS 6-003.7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ZE2008-66-27 Enzymersatztherapie bei lysosomalen Speicherkrankheiten, Laronidase, je 1 IE; OPS 6-003.7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ZE2008-66-28 Enzymersatztherapie bei lysosomalen Speicherkrankheiten, Naglazyme, je mg; OPS 6-003.7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ZE2008-02A-1 Links- und rechtsvertikuläre Herzassistentsysteme („Kunstherz“), Extrakorporale Pumpe, univentrikulär, Implantation bis 47 h; OPS 5-376.20 in Kombination mit 8-83a.10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ZE2008-02A-2 Links- und rechtsvertikuläre Herzassistentsysteme („Kunstherz“), Extrakorporale Pumpe, univentrikulär, Implantation bis 48 h – 95 h; OPS 5-376.20 in Kombination mit 8-83a.11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ZE2008-02A-3 Links- und rechtsvertikuläre Herzassistentsysteme („Kunstherz“), Extrakorporale Pumpe, univentrikulär, Implantation &gt; 95 h; OPS 5-376.20 in Kombination mit 8-83a.12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ZE2008-02C-1 Links- und rechtsvertikuläre Herzassistentsysteme („Kunstherz“), Extrakorporale Pumpe, biventrikulär, Implantation bis 47 h; OPS 5-376.30 in Kombination mit 8-83a.20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ZE2008-02C-2 Links- und rechtsvertikuläre Herzassistentsysteme („Kunstherz“), Extrakorporale Pumpe, biventrikulär, Implantation bis 48 h – 95 h; OPS 5-376.30 in Kombination mit 8-83a.21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ZE2008-02C-3 Links- und rechtsvertikuläre Herzassistentsysteme („Kunstherz“), Extrakorporale Pumpe, biventrikulär, Implantation &gt; 95 h; OPS 5-376.30 in Kombination mit 8-83a.22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ZE2008-02B-1 Links- und rechtsvertikuläre Herzassistentsysteme („Kunstherz“), Extrakorporale Pumpe, univentrikulär, isolierter Pumpenwechsel bis 47 h; OPS 5-376.22 in Kombination mit 8-83a.10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ZE2008-02B-2 Links- und rechtsvertikuläre Herzassistentsysteme („Kunstherz“), Extrakorporale Pumpe, univentrikulär, isolierter Pumpenwechsel bis 48 h - 95 h; OPS 5-376.22 in Kombination mit 8-83a.11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ZE2008-02B-3 Links- und rechtsvertikuläre Herzassistentsysteme („Kunstherz“), Extrakorporale Pumpe, univentrikulär, isolierter Pumpenwechsel &gt; 95 h; OPS 5-376.22 in Kombination mit 8-83a.12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ZE2008-02D-1 Links- und rechtsvertikuläre Herzassistentsysteme („Kunstherz“), Extrakorporale Pumpe, biventrikulär, isolierter Pumpenwechsel bis 47 h; OPS 5-376.32 in Kombination mit 8-83a.20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ZE2008-02D-2 Links- und rechtsvertikuläre Herzassistentsysteme („Kunstherz“), Extrakorporale Pumpe, biventrikulär, isolierter Pumpenwechsel bis 48 h – 95 h; OPS 5-376.32 in Kombination mit 8-83a.21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ZE2008-02D-3 Links- und rechtsvertikuläre Herzassistentsysteme („Kunstherz“), Extrakorporale Pumpe, biventrikulär, isolierter Pumpenwechsel &gt; 95 h; OPS 5-376.32 in Kombination mit 8-83a.22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ZE2008-27-4 Behandlung von Blutern mit Blutgerinnungsfaktoren, Faktor VIII plasmatisch, Beriate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ZE2008-27-5 Behandlung von Blutern mit Blutgerinnungsfaktoren, Faktor VIII plasmatisch, Haemate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ZE2008-27-6 Behandlung von Blutern mit Blutgerinnungsfaktoren, Faktor VIII plasmatisch, Haemoctin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ZE2008-27-7 Behandlung von Blutern mit Blutgerinnungsfaktoren, Faktor VIII plasmatisch, Wilate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ZE2008-27-8 Behandlung von Blutern mit Blutgerinnungsfaktoren, Faktor VIII plasmatisch, Intersero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ZE2008-27-9 Behandlung von Blutern mit Blutgerinnungsfaktoren, Faktor VIII gentechnisch, Advate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ZE2008-27-10 Behandlung von Blutern mit Blutgerinnungsfaktoren, Faktor VIII gentechnisch, Refacto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ZE2008-56-25 Gabe von Bosentan, oral, je mg; OPS 6-002.f*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ZE2008-58-25 Gabe von Alpha-1-Proteinaseinhibitor human, parenteral, je mg; OPS 8-812.0*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ZE2008-59-24 Gabe von Interferon alfa-2a (nicht pegylierte Form), parenteral, je Mio IE; OPS 8-812.1*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ZE2008-08-1 Sonstige Dialyse; OPS 8-853.70, .80, 8-855.70 oder .80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ZE2008-08-2 Sonstige Dialyse; OPS 8-853.71, .81, 8-855.71 oder .81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ZE2008-08-3 Sonstige Dialyse; OPS 8-853.72, .82, 8-855.72 oder .82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ZE2008-08-4 Sonstige Dialyse; OPS 8-853.73, .83, 8-855.73 oder .83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ZE2008-08-5 Sonstige Dialyse; OPS 8-853.74, .84, 8-855.74 oder .84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ZE2008-08-6 Sonstige Dialyse; OPS 8-853.75, .85, 8-855.75 oder .85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ZE2008-04-1 Individuell nach CAD gefertigte Rekonstruktionsimplantate im Gesichts- und Schädelbereich; OPS 5-020.67, .71, 5-774.71, .72, 5-775.71 oder 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ZE2008-04-2 Individuell nach CAD gefertigte Rekonstruktionsimplantate im Gesichts- und Schädelbereich; OPS 5-020.66, .68 oder 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ZE2008-05-1 Distraktion am Gesichtsschädel; OPS 5-776.6, .7 oder .9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ZE2008-17-1 Retransplantation von Organen während desselben stationären Aufenthaltes; OPS 5-335.3, 5-375.3, .4, 5-467.9*, 5-504.3, .4, .5, 5-528.3, .4, .5, 5-555.6, .7 oder .8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ZE2008-63-1 Gabe von Dibotermin alfa, Implantation am Knochen, je 12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ZE2008-64-5 Gabe von Eptotermin alfa, Implantation am Knochen, je 3,5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ZE2008-66-1 Enzymersatztherapie bei lysosomalen Speicherkrankheiten, Agalsidase-beta, je angefangene 35 mg pro Gabe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ZE2008-66-2 Enzymersatztherapie bei lysosomalen Speicherkrankheiten, Agalsidase-alpha, je angefangene 3,5 mg pro Gabe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ZE2008-66-3 Enzymersatztherapie bei lysosomalen Speicherkrankheiten, Imiglucerase, je angefangene 400 IU pro Gabe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ZE2008-66-4 Enzymersatztherapie bei lysosomalen Speicherkrankheiten, Alglucosidase, je angefangene 50 mg pro Gabe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ZE2008-66-5 Enzymersatztherapie bei lysosomalen Speicherkrankheiten, Idursulfase, je angefangene 6 mg pro Gabe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ZE2008-59-25 Gabe von Interferon alfa-2a (nicht pegylierte Form), parenteral, je 25 Mio.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ZE2008-63-6 Gabe von Dibotermin alfa, Implantation am Knochen, je 6 mg (Entgeltanzahl mindestens 2)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ZE2008-64-6 Gabe von Eptotermin alfa, Implantation am Knochen, je 1,75 mg (Entgeltanzahl mindestens 2)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ZE2008-66-6 Enzymersatztherapie bei lysosomalen Speicherkrankheiten, Elaprase (Schulkind), je 3 ml Ampulle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ZE2008-66-7 Enzymersatztherapie bei lysosomalen Speicherkrankheiten, Cerezyme (Kleinkind), je 400 IE Ampulle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ZE2008-66-8 Enzymersatztherapie bei lysosomalen Speicherkrankheiten Aldurazym (Schulkind), je 5 ml Ampulle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ZE2008-66-9 Enzymersatztherapie bei lysosomalen Speicherkrankheiten, Naglazym (Schulkind), je 5 ml Ampulle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ZE2008-46-4 Gabe von Anti-Human-T-Lymphozyten-Immunglobulin, parenteral, Lymphoglobulin,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ZE2008-46-5 Gabe von Anti-Human-T-Lymphozyten-Immunglobulin, parenteral, Thymoglobulin,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ZE2008-46-6 Gabe von Anti-Human-T-Lymphozyten-Immunglobulin, parenteral, ATG,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ZE2008-35 Bezug von hämatopoetischen Stammzellen außerhalb Deutschlands – außerhalb Europas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ZE2008-54-1 Selbstexpandierende Prothesen am Gastrointestinaltrakt; OPS 5-429.j0, .j1, .j3, .j4, .j9, .ja, 5-449.h*, 5-469.k*, 5-489.g0, 5-526.e0, .f0, 5-529.g* oder .j*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ZE2008-54-2 Selbstexpandierende Prothesen am Gastrointestinaltrakt; OPS 5-513.j*, 5-514.m*, .n*, .p*, .q*, .r* oder .s*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ZE2008-17-2 Retransplantation von Organen während desselben stationären Aufenthaltes; OPS 5-504.3, .4 oder 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ZE2008-56-26 Gabe von Bosentan, oral, 125 mg Tagesdosis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ZE2008-36-1 Versorgung von Schwerstbehinderten, je Belegungstag für maximal 15 Belegungstage je Fall, nicht in Verbindung mit DRG D67Z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ZE2009-46A-6 Gabe von Anti-Human-T-Lymphozyten-Immunglobulin, parenteral, je ml; OPS 8-812.3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ZE2008-27-11 Behandlung von Blutern mit Blutgerinnungsfaktoren, Wilate 450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ZE2008-27-12 Behandlung von Blutern mit Blutgerinnungsfaktoren, Kogenate 250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ZE2008-27-13 Behandlung von Blutern mit Blutgerinnungsfaktoren, Faktor IX, Octanine 500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ZE2008-27-14 Behandlung von Blutern mit Blutgerinnungsfaktoren, Faktor IX, Octanine 1000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ZE2008-59-26 Gabe von Interferon alfa-2a (nicht pegylierte Form), parenteral, 10 Mio. IE (Entgeltanzahl mindestens 10)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ZE2008-59-27 Gabe von Interferon alfa-2a (nicht pegylierte Form), parenteral, 100 Mio.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ZE2008-60-25 Gabe von Interferon alfa-2b (nicht pegylierte Form), parenteral, 10 Mio. IE (Entgeltanzahl mindestens 8)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ZE2008-60-26 Gabe von Interferon alfa-2b (nicht pegylierte Form), parenteral, 100 Mio.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76096299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ZE2008-66-10 Enzymersatztherapie bei lysosomalen Speicherkrankheiten, Myozyme,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ZE2008-66-11 Enzymersatztherapie bei lysosomalen Speicherkrankheiten, Myozyme, 10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ZE2008-66-12 Enzymersatztherapie bei lysosomalen Speicherkrankheiten, Myozyme,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ZE2008-66-13 Enzymersatztherapie bei lysosomalen Speicherkrankheiten, Cerezyme, 10 U/IE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ZE2008-66-14 Enzymersatztherapie bei lysosomalen Speicherkrankheiten, Aldurazyme, 10 U/IE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ZE2008-66-15 Enzymersatztherapie bei lysosomalen Speicherkrankheiten, Aldurazyme, 100 U/IE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ZE2008-66-16 Enzymersatztherapie bei lysosomalen Speicherkrankheiten, Fabrazyme, 10 U/IE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ZE2008-66-17 Enzymersatztherapie bei lysosomalen Speicherkrankheiten, Fabrazyme, 100 U/IE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ZE2008-44-1 Stammzellboost nach erfolgter Transplantation von hämatopoetischen Stammzellen, nach In-vitro-Aufbereitung, in Verbindung mit Zellapherese &lt;= 6 x 10^10 WRC; OPS 8-805.62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ZE2008-44-2 Stammzellboost nach erfolgter Transplantation von hämatopoetischen Stammzellen, nach In-vitro-Aufbereitung, in Verbindung mit Zellapherese &gt; 6 x 10^10 WRC; OPS 8-805.62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ZE2009-27-1 Behandlung von Blutern mit Blutgerinnungsfaktoren, Faktor VII plasmatisch, z.B. Immuseven, je angefangene 600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ZE2009-27-2 Behandlung von Blutern mit Blutgerinnungsfaktoren, aktivierter Faktor VII gentechnisch, z.B. Novoseven, je angefangene 50 kIE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ZE2009-27-3 Behandlung von Blutern mit Blutgerinnungsfaktoren, Faktor VIII plasmatisch, von Willebrand Faktor, z.B. Haemoctin, Beriate, Immunate, STIM plus, Haemate, Octanate, Wilate, je angefangene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ZE2009-27-4 Behandlung von Blutern mit Blutgerinnungsfaktoren, Feiba- Prothrombin Komplex, z.B. Feiba NF, je angefangene 500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ZE2009-35-1 Fremdbezug von hämatopoetischen Stammzellen, Deutschland; OPS 5-411.3*, .5*, 8-805.3* oder .5*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ZE2009-35-2 Fremdbezug von hämatopoetischen Stammzellen, Europa außerhalb Deutschland; OPS 5-411.2*, .3*, .4*, .5*, 8-805.2* oder .3*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ZE2009-35-3 Fremdbezug von hämatopoetischen Stammzellen, außerhalb Europas; OPS 5-411.2*, .3*, .4*, .5*, 8-805.2* oder .3*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ZE2008-46-7 Gabe von Anti-Human-T-Lymphozyten-Immunglobulin, Thymoglobulin, 1400 mg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ZE2009-27-5 Behandlung von Blutern mit Blutgerinnungsfaktoren, sonstige Faktor VIII-Präparate / Fibrogammin; OPS 8-810.e*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ZE2008-66-18 Enzymersatztherapie bei lysosomalen Speicherkrankheiten, Naglazyme, je Ampulle zu 5 mg OPS 6-003.7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ZE2009-03-1 ECMO und PECLA, Extrakorporale Membranoxygenation (ECMO) für Kinder &lt;= 14 Jahre; OPS 8-852.00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ZE2009-03-2 ECMO und PECLA, Extrakorporale Membranoxygenation (ECMO) für Kinder &gt; 14 Jahre; OPS 8-852.00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ZE2009-03-3 ECMO und PECLA, Extrakorporale Membranoxygenation (ECMO) für Kinder &lt;= 14 Jahre; OPS 8-852.01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ZE2009-03-4 ECMO und PECLA, Extrakorporale Membranoxygenation (ECMO) für Kinder &gt; 14 Jahre; OPS 8-852.01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ZE2009-03-5 ECMO und PECLA, Extrakorporale Membranoxygenation (ECMO) für Kinder &lt;= 14 Jahre; OPS 8-852.02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ZE2009-03-6 ECMO und PECLA, Extrakorporale Membranoxygenation (ECMO) für Kinder &gt; 14 Jahre; OPS 8-852.02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ZE2009-27-6 Behandlung von Blutern mit Blutgerinnungsfaktoren, Faktor VII gentechnisch; z.B. Novoseven, je KIE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ZE2009-27-7 Behandlung von Blutern mit Blutgerinnungsfaktoren, Faktor VIII plasmatisch; Beriate P, je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ZE2009-27-8 Behandlung von Blutern mit Blutgerinnungsfaktoren, Faktor VIII plasmatisch; Haemate HS, je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ZE2009-27-9 Behandlung von Blutern mit Blutgerinnungsfaktoren, Faktor VIII plasmatisch; Haemoctin, je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ZE2009-27-10 Behandlung von Blutern mit Blutgerinnungsfaktoren, Faktor VII plasmatisch; Wilate, je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ZE2009-27-11 Behandlung von Blutern mit Blutgerinnungsfaktoren, Faktor VIII plasmatisch; Intersero, je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ZE2009-27-12 Behandlung von Blutern mit Blutgerinnungsfaktoren, Faktor VIII gentechnisch; Advate, je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ZE2009-27-13 Behandlung von Blutern mit Blutgerinnungsfaktoren, Faktor VIII gentechnisch; Refacto, je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ZE2009-64-1 Gabe von Eptotermin alfa, Implantation am Knochen, je 3,3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ZE2009-27-14 Behandlung von Blutern mit Blutgerinnungsfaktoren, Fibrinogenkonzentrat, z.B. &lt;Haemokomplettan, bei perioperativ erworbenen Gerinnungsstörungen, je angefangenes Gramm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ZE2009-27-15 Behandlung von Blutern mit Blutgerinnungsfaktoren, Faktor VIII plasmatisch, z.B. Fibrogammin, bei perioperativ erworbenen Gerinnungsstörungen, je angefangene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ZE2009-27-16 Behandlung von Blutern mit Blutgerinnungsfaktoren, Faktor VIII human, plasmatisch, Beriate P, je 250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ZE2009-27-17 Behandlung von Blutern mit Blutgerinnungsfaktoren, Faktor VIII human, plasmatisch, Octanate, je 250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ZE2009-27-18 Behandlung von Blutern mit Blutgerinnungsfaktoren, Faktor VIII human, plasmatisch, Monoclate, je 250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ZE2009-27-19 Behandlung von Blutern mit Blutgerinnungsfaktoren, Faktor VIII human, plasmatisch, Hemofil M, je 250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ZE2009-27-20 Behandlung von Blutern mit Blutgerinnungsfaktoren Faktor VIII human, plasmatisch, Faktor VIII (SDH), je 250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ZE2009-27-21 Behandlung von Blutern mit Blutgerinnungsfaktoren, Faktor VIII human, plasmatisch, Haemate P, je 250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ZE2009-27-22 Behandlung von Blutern mit Blutgerinnungsfaktoren, Faktor VIII human, plasmatisch, Immunate STIM Plus, je 250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ZE2009-27-23 Behandlung von Blutern mit Blutgerinnungsfaktoren, Faktor VIII rekombinant, gentechnisch, Helixate NexGen, je 250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ZE2009-27-24 Behandlung von Blutern mit Blutgerinnungsfaktoren, Faktor VIII rekombinant, gentechnisch, Recombinate, je 250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ZE2009-27-25 Behandlung von Blutern mit Blutgerinnungsfaktoren, Faktor VIII rekombinant, gentechnisch, Advate, je 250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ZE2009-27-26 Behandlung von Blutern mit Blutgerinnungsfaktoren, Faktor VIII rekombinant, gentechnisch, Refacto, je 250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ZE2009-27-27 Behandlung von Blutern mit Blutgerinnungsfaktoren, Faktor IX human, plasmatisch, Immunine STIM Plus, je 600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ZE2009-27-28 Behandlung von Blutern mit Blutgerinnungsfaktoren, Faktor IX human, plasmatisch, Berinin P, je 600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ZE2009-27-29 Behandlung von Blutern mit Blutgerinnungsfaktoren, Faktor IX human, plasmatisch, Mononine, 500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ZE2009-27-30 Behandlung von Blutern mit Blutgerinnungsfaktoren, Faktor IX rekombinant, gentechnisch, BeneFix, je 250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ZE2009-27-31 Behandlung von Blutern mit Blutgerinnungsfaktoren, Faktor VII human, plasmatisch, Immuseven, je 600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ZE2009-27-32 Behandlung von Blutern mit Blutgerinnungsfaktoren, Faktor VII rekombinant, gentechnisch, Novoseven, je 1 mg (50 KIE)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ZE2009-27-33 Behandlung von Blutern mit Blutgerinnungsfaktoren, Inhibitor umgehende Präparate, Feiba STIM 4, je 500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ZE2009-27-34 Behandlung von Blutern mit Blutgerinnungsfaktoren, Inhibitor umgehende Präparate, Faktor VII, Novoseven, je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ZE2009-60 Gabe von Interferon alfa-2b (nicht pegylierte Form), parenteral, je Applikation von 1 Mio. IE; OPS 8-812.2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ZE2009-66-1 Enzymersatztherapie bei lysosomalen Speicherkrankheiten, Morbus Pombe - Myozyme, teilstationärer Fall Kind, 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ZE2009-66-2 Enzymersatztherapie bei lysosomalen Speicherkrankheiten, Morbus Pombe - Myozyme, vollstationärer Fall, 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ZE2009-66-3 Enzymersatztherapie bei lysosomalen Speicherkrankheiten, Morbus Fabry - Replagal, teilstationärer Fall Kind, 3,5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ZE2009-66-4 Enzymersatztherapie bei lysosomalen Speicherkrankheiten, Morbus Fabry - Replagal, vollstationärer Fall, 3,5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ZE2009-66-5 Enzymersatztherapie bei lysosomalen Speicherkrankheiten, Morbus Fabry - Fabrazyme, teilstationärer Fall Kind, 35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ZE2009-66-6 Enzymersatztherapie bei lysosomalen Speicherkrankheiten, Morbus Fabry - Fabrazyme, vollstationärer Fal, 35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ZE2009-66-7 Enzymersatztherapie bei lysosomalen Speicherkrankheiten, Morbus Gaucher - Zavesca, teilstationärer Fall Kind,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ZE2009-66-8 Enzymersatztherapie bei lysosomalen Speicherkrankheiten, Morbus Gaucher - Zavesca, vollstationärer Fal,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ZE2009-66-9 Enzymersatztherapie bei lysosomalen Speicherkrankheiten, Morbus Gaucher - Cerezyme, teilstationärer Fall Kind, 400 U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ZE2009-66-10 Enzymersatztherapie bei lysosomalen Speicherkrankheiten, Morbus Gaucher - Cerezyme, vollstationärer Fall, 400 U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ZE2009-66-11 Enzymersatztherapie bei lysosomalen Speicherkrankheiten, Morbus Hurler - Aldurazyme, teilstationärer Fall Kind, 500 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ZE2009-66-12 Enzymersatztherapie bei lysosomalen Speicherkrankheiten, Morbus Hurler - Aldurazyme, vollstationärer Fall, 500 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ZE2009-66-13 Enzymersatztherapie bei lysosomalen Speicherkrankheiten, Morbus Hunter - Elaprase, teilstationärer Fall Kind, 6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ZE2009-66-14 Enzymersatztherapie bei lysosomalen Speicherkrankheiten, Morbus Hunter - Elaprase, vollstationärer Fall, 6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ZE2009-66-15 Enzymersatztherapie bei lysosomalen Speicherkrankheiten, Morbus Hunter - Naglazyme, teilstationärer Fall Kind, 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ZE2009-66-16 Enzymersatztherapie bei lysosomalen Speicherkrankheiten, Morbus Hunter - Naglazyme, vollstationärer Fall, 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ZE2009-71-1 Radiorezeptortherapie mit DOTA-konjugierten Somatostatinanaloga, Dotatoc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ZE2009-71-2 Radiorezeptortherapie mit DOTA-konjugierten Somatostatinanaloga, Dotatate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ZE2009-71-3 Radiorezeptortherapie mit DOTA-konjugierten Somatostatinanaloga, Dotanoc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ZE2009-56-24 Gabe von Bosentan (62,5 mg), je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ZE2009-56-25 Gabe von Bosentan (125 mg), je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ZE2009-25-1 Modulare Endoprothesen, Tumorendoprothese ohne Silberbeschichtung; OPS 5-829.d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ZE2009-25-2 Modulare Endoprothesen, Tumorendoprothese mit Silberbeschichtung; OPS 5-829.d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ZE2009-56-26 Gabe von Bosentan, pro 62,5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ZE2009-63-4 Gabe von Dibotermin alfa, Implantation am Knochen, pro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ZE2009-64-7 Gabe von Eptotermin alfa, Implantation am Knochen, pro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ZE2009-66-1 Enzymersatztherapie bei lysosomalen Speicherkrankheiten, pro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ZE2009-62-1 Mikroaxial-Blutpumpe, 2,5 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ZE2009-62-2 Mikroaxial-Blutpumpe, 5,0 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ZE2009-46A-1 Gabe von Anti-Human-T-Lymphozytenimmunglobulin, vom Kanninchen, je angefangene Ampulle a 100 mg/5ml; OPS 8-812.3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ZE2009-46A-2 Gabe von Anti-Human-T-Lymphozytenimmunglobulin, vom Kanninchen, je angefangene Ampulle a 200 mg/10ml; OPS 8-812.3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ZE2009-46A-3 Gabe von Anti-Human-T-Lymphozytenimmunglobulin, vom KanninchenThymoglobulin-Genzyme, je angefangene Ampulle a 25 mg/5ml; OPS 8-812.3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ZE2009-66-2 Enzymersatztherapie bei lysosomalen Speicherkrankheiten, Idursulfase alfa (Elaprase), je 1 mg, OPS 6-003.7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ZE2009-16-1 Isolierte Extremitätenperfusion, mit TNF; OPS 8-859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ZE2009-16-2 Isolierte Extremitätenperfusion, ohne TNF; OPS 8-859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ZE2009-35-4 Fremdbezug von hämatopoetischen Stemmzellen, Nabelschnurblut, innerhalb Europas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ZE2009-35-4 Fremdbezug von hämatopoetischen Stemmzellen, Nabelschnurblut, außerhalb Europas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ZE2009-27-35 Behandlung von Blutern mit Blutgerinnungsfaktoren, Faktor VIII, plasmatisch, je 500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ZE2009-27-36 Behandlung von Blutern mit Blutgerinnungsfaktoren, Faktor IX, plasmatisch, je 1000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ZE2009-27-37 Behandlung von Blutern mit Blutgerinnungsfaktoren, Faktor VII, Novoseven, je 100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ZE2009-27-38 Behandlung von Blutern mit Blutgerinnungsfaktoren, Faktor VII, Novoseven, je 250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76096399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ZE2009-27-39 Behandlung von Blutern mit Blutgerinnungsfaktoren, Faktor VIII, von Willebrand Faktor, je 450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ZE2009-03A-4 ECMO und PECLA, Extrakorporale Membranoxygenation (ECMO), 96 bis unter 144 Stunden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ZE2009-03A-5 ECMO und PECLA, Extrakorporale Membranoxygenation (ECMO), 144 bis unter 288 Stunden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ZE2009-03A-6 ECMO und PECLA, Extrakorporale Membranoxygenation (ECMO), 288 bis unter 432 Stunden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ZE2009-03A-7 ECMO und PECLA, Extrakorporale Membranoxygenation (ECMO), 432 bis unter 576 Stunden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ZE2009-03A-8 ECMO und PECLA, Extrakorporale Membranoxygenation (ECMO), 576 bis unter 720 Stunden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ZE2009-03A-9 ECMO und PECLA, Extrakorporale Membranoxygenation (ECMO), 720 bis unter 864 Stunden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ZE2009-03A-10 ECMO und PECLA, Extrakorporale Membranoxygenation (ECMO), 864 Stunden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ZE2009-46-1 Gabe von Anti-Human-T-Lymphozyten-Immunglobulin, parenteral (Genzyme),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ZE2009-63-5 Gabe von Dibotermin alfa, Implantation am Knochen, Wirbelsäulenchirurgie; OPS 6-003.40 in Kombination mit 5-83*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ZE2009-63-6 Gabe von Dibotermin alfa, Implantation am Knochen, Wirbelsäulenchirurgie; OPS 6-003.41 in Kombination mit 5-83*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ZE2009-63-7 Gabe von Dibotermin alfa, Implantation am Knochen, Wirbelsäulenchirurgie; OPS 6-003.42 in Kombination mit 5-83*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ZE2009-61G-1 Neurostimulatoren zur Hirn- oder Rückenmarkstimulation oder zur Stimulation des peripheren Nervensystems, Mehrkanalsystem, wiederaufladbar, 8-polig; OPS 5-039.f2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ZE2009-61G-2 Neurostimulatoren zur Hirn- oder Rückenmarkstimulation oder zur Stimulation des peripheren Nervensystems, Mehrkanalsystem, wiederaufladbar, 16-polig; OPS 5-039.f2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ZE2010-27-1 Behandlung von Blutern mit Blutgerinnungsfaktoren, aktivierter Faktor VII, gentechnisch, z.B. Novoseven, je angefangene 100 kIE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ZE2009-56 Gabe von Bosentan, oral, je 125 mg; OPS 6-002.f*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ZE2009-57-10 Gabe von Jod-131-MIBG (Metajodobenzylguanidin), parenteral, je 7,4 GBq; OPS 6-002.g*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ZE2009-58-25 Gabe von Alpha-1-Proteinaseninhibitor, human, parenteral, je 1000 mg; OPS 8-812.0*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ZE2009-60-24 Gabe von Interferon alfa-2b (nicht pegylierte Form), parenteral, je 18 Mio. IE; OPS 8-812.2*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ZE2009-69-11 Gabe von Hämin, parenteral, je 250 mg; OPS 6-004.1*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ZE2010-27-2 Behandlung von Blutern mit Blutgerinnungsfaktoren, Feiba- Prothrombinkomplex, z. B. Feiba NF, je angefangene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01.02.2010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ZE2010-67-1 Stentgraft-Prothesen bei Aortenaneurysmen, perkutan- transluminal, 1 Prothese abdominal; OPS 8-840.04, 8-841.04, 8-842.04, 8-843.04 oder 8-848.04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ZE2010-67-2 Stentgraft-Prothesen bei Aortenaneurysmen, perkutan- transluminal, 2 Prothesen abdominal; OPS 8-840.14, 8-841.14, 8-842.14, 8-843.14 oder 8-848.14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ZE2010-67-3 Stentgraft-Prothesen bei Aortenaneurysmen, perkutan- transluminal, 3 Prothesen abdominal; OPS 8-840.24, 8-841.24, 8-842.24, 8-843.24 oder 8-848.24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ZE2010-67-4 Stentgraft-Prothesen bei Aortenaneurysmen, perkutan- transluminal, 4 Prothesen abdominal; OPS 8-840.34, 8-841.34, 8-842.34, 8-843.34 oder 8-848.34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ZE2010-67-5 Stentgraft-Prothesen bei Aortenaneurysmen, perkutan- transluminal, 5 Prothesen abdominal; OPS 8-840.44, 8-841.44, 8-842.44, 8-843.44 oder 8-848.44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ZE2010-67-6 Stentgraft-Prothesen bei Aortenaneurysmen, perkutan- transluminal, 6 und mehr Prothesen abdominal; OPS 8-840.54, 8-841.54 8-842.54, 8-843.54 oder 8-848.54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ZE2010-80-28 Gabe von Amphotericin-B-Lipidkomplex, parenteral, je 100 mg; OPS 6-003.1*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ZE2009-27-40 Behandlung von Blutern mit Blutgerinnungsfaktoren, Faktor VIII, gentechnisch, je 1000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ZE2009-27-41 Behandlung von Blutern mit Blutgerinnungsfaktoren, Fibrinogenkonzentrat; OPS 8-810.j*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ZE2010-74-16 Gabe von Sunitinib, oral, pro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ZE2010-75-19 Gabe von Sorafenib, oral, pro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ZE2010-76-14 Gabe von Temsirolimus, parenteral, pro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ZE2010-77-21 Gabe von Lenalidomid, oral, Schachtel 21x5 mg, pro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ZE2010-77-22 Gabe von Lenalidomid, oral, Schachtel 21x10 mg, pro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ZE2010-77-23 Gabe von Lenalidomid, oral, Schachtel 21x15 mg, pro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ZE2010-77-24 Gabe von Lenalidomid, oral, Schachtel 21x25 mg, pro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ZE2010-78-30 Gabe von Clofarabin, Parenteral, pro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ZE2010-27-3 Beriate HS 250 / 500 / 1000, Faktor VIII-C, je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ZE2010-27-4 Berinin HS 600 / 1200, Faktor IX, je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ZE2010-27-5 Beriplex 250 / 500, Faktor II / VII / IX / X, je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ZE2010-27-6 Immuseven 600, Faktor VII, je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ZE2010-27-7 Fanhdi 500 / 1000, Faktor VIII, je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ZE2010-27-8 Fibrogammin HS 250 / 1250, Faktor XIII, je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ZE2010-27-9 Haemate HS 250 / 500 / 1000, Faktor VIII-C, je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ZE2010-27-10 Helixate NexGen 1000, Faktor VIII, je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ZE2010-27-11 Immunine S-TIM plus 200 / 600 / 1200, Faktor IX, je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ZE2010-27-12 Kogenate 500 / 1000, Faktor VIII, je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ZE2010-27-13 Novoseven 50 / 100 / 250 KIE, Faktor VIIa, Hemmkörper gegen VIII / IX, je KIE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ZE2010-27-14 Octaplex 500, Faktor II / VII / IX / X / Protein C / Protein S, je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010-27-15 Octanate 500 / 1000, Faktor VIII, je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ZE2010-27-16 PPSB-Konzentrat, Faktor II / VII / IX / X, je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ZE2010-27-17 Wilate 900, Faktor VIII, je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ZE2009-25-3 Modulare Endoprothesen, Knie-Endoprothese mit Femurtotalersatz; OPS 5-829.d in Kombination mit 5-782.8g, .9g und 5-822.* oder 5-823.*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ZE2010-25-1 Modulare Endoprothesen, Ellenbogen; OPS 5-829.d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ZE2010-74-17 Gabe von Sunitinib, oral, 12,5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ZE2010-75-20 Gabe von Sorafenib, oral, 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ZE2010-76-15 Gabe von Temsirolimus, parenteral, 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ZE2010-22A-1 IABP; OPS 8-839.0 in Kombination mit 8-83a.00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ZE2010-22A-2 IABP; OPS 8-839.0 in Kombination mit 8-83a.01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ZE2010-22A-3 IABP; OPS 8-839.0 in Kombination mit 8-83a.02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ZE2010-74-18 Gabe von Sunitinib, oral, je 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ZE2010-76-16 Gabe von Temsirolimus, parenteral, je 30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ZE2010-77-25 Gabe von Lenalidomid, oral, je 50 mg Kapsel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ZE2010-78-31 Gabe von Clofarabin, parenteral, je 20 mg Ampulle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ZE2010-79-25 Gabe von Nelarabin, parenteral, je 250 mg Flasche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ZE2010-78-32 Gabe von Clofarabin, parenteral, 100 mg; OPS 6-003.j*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ZE2010-74-19 Gabe von Sunitinib, oral, 100 mg; OPS 6-003.a*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ZE2010-77-26 Gabe von Lenalidomid, oral, pro 5 mg; OPS 6-003.g*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ZE2010-77-27 Gabe von Lenalidomid, oral, pro 10 mg; OPS 6-003.g*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ZE2010-77-28 Gabe von Lenalidomid, oral, pro 15 mg; OPS 6-003.g*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ZE2010-77-29 Gabe von Lenalidomid, oral, pro 25 mg; OPS 6-003.g*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ZE2010-79-26 Gabe von Nelarabin, parenteral, je 10 mg; OPS 6-003.e*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ZE2010-79-27 Gabe von Nelarabin, parenteral, je 100 mg; OPS 6-003.e*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ZE2010-79-28 Gabe von Nelarabin, parenteral, je 1000 mg; OPS 6-003.e*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ZE2010-75-21 Gabe von Sorafenib, oral, je 800 mg; OPS 6-003.b*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ZE2010-56-24 Gabe von Bosentan, oral, pro 1000 mg; OPS 6-002.f*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ZE2010-59-23 Gabe von Interferon alfa-2a (nicht pegylierte Form), parenteral, pro 1000 mg; OPS 8-812.1*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ZE2010-60-24 Gabe von Interferon alfa-2b (nicht pegylierte Form), parenteral, pro 1000 mg; OPS 8-812.2*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ZE2010-66-1 Enzymersatztherapie bei lysosomalen Speicherkrankheiten, pro 1000 mg; OPS 6-003.7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ZE2010-74-20 Gabe von Sunitinib, oral, pro 1000 mg; OPS 6-003.a*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ZE2010-75-22 Gabe von Sorafenib, oral, pro 1000 mg; OPS 6-003.b*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ZE2010-77-30 Gabe von Lenalidomid, oral, pro 1000 mg; OPS 6-003.g*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ZE2010-78-33 Gabe von Clofarabin, parenteral, pro 1000 mg; OPS 6-003.j*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ZE2010-80-29 Gabe von Amphotericin-B-Lipidkomplex, parenteral, pro 1000 mg; OPS 6-003.1*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ZE2010-61-1 Neurostimulatoren zur Hirn- oder Rückenmarkstimulation oder zur Stimulation des peripheren Nervensystems, Mehrkanalsystem, wiederaufladbar, Schädel, Gehirn und Hirnhäute; OPS 5-028.92 oder 5-028.a2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ZE2010-61-2 Neurostimulatoren zur Hirn- oder Rückenmarkstimulation oder zur Stimulation des peripheren Nervensystems, Mehrkanalsystem, wiederaufladbar, Rückenmark und Rückenmarkstrukturen; OPS 5-039.e2 oder 5-039.f2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ZE2010-61-1 Neurostimulatoren zur Hirn- oder Rückenmarkstimulation oder zur Stimulation des peripheren Nervensystems, Mehrkanalsystem, wiederaufladbar, Nerven und Ganglien; OPS 5-059.c2 oder 5-059.d2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ZE2010-67-7 Stentgraft-Prothesen bei Aortenaneurysmen, perkutan- transluminal, je Stent; OPS 8-840.*4 oder 8-849.*4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ZE2010-67-8 Stentgraft-Prothesen bei Aortenaneurysmen, perkutan- transluminal, je Stent; OPS 8-842.*4 oder 8-84a.*4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ZE2008-53-1 Stentgraft-Prothesen bei Aortenaneurysmen, mit Fenestrierung; OPS 5-38a.13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ZE2008-53-2 Stentgraft-Prothesen bei Aortenaneurysmen, mit Seitenarm; OPS 5-38a.13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ZE2008-63-1 Gabe von Dibotermin alfa, Implantation am Knochen, bei Frakturen/Luxationen; OPS 6-003.40 in Kombination mit 5-79*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ZE2008-63-2 Gabe von Dibotermin alfa, Implantation am Knochen, bei Frakturen/Luxationen; OPS 6-003.41 in Kombination mit 5-79*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ZE2008-63-3 Gabe von Dibotermin alfa, Implantation am Knochen, bei Frakturen/Luxationen; OPS 6-003.42 in Kombination mit 5-79*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ZE2010-46B-1 Gabe von Anti-Human-T-Lymphozyten-Immunglobulin, parenteral, Thymoglobulin vom Pferd, je Ampulle a 25 mg; OPS 8-812.4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ZE2010-27-18 Behandlung von Blutern mit Blutgerinnungsfaktoren, Faktor VIII, von Willebrand Faktor, je 1000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ZE2010-66-2 Enzymersatztherapie bei lysosomalen Speicherkrankheiten, Imiglucerase, je IE; OPS 6-003.7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ZE2010-46-1 Gabe von Anti-Human-T-Lymphozyten-Immunglobulin, parenteral, ATG Fresenius, 100 mg bis unter 300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ZE2010-46-2 Gabe von Anti-Human-T-Lymphozyten-Immunglobulin, parenteral, ATG Fresenius, 300 mg bis unter 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76096499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ZE2010-46-3 Gabe von Anti-Human-T-Lymphozyten-Immunglobulin, parenteral, ATG Fresenius, 500 mg bis unter 700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ZE2010-46-4 Gabe von Anti-Human-T-Lymphozyten-Immunglobulin, parenteral, ATG Fresenius, 700 mg bis unter 900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ZE2010-46-5 Gabe von Anti-Human-T-Lymphozyten-Immunglobulin, parenteral, ATG Fresenius, 900 mg bis unter 1100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ZE2010-46-6Gabe von Anti-Human-T-Lymphozyten-Immunglobulin, parenteral, ATG Fresenius, 1100 mg bis unter 1500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ZE2010-46-7 Gabe von Anti-Human-T-Lymphozyten-Immunglobulin, parenteral, ATG Fresenius, 1500 mg bis unter 1900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ZE2010-46-8 Gabe von Anti-Human-T-Lymphozyten-Immunglobulin, parenteral, ATG Fresenius, 1900 mg bis unter 2300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ZE2010-46-9 Gabe von Anti-Human-T-Lymphozyten-Immunglobulin, parenteral, ATG Fresenius, 2300 mg bis unter 2700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ZE2010-46-10 Gabe von Anti-Human-T-Lymphozyten-Immunglobulin, parenteral, ATG Fresenius, 2700 mg bis unter 3100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ZE2010-46-11 Gabe von Anti-Human-T-Lymphozyten-Immunglobulin, parenteral, ATG Fresenius, 3100 mg bis unter 3500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ZE2010-46-12 Gabe von Anti-Human-T-Lymphozyten-Immunglobulin, parenteral, ATG Fresenius, 3500 mg bis unter 4000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ZE2010-46-13 Gabe von Anti-Human-T-Lymphozyten-Immunglobulin, parenteral, ATG Fresenius, 4000 mg bis unter 5000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ZE2010-46-14 Gabe von Anti-Human-T-Lymphozyten-Immunglobulin, parenteral, ATG Fresenius, 5000 mg bis unter 6000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ZE2010-46-15 Gabe von Anti-Human-T-Lymphozyten-Immunglobulin, parenteral, ATG Fresenius, 6000 mg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ZE2010-46-16 Gabe von Anti-Human-T-Lymphozyten-Immunglobulin, parenteral, ATG Thymoglobulin, 15 mg bis unter 35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ZE2010-46-17Gabe von Anti-Human-T-Lymphozyten-Immunglobulin, parenteral, ATG Thymoglobulin, 35 mg bis unter 55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ZE2010-46-18 Gabe von Anti-Human-T-Lymphozyten-Immunglobulin, parenteral, ATG Thymoglobulin, 55 mg bis unter 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ZE2010-46-19 Gabe von Anti-Human-T-Lymphozyten-Immunglobulin, parenteral, ATG Thymoglobulin, 75 mg bis unter 95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ZE2010-46-20 Gabe von Anti-Human-T-Lymphozyten-Immunglobulin, parenteral, ATG Thymoglobulin, 95 mg bis unter 115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ZE2010-46-21 Gabe von Anti-Human-T-Lymphozyten-Immunglobulin, parenteral, ATG Thymoglobulin, 115 mg bis unter 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ZE2010-46-22 Gabe von Anti-Human-T-Lymphozyten-Immunglobulin, parenteral, ATG Thymoglobulin, 150 mg bis unter 185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ZE2010-46-23 Gabe von Anti-Human-T-Lymphozyten-Immunglobulin, parenteral, ATG Thymoglobulin, 185 mg bis unter 220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ZE2010-46-24 Gabe von Anti-Human-T-Lymphozyten-Immunglobulin, parenteral, ATG Thymoglobulin, 220 mg bis unter 270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ZE2010-46-25 Gabe von Anti-Human-T-Lymphozyten-Immunglobulin, parenteral, ATG Thymoglobulin, 270 mg bis unter 310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ZE2010-46-26 Gabe von Anti-Human-T-Lymphozyten-Immunglobulin, parenteral, ATG Thymoglobulin, 310 mg bis unter 350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ZE2010-46-27 Gabe von Anti-Human-T-Lymphozyten-Immunglobulin, parenteral, ATG Thymoglobulin, 350 mg bis unter 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ZE2010-46-28 Gabe von Anti-Human-T-Lymphozyten-Immunglobulin, parenteral, ATG Thymoglobulin, 400 mg bis unter 450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ZE2010-46-29 Gabe von Anti-Human-T-Lymphozyten-Immunglobulin, parenteral, ATG Thymoglobulin, 450 mg bis unter 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ZE2010-46-30 Gabe von Anti-Human-T-Lymphozyten-Immunglobulin, parenteral, ATG Thymoglobulin, 500 mg bis unter 550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ZE2010-46-31 Gabe von Anti-Human-T-Lymphozyten-Immunglobulin, parenteral, ATG Thymoglobulin, 550 mg bis unter 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ZE2010-46-32 Gabe von Anti-Human-T-Lymphozyten-Immunglobulin, parenteral, ATG Thymoglobulin, 600 mg bis unter 700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ZE2010-46-33 Gabe von Anti-Human-T-Lymphozyten-Immunglobulin, parenteral, ATG Thymoglobulin, 700 mg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ZE2010-79-29 Gabe von Nelarabin, parenteral, je mg; OPS 6-003.e*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ZE2010-80-30 Gabe von Amphotericin-B-Lipidkomplex, parenteral, je mg; OPS 6-003.1*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ZE2010-04-1 Individuell nach CAD gefertigte Rekonstruktionsimplantate im Gesichtsw- und Schädelbereich, biometrisches Verfahren mit Keramikimplantat; OPS 5-020.65, .66, .67, .68, .71, .72, 5-774.71, .72, 5-775.71 oder 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ZE2010-71-1 Radiorezeptortherapie mid DOTA-konjugierten Somatostatinanaloga, Radionuklid: Yttrium-90; OPS 8-530.60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ZZE2010-71-2 Radiorezeptortherapie mid DOTA-konjugierten Somatostatinanaloga, Radionuklid: Lutetium-177; OPS 8-530.60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ZE2010-03A-4 ECMO und PECLA, Extrakorporale Membranoxygenation (ECMO), Alter &lt; 16 Jahre; OPS 8-852.00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ZE2010-03A-5 ECMO und PECLA, Extrakorporale Membranoxygenation (ECMO), Alter &lt; 16 Jahre; OPS 8-852.01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ZE2010-03A-6 ECMO und PECLA, Extrakorporale Membranoxygenation (ECMO), Alter &lt; 16 Jahre; OPS 8-852.02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ZE2010-03A-7 ECMO und PECLA, Extrakorporale Membranoxygenation (ECMO), Alter &gt; 15 Jahre; OPS 8-852.00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ZE2010-03A-8 ECMO und PECLA, Extrakorporale Membranoxygenation (ECMO), Alter &gt; 15 Jahre; OPS 8-852.01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ZE2010-03A-9 ECMO und PECLA, Extrakorporale Membranoxygenation (ECMO), Alter &gt; 15 Jahre; OPS 8-852.02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ZE2010-49-1 Hypertherme intraperitoneale Chemotherapie (HIPEC) in Kombination mit Peritonektomie und ggf. mit Multiviszeralresektion oder hypertherme intrathorakale Chemotherapie (HITOC) in Kombination mit Pleurektomie und ggf. mit Tumorreduktion, hypertherme intrathorakale Chemotherapie (HITOC)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ZE2010-77-31 Gabe von Lenalidomid, oral, pro 1 mg; OPS 6-003.g*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ZE2010-35-1 Fremdbezug von hämatopoetischen Stammzellen, Deutschland inkl. Transportkosten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ZE2010-35-2 Fremdbezug von hämatopoetischen Stammzellen, Europa inkl. Transportkosten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ZE2010-35-3 Fremdbezug von hämatopoetischen Stammzellen, außerhalb Europa inkl. Transportkosten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ZE2010-22B-1 IABP; OPS 5-376.00 in Kombination mit 8-83a.00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ZE2010-22B-2 IABP; OPS 5-376.00 in Kombination mit 8-83a.01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ZE2010-22B-3 IABP; OPS 5-376.00 in Kombination mit 8-83a.02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ZE2010-03A-10 ECMO und PECLA, Alter &lt; 60 Tage; OPS 8-852.0*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ZE2010-03A-11 ECMO und PECLA, Alter &gt;= 60 Tage; OPS 8-852.0*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ZE2010-49-2 Hypertherme intraperitoneale Chemotherapie (HIPEC) in Kombination mit Peritonektomie und ggf. mit Multiviszeralresektion; OPS 8-546.0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ZE2010-49-3 Hypertherme intrathorakale Chemotherapie (HITOC) in Kombination mit Pleurektomie und ggf. mit Tumorreduktion; OPS 8-546.1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Zusatzentgelt nach § 7 Nr. 2 KHEntgG - Arzneimittel oder nach Anlage 2 oder Anlage 4 KFPV 2004 bzw. nach Anlage 5 oder Anlage 6 FPV oder nach § 6 Abs. 2 oder Abs. 2a KHEntgG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ZE2010-80 Gabe von Amphotericin-B-Lipidkomplex, parenteral, je 10 mg; OPS 6-003.1*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ZE2010-59 Gabe von Interferon alfa-2a (nicht pegylierte Form), parenteral, je 10 Mio. IE; OPS 8-812.1*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ZE2010-60 Gabe von Interferon alfa-2b (nicht pegylierte Form), parenteral, je 10 Mio. IE; OPS 8-812.2*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ZE2010-25-2 Modulare Endoprothesen, Rotationskniegelenksprothesen; OPS 5-829.d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ZE2010-25-3 Modulare Endoprothesen, Modularer Schaft und Sonderimplantat; OPS 5-829.d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ZE2010-25-4 Modulare Endoprothesen, Sonderimplantat Pfanne; OPS 5-829.d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ZE2010-03A-12 ECMO und PECLA, Extrakorporale Membranoxygenation (ECMO), 96 Stunden bis unter 360 Stunden; OPS 8-852.02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ZE2010-03A-13 ECMO und PECLA, Extrakorporale Membranoxygenation (ECMO), 360 Stunden und mehr; OPS 8-852.02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ZE2010-03B-7 ECMO und PECLA, Extrakorporale Lungenunterstützung, pumpenlos (PECLA), 6 Tage und mehr; OPS 8-852.2*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ZE2010-66-3 Enzymersatztherapie bei Speicherkrankheiten, Velaglucerase, je Ampulle zu 400 IE; OPS 6-003.7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ZE2010-68-1 Implantation eines Wachstumsstents, Einlegen eines Cheatham-Platinum-Stents (CP-Stent), ungecovert, je Stent; OPS 8-845.0* oder 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ZE2010-68-2 Implantation eines Wachstumsstents, Einlegen eines Cheatham-Platinum-Stents (CP-Stent), gecovert, je Stent; OPS 8-846.0* oder 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ZE2010-81-1 Perkutan-transluminale Fremdkörperentfernung und Thrombektomie an intrakraniellen Gefäßen unter Verwendung eines Mikrodrahtretriever-Systems; OPS 8-836.60 oder .80 in Kombination mit 8-83b.80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ZE2010-81-2 Perkutan-transluminale Fremdkörperentfernung und Thrombektomie an intrakraniellen Gefäßen unter Verwendung eines Mikrodrahtretriever-Systems; OPS 8-836.60 oder .80 in Kombination mit 8-83b.82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ZE2010-81-3 Perkutan-transluminale Fremdkörperentfernung und Thrombektomie an intrakraniellen Gefäßen unter Verwendung eines Mikrodrahtretriever-Systems; OPS 8-836.60 oder .80 in Kombination mit 8-83b.83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ZE2010-27-19 Behandlung von Blutern mit Blutgerinnungsfaktoren, Faktor VIIIa human, Protein C, je 500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ZE2010-27-20 Behandlung von Blutern mit Blutgerinnungsfaktoren, Faktor VIIIa human, Protein C, je 1000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ZE2010-27-21 Behandlung von Blutern mit Blutgerinnungsfaktoren, Faktor VIII, plasmatisch, Von-Willebrand-Faktor,Wilate, je 900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ZE2010-27-22 Behandlung von Blutern mit Blutgerinnungsfaktoren, Faktor XI, human, Hemoleven, je 1000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ZE2011-27-1 Behandlung von Blutern mit Blutgerinnungsfaktoren, Faktor VIII, rekombinant, Advate, je 500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ZE2011-27-2 Behandlung von Blutern mit Blutgerinnungsfaktoren, Faktor VIII, rekombinant, Advate, je 1000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ZE2011-27-3 Behandlung von Blutern mit Blutgerinnungsfaktoren, Faktor VIII, rekombinant, Advate, je 1500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ZE2011-27-4 Behandlung von Blutern mit Blutgerinnungsfaktoren, Faktor VIII, rekombinant, Advate, je 3000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ZE2011-27-5 Behandlung von Blutern mit Blutgerinnungsfaktoren, Faktor VIII, plasmatisch, Beriate HS, je 500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ZE2011-27-6 Behandlung von Blutern mit Blutgerinnungsfaktoren, Faktor VIII, plasmatisch, Beriate HS, je 1000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ZE2011-27-7 Behandlung von Blutern mit Blutgerinnungsfaktoren, Faktor IX, plasmatisch, Berinin HS, je 1200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ZE2011-27-8 Behandlung von Blutern mit Blutgerinnungsfaktoren, Faktor VII/IX, plasmatisch, Beriplex, je 250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ZE2011-27-9 Behandlung von Blutern mit Blutgerinnungsfaktoren, Faktor VII/IX, plasmatisch, Beriplex, je 500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ZE2011-27-10 Behandlung von Blutern mit Blutgerinnungsfaktoren, Faktor VIII, plasmatisch, Von-Willebrand-Faktor, Fanhdi, je 500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ZE2011-27-11 Behandlung von Blutern mit Blutgerinnungsfaktoren, Faktor VIII, plasmatisch, Von-Willebrand-Faktor, Fanhdi, je 1000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ZE2011-27-12 Feiba-Prothrombinkomplex mit Faktor VIII-Inhibitor-Bypass-Aktivität, je 1000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ZE2011-27-13 Behandlung von Blutern mit Blutgerinnungsfaktoren, Faktor VIII, Fibrogammin HS, je 250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ZE2011-27-14 Behandlung von Blutern mit Blutgerinnungsfaktoren, Faktor VIII, Fibrogammin HS, je 1250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ZE2011-27-15 Behandlung von Blutern mit Blutgerinnungsfaktoren, Faktor VIII, plasmatisch, Von-Willebrand-Faktor, Haemate HS, je 1000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ZE2011-27-16 Behandlung von Blutern mit Blutgerinnungsfaktoren, Fibrinogenkonzentrat, Faktor1, Haemocomplettan, je 2 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ZE2011-27-17 Behandlung von Blutern mit Blutgerinnungsfaktoren, Faktor VIII, rekombinant, Helixate NexGen, je 500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ZE2011-27-18 Behandlung von Blutern mit Blutgerinnungsfaktoren, Faktor VIII, rekombinant, Helixate NexGen, je 1000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ZE2011-27-19 Behandlung von Blutern mit Blutgerinnungsfaktoren, Faktor IX, plasmatisch, Immunine Stim plus, je 200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ZE2011-27-20 Behandlung von Blutern mit Blutgerinnungsfaktoren, Faktor IX, plasmatisch, Immunine Stim plus, je 1200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ZE2011-27-21 Behandlung von Blutern mit Blutgerinnungsfaktoren, Faktor VIII, rekombinant, Kogenate, je 500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ZE2011-27-22 Behandlung von Blutern mit Blutgerinnungsfaktoren, Faktor VIII, rekombinant, Kogenate, je 1000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ZE2011-27-23 Behandlung von Blutern mit Blutgerinnungsfaktoren, Faktor VIII, rekombinant, Kogenate, je 2000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ZE2011-27-24 Behandlung von Blutern mit Blutgerinnungsfaktoren, Faktor VIII, rekombinant, Kogenate, je 3000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ZE2011-27-25 Behandlung von Blutern mit Blutgerinnungsfaktoren, aktivierter Faktor VIIa, rekombinant, Novo Seven, 50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ZE2011-27-26 Behandlung von Blutern mit Blutgerinnungsfaktoren, Faktor VIII, plasmatisch, Octanate, je 500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76096599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ZE2011-27-27 Behandlung von Blutern mit Blutgerinnungsfaktoren, Faktor VIII, plasmatisch, Octanate, je 1000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ZE2011-27-28 Behandlung von Blutern mit Blutgerinnungsfaktoren, Faktor VII/IX, plasmatisch, Octaplex, je 500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ZE2011-27-29 Behandlung von Blutern mit Blutgerinnungsfaktoren, Faktor VII/IX, plasmatisch, PPSB-Konzentrat, je 200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ZE2011-27-30 Behandlung von Blutern mit Blutgerinnungsfaktoren, Faktor VII/IX, plasmatisch, PPSB-Konzentrat, je 600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ZE2011-27-31 Behandlung von Blutern mit Blutgerinnungsfaktoren, Faktor VIII, rekombinant, Refacto, je 1000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ZE2011-27-32 Behandlung von Blutern mit Blutgerinnungsfaktoren, Faktor VIII, rekombinant, Refacto, je 2000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ZE2010-27-23 Behandlung von Blutern mit Blutgerinnungsfaktoren, Faktor VII, gentechnisch, je 50 kIE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ZE2010-27-24 Behandlung von Blutern mit Blutgerinnungsfaktoren, Faktor IX, plasmatisch, je 300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ZE2010-27-25 Behandlung von Blutern mit Blutgerinnungsfaktoren, Faktor VIII, rekombinant (gentechnisch), je 250 IE; OPS 8-810.8*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ZE2010-27-26 Behandlung von Blutern mit Blutgerinnungsfaktoren, Faktor IX, plasmatisch (human), je 250 IE; OPS 8-810.b*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 Behandlung von Blutern mit Blutgerinnungsfaktoren, Faktor VIII, human, plasmatisch, Haemoctin, je 250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 Behandlung von Blutern mit Blutgerinnungsfaktoren, Faktor VIII, human, plasmatisch, Fanhdi, je 250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 Behandlung von Blutern mit Blutgerinnungsfaktoren, Faktor IX, human, plasmatisch, Alphanine, je 250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 Behandlung von Blutern mit Blutgerinnungsfaktoren, Faktor IX, human, plasmatisch, Betafact, je 250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 Behandlung von Blutern mit Blutgerinnungsfaktoren, Faktor IX, human, plasmatisch, Haemonine, je 250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ZE2011-58 Gabe von Alpha-1-Proteinaseninhibitor human, parenteral, je mg; OPS 8-812.0*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ZE2011-56 Gabe von Bosentan, oral, je Tablette zu 32 mg (Kinder &lt; 15 Jahre); OPS 6-002.f0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ZE2011-69 Gabe von Hämin, parenteral, je mg; OPS 6-004.1*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ZE2011-69 Gabe von Hämin, parenteral, je 1.000 mg; OPS 6-004.1*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ZE2011-46 Gabe von Anti-Human-T-Lymphozyten-Immunglobulin, parenteral, Genzyme, je 10 mg; OPS 8-812.3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ZE2011-46 Gabe von Anti-Human-T-Lymphozyten-Immunglobulin, parenteral, Fresenius, je 10 mg; OPS 8-812.3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 Behandlung von Blutern mit Blutgerinnungsfaktoren, Faktor II, VII, IX, X, plasmatisch, PPSB, je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 Behandlung von Blutern mit Blutgerinnungsfaktoren, Faktor VIII, Advate, 2000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 Behandlung von Blutern mit Blutgerinnungsfaktoren, Ceprotin, je 500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 Behandlung von Blutern mit Blutgerinnungsfaktoren, Faktor IX, Alphanine, 500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 Behandlung von Blutern mit Blutgerinnungsfaktoren, Faktor IX, Alphanine, 1000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 Behandlung von Blutern mit Blutgerinnungsfaktoren, Faktor IX, Benefix, 500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 Behandlung von Blutern mit Blutgerinnungsfaktoren, Faktor IX, Benefix, 1000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 Behandlung von Blutern mit Blutgerinnungsfaktoren, Faktor IX, Benefix, 2000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 Behandlung von Blutern mit Blutgerinnungsfaktoren, Faktor VIII SDH Intersero, 500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ZE2011-13 Immunadsorption, bei AB0-Inkompatibilität; OPS 8-821.0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 Behandlung von Blutern mit Blutgerinnungsfaktoren, Faktor VIII, Fanhdi, 1500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 Behandlung von Blutern mit Blutgerinnungsfaktoren, Faktor VIII, Helixate NexGen, 2000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 Behandlung von Blutern mit Blutgerinnungsfaktoren, Faktor VIII, Immunate Stim plus, 500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 Behandlung von Blutern mit Blutgerinnungsfaktoren, Faktor VIII, Immunate Stim plus, 1000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ZE2011-66 Enzymersatztherapie bei lysosomalen Speicherkrankheiten, Fabrazyme, je 5 mg; OPS 6-003.7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ZE2011-13 Immunadsorption, bei AB0-inkompatibler Nierentransplantation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ZE2011-66 Enzymersatztherapie bei lysosomalen Speicherkrankheiten, Laronidase, je 500 IE; OPS 6-003.7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ZE2011-54 Selbstexpandierende Prothesen am Gastrointestinaltrakt; OPS 5-517.0*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ZE2011-25 Modulare Endoprothesen, Schultergelenk; OPS 5-829.d in Verbindung mit OPS 5-824.21 oder 5-825.21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ZE2011-54 Selbstexpandierende Prothesen am Gastrointestinaltrakt; OPS 5-517.1*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ZE2011-54 Selbstexpandierende Prothesen am Gastrointestinaltrakt; OPS 5-517.2*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ZE2011-54 Selbstexpandierende Prothesen am Gastrointestinaltrakt; OPS 5-517.4*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ZE2011-54 Selbstexpandierende Prothesen am Gastrointestinaltrakt; OPS 5-517.5*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ZE2011-54 Selbstexpandierende Prothesen am Gastrointestinaltrakt; OPS 5-517.6*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ZE2011-66 Enzymersatztherapie bei lysosomalen Speicherkrankheiten, Morbus Pompe - Myozyme, teilstätionärer Fall Erwachsener, je 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 xml:space="preserve">ZE2011-66 Enzymersatztherapie bei lysosomalen Speicherkrankheiten, Morbus Fabry - Replagal, teilstätionärer Fall Erwachsener, je 3,5 mg 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 xml:space="preserve">ZE2011-66 Enzymersatztherapie bei lysosomalen Speicherkrankheiten, Morbus Fabry - Fabrazyme, teilstätionärer Fall Erwachsener, je 35 mg 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ZE2011-66 Enzymersatztherapie bei lysosomalen Speicherkrankheiten, Morbus Hunter, Elaprase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ZE2011-66 Enzymersatztherapie bei lysosomalen Speicherkrankheiten, Morbus Gaucher, Cerezyme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ZE2011-67 Stent(graft)-Prothesen bei Aortenaneurysmen, perkutan-transluminal, nicht thorakal; OPS 8-849.04 oder 8-848.04 oder 8-843.04 oder 8-842.04 oder 8-841.04 oder 8-840.04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ZE2011-66 Enzymersatztherapie bei lysosomalen Speicherkrankheiten, Morbus Gaucher - Cerezyme, teilstationärer Fall Erwachsener, je 400 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ZE2011-66 Enzymersatztherapie bei lysosomalen Speicherkrankheiten, Morbus Hurler - Aldurazyme, teilstationärer Fall Erwachsener, je 500 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 xml:space="preserve">ZE2011-66 Enzymersatztherapie bei lysosomalen Speicherkrankheiten, Morbus Hunter - Elaprase, teilstationärer Fall Erwachsener, je 6 mg 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 xml:space="preserve">ZE2011-66 Enzymersatztherapie bei lysosomalen Speicherkrankheiten, Morbus Hunter - Naglazyme, teilstationärer Fall Erwachsener, je 5 mg 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ZE2011-66 Enzymersatztherapie bei lysosomalen Speicherkrankheiten, Morbus Gaucher - Velaglucerase, teilstationärer Fall Kind, je 400 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ZE2011-66 Enzymersatztherapie bei lysosomalen Speicherkrankheiten, Morbus Gaucher - Velaglucerase, vollstationärer Fall, je 400 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ZE2011-66 Enzymersatztherapie bei lysosomalen Speicherkrankheiten, Morbus Gaucher - Velaglucerase, teilstationärer Fall Erwachsener, je 400 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 xml:space="preserve">ZE2011-13 Immunadsorption, in Vorbereitung einer AB0-inkompatiblen Nieren-Lebendspende 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ZE2011-85 Gabe von Temsirolimus, parenteral, je 1 mg; OPS 6-004.e*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ZE2011-13 Immunadsorption, mit nicht regenerierbarer Säule - bei AB0-inkompatibler Organtransplantation; OPS 8-821.0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 xml:space="preserve">ZE2011-84 Gabe von Ambrisentan, oral, je 5 mg; OPS 6-004.2*  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ZE2011-87 Medikamente-freisetzende Ballons an Koronargefäßen; OPS 8-837.0* in Verbindung mit OPS 8-83b.b3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ZE2011-87 Medikamente-freisetzende Ballons an Koronargefäßen; OPS 8-837.0* in Verbindung mit OPS 8-83b.b4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ZE2011-87 Medikamente-freisetzende Ballons an Koronargefäßen; OPS 8-837.0* in Verbindung mit OPS 8-83b.b5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ZE2011-84 Gabe von Ambrisentan, oral, je Tablette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ZE2011-02 Links- und rechtsventrikuläre Herzassistenzsysteme („Kunstherz“) - Erwachsene; OPS 5-376.20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ZE2011-02 Links- und rechtsventrikuläre Herzassistenzsysteme („Kunstherz“) - Kinder; OPS 5-376.20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ZE2011-54 Selbstexpandierende Prothesen am Gastrointestinaltrakt, OP an Gallengängen, vier (oder mehr) Prothesen/Stents; OPS 5-517.7* oder 5-517.3*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ZE2011-54 Selbstexpandierende Prothesen am Gastrointestinaltrakt, OP an Gallengängen, je Prothese/Stent; OPS 5-517.y oder 5-517.x*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ZE2011-46 Gabe von Anti-Human-T-Lymphozyten-Immunglobulin, parenteral, Thymoglobolin je 5 mg; OPS 8-812.3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ZE2011-66 Enzymersatztherapie bei lysosomalen Speicherkrankheiten, Aldurazyme je IE; OPS 6-003.7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ZE2011-13 Immunadsorption, bei AB0-nichtkompatibler Organtransplantation; OPS 8-821.** in Verbindung mit OPS 5-930.21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ZE2011-02 Links- und rechtsventrikuläre Herzassistenzsysteme („Kunstherz“) - Erwachsene; OPS 5-376.30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ZE2011-67 Stent(graft)-Prothesen bei Aortenaneurysmen, perkutan-transluminal, thorakal; OPS 8-849.04 oder 8-848.04 oder 8-843.04 oder 8-842.04 oder 8-841.04 oder 8-840.04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ZE2011-03 ECMO und PECLA, Extrakorporale Membranoxygenation (ECMO), Dauer der Behandlung 96 Stunden bis unter 336 Stunden; OPS 8-852.02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ZE2011-02 Links- und rechtsventrikuläre Herzassistenzsysteme („Kunstherz“) - Kinder; OPS 5-376.30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ZE2011-50 Implantation einer (Hybrid)-Prothese an der Aorta; OPS 5-384.b0 oder 5-384.c0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 Behandlung von Blutern mit Blutgerinnungsfaktoren, plasmatisch oder gentechnisch, Feiba-Prothrombin-Komplex mit Faktor VIII Inhibitor-Bypass-Aktivität, je angefangene 500 Einheiten; OPS 8-810.c*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ZE2011-27 Behandlung von Blutern mit Blutgerinnungsfaktoren, plasmatisch oder gentechnisch, rekombinanter Faktor IX, je angefangene 250 Einheiten; OPS 8-810.a*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ZE2011-50 Implantation einer (Hybrid)-Prothese an der Aorta; OPS 5-384.b1 oder 5-384.c1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ZE2011-03 ECMO und PECLA, Extrakorporale Membranoxygenation (ECMO), Dauer der Behandlung 336 Stunden bis unter 960 Stunden; OPS 8-852.02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ZE2011-03 ECMO und PECLA, Extrakorporale Membranoxygenation (ECMO), Dauer der Behandlung länger als 960 Stunden; OPS 8-852.02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ZE2011-50 Implantation einer (Hybrid)-Prothese an der Aorta; OPS 5-384.b2 oder 5-384.c2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ZE2011-13 Immunadsorption, ohne Glycosorb-Säule, je Leistung; OPS 8-821.0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ZE2011-13 Immunadsorption, mit Glycosorb-Säule, je Leistung; OPS 8-821.0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ZE2012-46 Gabe von Anti-Human-T-Lymphozyten-Immunglobulin, parenteral, ATG Thymoglobulin, je 5 mg (1 Flasche)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ZE2011-85 Gabe von Temsirolimus, parenteral, je 25 mg Ampulle; OPS 6-004.e*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ZE2011-02 Links- und rechtsventrikuläre Herzassistenzsysteme („Kunstherz“), Linksherzsystem; OPS 5-376.20 oder 5-376.22 oder 5-376.30 oder 5-376.32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ZE2011-02 Links- und rechtsventrikuläre Herzassistenzsysteme („Kunstherz“), Rechtsherzsystem; OPS 5-376.20 oder 5-376.22 oder 5-376.30 oder 5-376.32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ZE2012-27 Behandlung von Blutern mit Blutgerinnungsfaktoren, Faktor IX human, plasmatisch, Mononine, je 1000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ZE2012-03 ECMO und PECLA, extrakorporale Membranoxygenation (ECMO) bei Kindern; OPS 8-852.03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ZE2012-03 ECMO und PECLA, extrakorporale Membranoxygenation (ECMO) bei Kindern; OPS 8-852.04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ZE2012-03 ECMO und PECLA, extrakorporale Membranoxygenation (ECMO) bei Kindern; OPS 8-852.05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ZE2012-03 ECMO und PECLA, extrakorporale Membranoxygenation (ECMO) bei Kindern; OPS 8-852.06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ZE2012-03 ECMO und PECLA, extrakorporale Membranoxygenation (ECMO) bei Kindern; OPS 8-852.07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ZE2012-03 ECMO und PECLA, extrakorporale Membranoxygenation (ECMO) bei Kindern; OPS 8-852.08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ZE2012-03 ECMO und PECLA, extrakorporale Membranoxygenation (ECMO) bei Kindern; OPS 8-852.09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ZE2012-03 ECMO und PECLA, extrakorporale Membranoxygenation (ECMO) bei Kindern; OPS 8-852.0a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ZE2012-27 Behandlung von Blutern mit Blutgerinnungsfaktoren, Rekombinanter aktivierter Faktor VII, NovoSeven, je 400 kIE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76096699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ZE2012-27 Behandlung von Blutern mit Blutgerinnungsfaktoren, Von-Willebrand-Faktor, Willfact, je 1000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ZE2012-27 Behandlung von Blutern mit Blutgerinnungsfaktoren, Gerinnungsfaktor X/IX, human, Faktor X P, je 600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ZE2012-27 Behandlung von Blutern mit Blutgerinnungsfaktoren, Gerinnungsfaktor X/IX, human, Faktor X P, je 1200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ZE2012-27 Behandlung von Blutern mit Blutgerinnungsfaktoren, Gerinnungsfaktor II/VII/IX/X, human, Cofact, je 500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ZE2012-46 Gabe von Anti-Human-T-Lymphozyten-Immunglobulin, parenteral, Thymoglobulin, je 1 mg; OPS 8-812.3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ZE2012-71 Radiorezeptortherapie mit DOTA-konjugierten Somatostatinanaloga (Dotatoc), bezogen auf 8 Gbq; OPS 8-530.60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ZE2012-03 ECMO und PECLA, extrakorporale Membranoxygenation (ECMO) bei Patienten älter 60 Tage; OPS 8-852.03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ZE2012-92 Gabe von Catumaxomab, parenteral, je 10 µg; OPS 6-005.1*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ZE2012-91 Gabe von Dasatinib, oral, je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ZE2012-03 ECMO und PECLA, extrakorporale Membranoxygenation (ECMO) bei Patienten älter 60 Tage; OPS 8-852.04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ZE2012-03 ECMO und PECLA, extrakorporale Membranoxygenation (ECMO) bei Patienten älter 60 Tage; OPS 8-852.05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ZE2012-03 ECMO und PECLA, extrakorporale Membranoxygenation (ECMO) bei Patienten älter 60 Tage; OPS 8-852.06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ZE2012-89 Gabe von Paclitaxel, parenteral, je 1mg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ZE2012-90 Gabe von Docetaxel, parenteral, je 1mg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ZE2012-03 ECMO und PECLA, extrakorporale Membranoxygenation (ECMO) bei Patienten älter 60 Tage; OPS 8-852.07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ZE2012-27 Behandlung von Blutern mit Blutgerinnungsfaktoren, Prothrombinkomplex, 500 IE bis unter 1.500 IE; OPS 8-812.50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ZE2012-27 Behandlung von Blutern mit Blutgerinnungsfaktoren, Prothrombinkomplex, 1.500 IE bis unter 2.500 IE; OPS 8-812.51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ZE2012-27 Behandlung von Blutern mit Blutgerinnungsfaktoren, Prothrombinkomplex, 2.500 IE bis unter 3.500 IE; OPS 8-812.52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ZE2012-03 ECMO und PECLA, extrakorporale Membranoxygenation (ECMO) bei Patienten älter 60 Tage; OPS 8-852.08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ZE2012-03 ECMO und PECLA, extrakorporale Membranoxygenation (ECMO) bei Patienten älter 60 Tage; OPS 8-852.09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ZE2012-03 ECMO und PECLA, extrakorporale Membranoxygenation (ECMO) bei Patienten älter 60 Tage; OPS 8-852.0a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ZE2012-03 ECMO und PECLA, extrakorporale Membranoxygenation (ECMO) bei Patienten jünger 61 Tage; OPS 8-852.03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ZE2012-03 ECMO und PECLA, extrakorporale Membranoxygenation (ECMO) bei Patienten jünger 61 Tage; OPS 8-852.04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ZE2012-03 ECMO und PECLA, extrakorporale Membranoxygenation (ECMO) bei Patienten jünger 61 Tage; OPS 8-852.05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ZE2012-03 ECMO und PECLA, extrakorporale Membranoxygenation (ECMO) bei Patienten jünger 61 Tage; OPS 8-852.06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ZE2012-03 ECMO und PECLA, extrakorporale Membranoxygenation (ECMO) bei Patienten jünger 61 Tage; OPS 8-852.07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ZE2012-03 ECMO und PECLA, extrakorporale Membranoxygenation (ECMO) bei Patienten jünger 61 Tage; OPS 8-852.08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ZE2012-03 ECMO und PECLA, extrakorporale Membranoxygenation (ECMO) bei Patienten jünger 61 Tage; OPS 8-852.09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ZE2012-03 ECMO und PECLA, extrakorporale Membranoxygenation (ECMO) bei Patienten jünger 61 Tage; OPS 8-852.0a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ZE2012-27 Behandlung von Blutern mit Blutgerinnungsfaktoren, Prothrombinkomplex Cofact, je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ZE2012-27 Behandlung von Blutern mit Blutgerinnungsfaktoren, Faktor VIII, plasmatisch, Von-Willebrand-Faktor, Wilate, je 500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ZE2012-27 Behandlung von Blutern mit Blutgerinnungsfaktoren, Faktor VIII, plasmatisch, Von-Willebrand-Faktor, Wilate, je 1000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ZE2012-27 Behandlung von Blutern mit Blutgerinnungsfaktoren, plasmatischer Faktor IX, je 300 IE; OPS 8-810.b*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ZE2012-84 Gabe von Ambrisentan, oral,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ZE2012-91 Dasatinib, oral,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ZE2012-25 Modulare Endoprothesen über zwei Gelenke (Totalersatz); OPS 5-829.d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ZE2012-25 Modulare Endoprothesen; OPS 5-829.d in Verbindung mit OPS 5-825.21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ZE2012-25 Modulare Endoprothesen; OPS 5-829.d in Verbindung mit OPS 5-824.20 oder 5-824.21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ZE2012-91 Gabe von Dasatinib, oral, je 20 mg Tablette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ZE2012-91 Gabe von Dasatinib, oral, je 50 mg Tablette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ZE2012-91 Gabe von Dasatinib, oral, je 70 mg Tablette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 xml:space="preserve">ZE2012-91 Gabe von Dasatinib, oral, je 100 mg Tablette 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ZE2012-71 Radiorezeptortherapie mit DOTA-konjugierten Somatostatinanaloga, Dotatoc, intraarteriell; OPS 8-530.a0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ZE2012-71 Radiorezeptortherapie mit DOTA-konjugierten Somatostatinanaloga, Dotanoc, intravenös; OPS 8-530.60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ZE2012-71 Radiorezeptortherapie mit DOTA-konjugierten Somatostatinanaloga, Dotanoc, intraarteriell; OPS 8-530.a0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ZE2012-46 Gabe von Anti-Human-T-Lymphozyten-Immunglobulin, parenteral, je 250 mg; OPS 8-812.4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ZE2012-64 Gabe von Eptotermin alfa, Implantation am Knochen, Präparat "Osigraft"; nur i.R. der Indikation ICD M84.16, 6,6 bis unter 9,9 mg; OPS 6-003.54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ZE2012-03 ECMO und PECLA, extrakorporale Membranoxygenation (ECMO) bei Kindern &lt; 1 Jahr; OPS 8-852.00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ZE2012-03 ECMO und PECLA, extrakorporale Membranoxygenation (ECMO) bei Kindern &lt; 1 Jahr; OPS 8-852.01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ZE2012-54 Selbstexpandierende Prothesen am Gastrointestinaltrakt; je Stent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ZE2012-89 Gabe von Paclitaxel, parenteral, je 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ZE2012-92 Gabe von Catumaxomab, parenteral, je 50µg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ZE2012-87 Medikamente freisetzende Ballons, an Koronargefäßen, je Ballonkatheter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ZE2012-25 Modulare Endoprothesen, Hüft- und Kniegelenk; OPS 5-829.d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ZE2012-64 Gabe von Eptotermin alfa, Implantation am Knochen, Präparat "Osigraft"; nur i.R. der Indikation ICD M84.16, 3,3 bis 6,6 mg; OPS 6-003.53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ZE2012-64 Gabe von Eptotermin alfa, Implatation am Knochen, Präparat "Osigraft"; nur i.R. der Indikation ICD M84.16, 9,9 mg und mehr; OPS 6-003.55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ZE2012-64 Gabe von Eptotermin alfa, Implantation am Knochen Präparat "Opgenra", Implantation an der Wirbelsäule; nur i.R. der Indikation ICD M43.1*, 3,3 bis unter 6,6 mg; OPS 6-003.53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ZE2012-64 Gabe von Eptotermin alfa, Implantation am Knochen, Präparat "Opgenra", Implatation an der Wirbelsäule; nur i.R. der Indikation ICD M43.1*, 6,6 bis unter 9,9 mg; OPS 6-003.54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ZE2012-64 Gabe von Eptotermin alfa, Implantation am Knochen, Präparat "Opgenra", Implantation an der Wirbelsäule; nur i.R. der Indikation ICD M43.1*, 9,9 mg und mehr; OPS 6-003.55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ZE2012-71 Radiorezeptortherapie mit DOTA-konjugierten Somatostatinanaloga, DOTATATE, intraarteriell mit Yttrium; OPS 8-530.60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ZE2012-90 Gabe von Docetaxel, parenteral, je 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ZE2012-92 Gabe von Catumaxomab, parenteral, je 1 µg; OPS 6-005.1*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ZE2012-87 Medikamente-freisetzende Ballons an Koronargefäßen, Perkutan-transluminale Gefäßintervention an Herz und Koronargefäßen: Angioplastie (Ballon), je Dior DEB; OPS 8-837.00 oder 8-837.01 in Verbindung mit OPS 8-83b.b2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ZE2012-87 Medikamente-freisetzende Ballons an Koronargefäßen, Perkutan-transluminale Gefäßintervention an Herz und Koronargefäßen: Angioplastie (Ballon), je SequentPlease DEB; OPS 8-837.00 oder 8-837.01 in Verbindung mit OPS 8-83b.b2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ZE2012-54 Selbstexpandierende Prothesen am Gastrointestinaltrakt; OPS 5-517.3*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ZE2012-54 Selbstexpandierende Prothesen am Gastrointestinaltrakt; OPS 5-517.7*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ZE2012-54 Selbstexpandierende Prothesen am Gastrointestinaltrakt; OPS 5-517.x*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ZE2012-91 Gabe von Dasatinib, oral, je mg; OPS 6-004.3*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ZE2012-02 Links- und rechtsventrikuläre Herzassistenzsysteme („Kunstherz“); OPS 5-376.70 in Verbindung mit OPS 8-83a.30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ZE2012-02 Links- und rechtsventrikuläre Herzassistenzsysteme („Kunstherz“); OPS 5-376.70 in Verbindung mit OPS 8-83a.31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ZE2012-02 Links- und rechtsventrikuläre Herzassistenzsysteme („Kunstherz“); OPS 5-376.70 in Verbindung mit OPS 8-83a.32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ZE2012-02 Links- und rechtsventrikuläre Herzassistenzsysteme („Kunstherz“); OPS 5-376.70 in Verbindung mit OPS 8-83a.33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ZE2012-60 Gabe von Interferon alfa-2b (nicht pegylierte Form), parenteral, je 25 Mio. IE; OPS 8-812.2*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ZE2012-78 Gabe von Clofarabin, parenteral, je 10 mg; OPS 6-003.j*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ZE2012-85 Gabe von Temsirolimus, parenteral, je 30 mg; OPS 6-004.e2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ZE2012-03 ECMO und PECLA, Dauer der Behandlung 576 bis unter 960 h; OPS 8-852.0a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76096776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ZE2012-03 ECMO und PECLA, Dauer der Behandlung mehr als 960 h; OPS 8-852.0a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7609953A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7609953B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7609953C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7609953D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7609953E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7609953F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7609953G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7609953H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5-38a.1q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7609953I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5-38a.1r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7609953J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5-38a.1s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7609953K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5-38a.1t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7609953L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5-38a.1u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7609953M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5-38a.1v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7609953N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7609953O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7609953P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5-38a.7a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7609953Q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7609953R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5-38a.8a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7609953S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ZE2013-53 Stentgraft-Prothesen an der Aorta, mit Fenestrierung oder Seitenarm; OPS 5-38a.8b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7609954A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5-513.m*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7609954B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5-513.n*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7609954C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ZE2013-54 Selbstexpandierende Prothesen am Gastrointestinaltrakt; OPS 5-517.**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7609967A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ZE2012-67 Implantation einer Stent(graft)-Prothese an der Aorta, perkutan-transluminal; OPS 8-848.24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7609967B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ZE2012-67 Implantation einer Stent(graft)-Prothese an der Aorta, perkutan-transluminal; OPS 8-848.34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7609967C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ZE2012-67 Implantation einer Stent(graft)-Prothese an der Aorta, perkutan-transluminal; OPS 8-848.44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7609967D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ZE2012-67 Implantation einer Stent(graft)-Prothese an der Aorta, perkutan-transluminal; OPS 8-848.54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7609967E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ZE2013-67 Implantation einer Stent-Prothese an der Aorta, perkutan-transluminal; OPS 8-849.04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7609967F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ZE2013-67 Implantation einer Stent-Prothese an der Aorta, perkutan-transluminal; OPS 8-849.14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7609967G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ZE2013-67 Implantation einer Stent-Prothese an der Aorta, perkutan-transluminal; OPS 8-84a.04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7609967H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ZE2013-67 Implantation einer Stent-Prothese an der Aorta, perkutan-transluminal; OPS 8-84a.14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7609967I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ZE2013-67 Implantation einer Stent-Prothese an der Aorta, perkutan-transluminal; OPS 8-84b.04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7609967J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ZE2011-67JJ Stent(graft)-Prothesen bei Aortenaneurysmen, perkutan-transluminal; OPS 8-84b.14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7609967K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ZE2013-67 Implantation einer Stent-Prothese an der Aorta, perkutan-transluminal; OPS 8-84b.24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7609967L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ZE2013-67 Implantation einer Stent-Prothese an der Aorta, perkutan-transluminal; OPS 8-84b.34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7609967M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ZE2013-67 Implantation einer Stent-Prothese an der Aorta, perkutan-transluminal; OPS 8-84b.44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7609967N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ZE2013-67 Implantation einer Stent-Prothese an der Aorta, perkutan-transluminal; OPS 8-84b.54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7609967O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ZE2013-67 Implantation einer Stent-Prothese an der Aorta, perkutan-transluminal; OPS 8-84b.64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Schleswig-Holstein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Behandlung von Blutern mit Blutgerinnungsfaktoren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Beriate 1000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Faktor 8 Intersero 1000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Feiba STIM 1000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Haemate HS 500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Haemate HS 1000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Immunate 1000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Immunine 600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Immunine 1200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NovoSeven 60 KIE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NovoSeven 120 KIE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NovoSeven 240 KIE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Recombinate 1000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Refacto 500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Refacto 1000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Bluterpräparate Basisanteil Verwaltung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ZE27C ZNS-Stimulatorimplantate (Implantation oder Wechsel eines Neurostimulators zur epiduralen Rückenmarkstimulation); OPS 5-039.2*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ZE27E ZNS-Stimulatorimplantate (Implantation oder Wechsel eines Neurostimulators zur Stimulation des peripheren Nervensystems); OPS 5-059.0*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ZE28A Implantierbare Medikamentenpumpen (Implantation oder Wechsel einer Medikamentenpumpe zur intraventrikulären Infusion); OPS 5-028.1*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ZE28B Implantierbare Medikamentenpumpen (Implantation oder Wechsel einer Medikamentenpumpe zur intrathekalen und epiduralen Infusion); OPS 5-038.4*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ZE30A Dialyse (Hämodiafiltration); OPS 8-855.0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ZE30B Dialyse (Hämofiltration); OPS 8-853.0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ZE30C Dialyse (Hämofiltration, Hämodialyse, Hämodiafiltration; jeweils bis 3 Tage); OPS 8-853.10, .20, 8-854.10, 8-855.10 oder 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ZE30D Dialyse (Hämofiltration, Hämodialyse, Hämodiafiltration; jeweils 4 bis 11 Tage); OPS 8-853.11, .21, 8-854.11, 8-855.11 oder 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ZE30D Dialyse (Hämofiltration, Hämodialyse, Hämodiafiltration; jeweils mehr als 11 Tage); OPS 8-853.12, .22, 8-854.12, 8-855.12 o..22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ZE30F Dialyse (Hämofiltration); OPS 8-853.10 oder 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ZE30G Dialyse (Hämodialyse, kontinuierlich, venovenös, pumpen- getrieben (CVVHD)); OPS 8-854.12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ZE30H Dialyse (Hämodiafiltration); OPS 8-855.10 oder 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ZE34 Plasmapherese OPS- Nr. 8-820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 Behandlung von Blutern mit Blutgerinnungsfaktoren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ZE30I Dialyse (Hämodiafiltration); OPS 8-855.11 oder 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ZE30J Dialyse (Hämodiafiltration); OPS 8-855.12 oder 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ZE30K Dialyse (Hämofiltration); OPS 8-853.11 oder 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ZE30L Dialyse (Hämofiltration); OPS 8-853.12 oder 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ZE21C Beckenimplantate; OPS 5-785.4d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ZE22A Links- und Rechtsventrikuläre Herzassistenzsysteme ("Kunst- herz"); OPS 5-376.20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ZE22C Links- und Rechtsventrikuläre Herzassistenzsysteme ("Kunst- herz"); OPS 5-376.40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ZE22D Links- und Rechtsventrikuläre Herzassistenzsysteme ("Kunst- hez"); OPS 5-376.50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ZE22F Links- und Rechtsventrikuläre Herzassistenzsysteme ("Kunst- herz"); OPS 5-376.70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ZE22G Links- und Rechtsventrikuläre Herzassistenzsysteme ("Kunst- herz"); OPS 5-376.80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ZE24A ECMO (Alter &lt; 60 Tage); OPS 8-852.0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ZE24B ECMO (Alter &gt; 59 Tage); OPS 8-852.0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ZE25C Individuell nach CAD gefertigte Rekonstruktionsimplantate im Gesichts- und Schädelbereich; OPS 5-020.64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ZE25D Individuell nach CAD gefertigte Rekonstruktionsimplantate im Gesichts- und Schädelbereich; OPS 5-020.71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ZE25E Individuell nach CAD gefertigte Rekonstruktionsimplantate im Gesichts- und Schädelbereich; OPS 5-020.72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ZE25F Individuell nach CAD gefertigte Rekonstruktionsimplantate im Gesichts- und Schädelbereich; OPS 5-774.71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ZE25G Individuell nach CAD gefertigte Rekonstruktionsimplantate im Gesichts- und Schädelbereich; OPS 5-774.72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ZE25H Individuell nach CAD gefertigte Rekonstruktionsimplantate im Gesichts- und Schädelbereich; OPS 5-775.71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ZE25I Individuell nach CAD gefertigte Rekonstruktionsimplantate im Gesichts- und Schädelbereich; OPS 5-775.72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ZE26A Ramus-Distraktoren; OPS 5-776.6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ZE26B Ramus-Distraktoren; OPS 5-776.7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ZE26C Ramus-Distraktoren; OPS 5-776.8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ZE26D Ramus-Distraktoren; OPS 5-776.9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ZE26E Ramus-Distraktoren; OPS 5-777.*1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ZE27G ZNS-Stimulatorimplantate ("Nervenschrittmacher") (zur Hirnstimulation); OPS 5-028.00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ZE27H ZNS-Stimulatorimplantate ("Nervenschrittmacher") (zur Hirnstimulation); OPS 5-028.01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ZE27B ZNS-Stimulatorimplantate ("Nervenschrittmacher") (Neuroprothese); OPS 5-029.4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ZE27I ZNS-Stimulatorimplantate ("Nervenschrittmacher") (zur epiduralen Rückenmarkstimulation); OPS 5-039.20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ZE27J ZNS-Stimulatorimplantate ("Nervenschrittmacher") (zur epiduralen Rückenmarkstimulation); OPS 5-039.21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ZE27D ZNS-Stimulatorimplantate ("Nervenschrittmacher") (zur Vorderwurzelstimulation); OPS 5-039.7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ZE27K ZNS-Stimulatorimplantate ("Nervenschrittmacher") (zur Stimulation des peripheren Nervensystems); OPS 5-059.00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ZE27L ZNS-Stimulatorimplantate ("Nervenschrittmacher") (zur Stimulation des peripheren Nervensystems); OPS 5-059.01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ZE27F ZNS-Stimulatorimplantate ("Nervenschrittmacher") (periphere Neuroprothese); OPS 5-059.5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ZE28C Implantierbare Medikamentenpumpen; OPS 5-038.40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ZE28D Implantierbare Medikamentenpumpen; OPS 5-038.41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ZE30M Dialyse (Peritonealdialyse); OPS 8-857.*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ZE30N Dialyse (Peritonealdialyse); OPS 8-857.1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ZE30O Dialyse (Peritonealdialyse); OPS 8-857.2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ZE42A Fremdbezug von hämatopoetischen Stammzellen (Stammzellen Deutschland)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ZE42B Fremdbezug von hämatopoetischen Stammzellen (Knochenmark Deutschland)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ZE42C Fremdbezug von hämatopoetischen Stammzellen (Stammzellen/Knochenmark Europa)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ZE42D Fremdbezug von hämatopoetischen Stammzellen (Stammzellen/Knochenmark außerhalb von Europa)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ZE2005-03-1A ECMO-Kinder; OPS 8-852.00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ZE2005-03-2A ECMO-Kinder; OPS 8-852.01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ZE2005-03-3A ECMO-Kinder; OPS 8-852.02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76001099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ZE2005-27-1 Fandhi 1000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ZE2005-27-2 Octanate 1000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ZE2005-27-3 Haemoctin 1000 LE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ZE2005-27-4 Beriate 500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ZE2005-27-5 Wilate 900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ZE2005-27-6 Kogenate 1000 LE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ZE2005-27-7 Helixate 1000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ZE2005-27-8 Helixate 500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ZE2005-27-9 Advate 1000 LE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ZE2005-27-10 Berinin 1200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ZE2005-27-11 Berinin 600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ZE2005-27-12 Faktor VII Immuno600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ZE2006-27-1 Benefix Faktor IX, 1000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ZE2006-27-2 Fibrogammin 250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ZE2006-27-3 Fibrogammin 1250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 Selektive Embolisation mit Metallspiralen, 1 Metallspirale, OPS 8-836.n1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ZE2006-43-2 Selektive Embolisation mit Metallspiralen, 2 Metallspiralen, OPS 8-836.n2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ZE2006-43-3 Selektive Embolisation mit Metallspiralen, 3 Metallspiralen, OPS 8-836.n3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ZE2006-43-4 Selektive Embolisation mit Metallspiralen, 4 Metallspiralen, OPS 8-836.n4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ZE2006-43-5 Selektive Embolisation mit Metallspiralen, 5 Metallspiralen, OPS 8-836.n5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ZE2006-43-6 Selektive Embolisation mit Metallspiralen, 6 Metallspiralen, OPS 8-836.n6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ZE2006-43-7 Selektive Embolisation mit Metallspiralen, 7 Metallspiralen, OPS 8-836.n7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ZE2006-43-8 Selektive Embolisation mit Metallspiralen, 8 Metallspiralen, OPS 8-836.n8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ZE2006-43-9 Selektive Embolisation mit Metallspiralen, 9 Metallspiralen, OPS 8-836.n9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ZE2006-43-10 Selektive Embolisation mit Metallspiralen, 10 Metallspiralen, OPS 8-836.na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ZE2006-43-11 Selektive Embolisation mit Metallspiralen, 11 Metallspiralen, OPS 8-836.nb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ZE2006-43-12 Selektive Embolisation mit Metallspiralen, 12 Metallspiralen, OPS 8-836.nc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ZE2006-43-13 Selektive Embolisation mit Metallspiralen, 13 Metallspiralen, OPS 8-836.nd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ZE2006-43-14 Selektive Embolisation mit Metallspiralen, 14 Metallspiralen, OPS 8-836.ne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ZE2006-43-15 Selektive Embolisation mit Metallspiralen, 15 Metallspiralen, OPS 8-836.nf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ZE2006-43-16 Selektive Embolisation mit Metallspiralen, 16 Metallspiralen, OPS 8-836.ng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ZE2006-43-17 Selektive Embolisation mit Metallspiralen, 17 Metallspiralen, OPS 8-836.nh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ZE2006-43-18 Selektive Embolisation mit Metallspiralen, 18 Metallspiralen, OPS 8-836.nj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ZE2006-43-19 Selektive Embolisation mit Metallspiralen, 19 Metallspiralen, OPS 8-836.nk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ZE2006-43-20 Selektive Embolisation mit Metallspiralen, 20 Metallspiralen, OPS 8-836.nm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76001136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ZE2006-43-21 Selektive Embolisation mit Metallspiralen, mehr als 20 Metallspiralen, OPS 8-836.nn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Hamburg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ZE23 Stentgraft-Prothesen zur Behandlung von Aorteneurysmen; OPS- Nr. 5-38a.0, .10, .11, .1x, .7, .8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 Dialyse; OPS 8-854.1*, .x, .y, 8-853.** oder 8-855.**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ZE29 Künstlicher Blasenschließmuskel; OPS 5-597.0* oder .3*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 Ramus-Distraktoren; OPS 5-776.6, .7, .8, .9 oder 5-777.*1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ZE33 Extrakorporale Photopherese, OPS 8-824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ZE34 Plasmapherese, OPS 8-820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ZE35 Immunadsorption, OPS 8-821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ZE37 Zellapherese, OPS 8-823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 Tumorendoprothesen; OPS 5-829.c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 Links- und Rechtsventrikuläre Herzassistenzsysteme ("Kunst- herz"); OPS 5-376.20; .30, .40, .50, . 60, .70 oder .80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 ZNS-Stimulatorimplantate ("Nervenschrittmacher"); OPS 5-028.0*, 5-029.4, 5-039.2*, .7, 5-059.0* oder 5-059.5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ZE39A Behandlung von Blutern mit Blutgerinnungsfaktoren, Faktor VII, plasmatisch, je 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ZE39B Behandlung von Blutern mit Blutgerinnungsfaktoren, Faktor VII, gentechnisch, je 60 kIE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ZE39C Behandlung von Blutern mit Blutgerinnungsfaktoren, Faktor VIII, plasmatisch, je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ZE39D Behandlung von Blutern mit Blutgerinnungsfaktoren, Faktor XIII, plasmatisch, je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ZE39E Behandlung von Blutern mit Blutgerinnungsfaktoren, Faktor VIII, gentechnisch, je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ZE39F Behandlung von Blutern mit Blutgerinnungsfaktoren, Faktor IX, plasmatisch, je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ZE39G Behandlung von Blutern mit Blutgerinnungsfaktoren, Faktor IX, plasmatisch, je 100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ZE39H Behandlung von Blutern mit Blutgerinnungsfaktoren, Aktiv. Prothrombin-Komplex, plasmatisch, je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ZE39I Behandlung von Blutern mit Blutgerinnungsfaktoren, , Faktor II/VII/IX/X, plasmatisch, je 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ZE39J Behandlung von Blutern mit Blutgerinnungsfaktoren, Fibrinogen, plasmatisch, je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ZE39K Behandlung von Blutern mit Blutgerinnungsfaktoren, Faktor IX, gentechnisch, je 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ZE39L Behandlung von Blutern mit Blutgerinnungsfaktoren, Ceprotin, je 1000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ZE39M Behandlung von Blutern mit Blutgerinnungsfaktoren, Humanfibrinogen, 1g/50ml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ZE39N Behandlung von Blutern mit Blutgerinnungsfaktoren, Faftor VIII + vWS, plasmatisch, je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ZE2005-27-7 Faktor IX, plasmatisch, je 100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ZE2005-27-8 Aktiv. Prothrombin-Komplex, plasmatisch, je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ZE2005-27-9 Faktor II/VII/IX/X, plasmatisch, je 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ZE2005-27-10 Fibrinogen, plasmatisch, je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ZE2005-27-11 Faktor IX, gentechnisch, je 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ZE2005-27-12 Ceprotin, plasmatisch, je 1000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ZE2005-27-13 Humanfibrinogen, 1g/50ml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ZE2005-27-14 Faktor VIII + vWS, plasmatisch, je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ZE2005-03-4 ECMO, Alter &lt; 60 Tage, je Anwendung, Anwendungszeitraum: 10 Tage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 Gabe von Anti-Human-T-Lymphozyten-Immunglobulin, vom Kaninchen oder Pferd, Lymphoglobulin – je angefangene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 Gabe von Anti-Human-T-Lymphozyten-Immunglobulin, vom Kaninchen oder Pferd, Thymoglobulin – je angefangene 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76002049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ZE2006-46-3 Gabe von Anti-Human-T-Lymphozyten-Immunglobulin, vom Kaninchen oder Pferd, ATG – je angefangene 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Niedersachsen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Faktor VII plasmatisch - Faktor VII STIM 4 (je angefang.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Faktor VII gentechnisch - z.B. Novoseven (je angefangene 60 kIE)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Faktor VIII plasmatisch - z.B. Haemoctin, Profilate, Monoclate, Hemofil M, Beriate HS, Immunate, Haemate HS, Octanate (je angefangene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Faktor VIII gentechnisch - z.B. Kogenate, Bioclate, Recombinate, Helixate (je angefangene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Faktor VIII porcine - z.B. Hyate C (je angefangene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Faktor IX plasmatisch - z.B. Berinin HS, Mononine, Immunine STIM plus, Alphanine, Octanine F (je angefangene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Faktor IX gentechnisch - z.B. Benefix (je angefangene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aktivierter Prothrombinkomplex - z.B. Feiba STIM 4, Autoplex T (je angefangene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ZE20A Tumorendoprothesen, Hüfte; OPS 5-829.c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ZE20B Tumorendoprothesen, Knie; OPS 5-829.c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ZE23B Stentgraft-Prothesen zur Behandlung von Aortenaneurysmen, OPS 5-38a.10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ZE30F Dialyse (Peritonealdialyse), OPS 8-857.*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 Tumorendoprothesen, OPS 5-829.c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ZE21C Beckenimplantate "Metallischer Knochenersatz"), OPS 5-785.4d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ZE23A Stentgraft-Prothesen zur Behandlung von Aortenaneurysmen, OPS 5-38a.0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ZE27D ZNS-Stimulatorimplantate ("Nervenschrittmacher"), OPS 5-039.7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ZE27E ZNS-Stimulatorimplantate ("Nervenschrittmacher"), OPS 5-059.0*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ZE27F ZNS-Stimulatorimplantate ("Nervenschrittmacher"), OPS 5-059.5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ZE28A Implantierbare Medikamentenpumpen, OPS 5-028.1*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ZE28B Implantierbare Medikamentenpumpen, OPS 5-038.4*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ZE30D Dialyse; OPS 8-853.**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ZE30E Dialyse (Hämodiafiltration); OPS 8-855.0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ZE30G Dialyse (Peritonealdialyse); OPS 8-857.1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ZE27C ZNS-Stimulatorimplantate ("Nervenschrittmacher"), (zur epiduralen Rückenmarkstimulation); OPS 5-039.2*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ZE27A ZNS-Stimulatorimplantate ("Nervenschrittmacher"), (zur Hirnstimulation, Einzelelektrodensystem); OPS 5-028.0*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ZE30A Dialyse (Hämodialyse (CVVHD)); OPS 8-854.1*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ZE22A Links- und Rechtsventrikuläre Herzassistenzsysteme ("Kunst- herz"), (Extrakorporale Pumpe, univentrikulär); OPS- Nr. 5-376.20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ZE22B Links- und Rechtsventrikuläre Herzassistenzsysteme ("Kunst- herz"), (Extrakorporale Pumpe, biventrikulär); OPS- Nr. 5-376.30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ZE22F Links- und Rechtsventrikuläre Herzassistenzsysteme ("Kunst- herz"), (Parakorporale Pumpe, univentrikulär); OPS- Nr. 5-376.70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ZE22G Links- und Rechtsventrikuläre Herzassistenzsysteme ("Kunst- herz"), (Parakorporale Pumpe, biventrikulär); OPS- Nr. 5-376.80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ZE30H Dialyse (Hämodiafiltration); OPS 8-855.**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ZE33 Extrakorporale Photopherese, OPS 8-824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ZE30C Dialyse (Hämodialyse, n.n.bez); OPS 8-854.y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ZE21A Beckenimplantate (Keramischer Knochenersatz, Becken); OPS 5-785.2d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ZE21B Beckenimplantate (Keramischer Knochenersatz, resobierbar, Becken); OPS 5-785.3d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ZE22E Links- und Rechtsventrikuläre Herzassistenzsysteme ("Kunst- herz"); OPS 5-376.60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ZE26A Ramus-Distraktoren; OPS 5-776.6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ZE26B Ramus-Distraktoren; OPS 5-776.7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ZE26C Ramus-Distraktoren; OPS 5-776.8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ZE27B ZNS-Stimulatorimplantate ("Nervenschrittmacher") (Neuroprothese); OPS 5-029.4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ZE27G ZNS-Stimulatorimplantate ("Nervenschrittmacher") (zur Stimulation des peripheren Nervensystems); OPS 5-059.00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ZE27H ZNS-Stimulatorimplantate ("Nervenschrittmacher") (zur Stimulation des peripheren Nervensystems); OPS 5-059.01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ZE30O Dialyse (CVVHD, kurz); OPS 8-854.10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ZE30I Dialyse (CVVHD, mittel); OPS 8-854.11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ZE30J Dialyse (CVVHD, lang); OPS 8-854.12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ZE30K Dialyse (CVVH, kurz); OPS 8-853.20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ZE30L Dialyse (CVVH, mittel); OPS 8-853.21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ZE30M Dialyse (CVVH, lang); OPS 8-853.22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ZE30N Dialyse (Peritonealdialyse, intermittierend); OPS 8-857.0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ZE41A Retransplantation von Organen während desselben stationären Aufenthaltes (Leber)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ZE41B Retransplantation von Organen während desselben stationären Aufenthaltes (Niere)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ZE42A Fremdbezug von hämatopoetischen Stammzellen (Stammzellen Inland)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ZE42B Fremdbezug von hämatopoetischen Stammzellen (Knochenmark Inland)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ZE42C Fremdbezug von hämatopoetischen Stammzellen (Stammzellen/Knochenmark Europa)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ZE42D Fremdbezug von hämatopoetischen Stammzellen (Stammzellen/Knochenmark außerhalb von Europa)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ZE22C Links- und Rechtsventrikuläre Herzassistenzsysteme ("Kunst- herz"), (Intrakorporale Pumpe, univentrikulär); OPS- Nr. 5-376.40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ZE26D Ramus-Distraktoren (Verlagerung des Alveolarfortsatzes durch Distraktion nach Osteotomie), OPS 5-776.9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ZE26E Ramus-Distraktoren (Osteotomie zur Verlagerung des Mittelgesicht mit Distraktion), OPS 5-777.*1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ZE30P Dialyse (Hämofiltration); OPS 8-853.0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ZE2005-25-1 Modulare Endoprothesen, Knie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ZE2005-25-2 Modulare Endoprothesen, andere Gelenke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ZE2005-35-1 Fremdbezug von hämatopoetischen Stammzellen (Stammzellen Inland)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ZE2005-35-2 Fremdbezug von hämatopoetischen Stammzellen (Knochenmark Inland)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ZE2005-35-3 Fremdbezug von hämatopoetischen Stammzellen (Stammzellen / Knochenmark Europa)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ZE2005-35-4 Fremdbezug von hämatopoetischen Stammzellen (Stammzellen / Knochenmark außerhalb von Europa)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 Gabe von Anti-Human-T-Lymphozyten-Immunglobulin vom Kaninchen, Gabe pro 25 mg Anti-HTLI vom Kaninchen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 Gabe von Anti-Human-T-Lymphozyten-Immunglobulin vom Pferd, Gabe pro 100 mg Anti-HTLI vom Pferd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ZE2006-46-3 Gabe von Anti-Human-T-Lymphozyten-Immunglobulin, Prophylaxe;OPS 8-547.0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ZE2006-46-4 Gabe von Anti-Human-T-Lymphozyten-Immunglobulin, Therapie GvHD (ALG); OPS 8-547.0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ZE2006-46-5 Gabe von Anti-Human-T-Lymphozyten-Immunglobulin, Therapie (AA) (ALG); OPS 8-547.0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76003094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ZE2007-27-1 Behandlung von Blutern mit Blutgerinnungsfaktoren; Entgeltgruppe 9; nicht aktiviertes Protein C – z.B. CEPROTIN (je angefangene 500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Bremen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76004001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 Behandlung von Blutern mit Blutgerinnungsfaktoren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76004003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76004004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76004005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76004006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 ZNS-Stimulatorimplantate ("Nervenschrittmacher"); OPS 5-028.0*, 5-029.4, 5-039.2*, 5-039.7, 5-059.0* oder 5-059.5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Nordrhein-Westfalen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Faktor VII S-TIM 4 je 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NovoSeven VIIa je 60kIE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Beriate HS, Haemate HS, Immunate STIM plus, Monoclate-P, Profilate, Hermofil M; je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Fibrogammin je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Recombinate, Bioclate, Kogenate, Helixate; je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Mononine, Berinin; je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Immunine STIM plus je 100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Feiba S-TIM 4, Autoplex; je250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Prothromplex S-TIM 4, Beriplex; je 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Hämocomplettan HS je 1 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Kybemin HS je 50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Polyglobin, Intraglobin, Octagam; je 2,5 g / 50 ml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Pentaglobin je 1 g / 20 ml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Endobulin je 1 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Faktor IX, gentechnisch; je 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ZE23 Stentgraft-Prothesen zur Behandlung von Aortenaneurysmen, OPS 5-38a.0, .10, .11, .1x, .7 oder .8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ZE30A Dialyse (Hämodialyse, kontinuierlich, venovenös, pumpengetrieben (CVVHD)); OPS 8-854.1*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ZE30B Dialyse (Hämodialyse, Sonstige); OPS 8-854.x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ZE30C Dialyse (Hämodialyse, N.n.bez.); OPS 8-854.y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 ZNS-Stimulatorimplantate ("Nervenschrittmacher"), OPS 5-028.0*, 5-029.4, 5-039.2*, .7, 5-059.0* oder 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ZE25A Individuell nach CAD gefertigte Rekonstruktionsimplantate im Gesichts- und Schädelbereich, OPS 5-020.62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ZE25B Individuell nach CAD gefertigte Rekonstruktionsimplantate im Gesichts- und Schädelbereich, OPS 5-020.63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ZE25C Individuell nach CAD gefertigte Rekonstruktionsimplantate im Gesichts- und Schädelbereich, OPS 5-020.64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ZE25D Individuell nach CAD gefertigte Rekonstruktionsimplantate im Gesichts- und Schädelbereich, OPS 5-020.71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ZE25E Individuell nach CAD gefertigte Rekonstruktionsimplantate im Gesichts- und Schädelbereich, OPS 5-020.72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ZE25F Individuell nach CAD gefertigte Rekonstruktionsimplantate im Gesichts- und Schädelbereich, OPS 5-774.71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ZE25G Individuell nach CAD gefertigte Rekonstruktionsimplantate im Gesichts- und Schädelbereich, OPS 5-774.72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ZE25H Individuell nach CAD gefertigte Rekonstruktionsimplantate im Gesichts- und Schädelbereich, OPS 5-775.71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ZE25I Individuell nach CAD gefertigte Rekonstruktionsimplantate im Gesichts- und Schädelbereich, OPS 5-775.72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ZE27A ZNS-Stimulatorimplantate ("Nervenschrittmacher"), (zur Hirnstimulation, Einzelelektrodensystem); OPS 5-028.00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ZE27B ZNS-Stimulatorimplantate ("Nervenschrittmacher"), (zur Hirnstimulation, Mehrelektrodensystem); OPS 5-028.01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ZE27C ZNS-Stimulatorimplantate ("Nervenschrittmacher"), (Implantation einer Neuroprothese); OPS 5-029.4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ZE27D ZNS-Stimulatorimplantate ("Nervenschrittmacher"), (zur zur epiduralen Rückenmarkstimulation, Einzelelektrodensystem); OPS 5-039.20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ZE27E ZNS-Stimulatorimplantate ("Nervenschrittmacher"), (zur epiduralen Rückenmarkstimulation, Mehrelektrodensystem); OPS 5-039.21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ZE27F ZNS-Stimulatorimplantate ("Nervenschrittmacher"), (zur Vorderwurzelstimulation); OPS 5-039.7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ZE27G ZNS-Stimulatorimplantate ("Nervenschrittmacher"), (zur Stimulation des peripheren Nervensystems, Einzelelektrodensystem); OPS 5-059.00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ZE27H ZNS-Stimulatorimplantate ("Nervenschrittmacher"), (zur Stimulation des peripheren Nervensystems, Mehrelektrodensystem); OPS 5-059.01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ZE27I ZNS-Stimulatorimplantate ("Nervenschrittmacher"), (Implantation einer peripheren Neuroprothese); OPS 5-059.5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ZE28A Implantierbare Medikamentenpumpen (zur intraventrikulären Infusion); OPS 5-028.1*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ZE28B Implantierbare Medikamentenpumpen (zur intrathekalen und epiduralen Infusion); OPS 5-038.4*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ZE44B Medikamentefreisetzende Koronarstents; OPS 8-837.m1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ZE44C Medikamentefreisetzende Koronarstents; OPS 8-837.m2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ZE44D Medikamentefreisetzende Koronarstents; OPS 8-837.m3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ZE44E Medikamentefreisetzende Koronarstents; OPS 8-837.m4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ZE30G Dialyse (Peritonealdialyse); OPS 8-854.x, .y, 8-853.0, .x, .y, 8-855.0, .x, .y oder 8-857.*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ZE30H Dialyse (kontinuierlich – bis 3 Tage); OPS 8-854.10, 8-853.20 oder 8-855.20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ZE30I Dialyse (kontinuierlich – 4 bis 11 Tage); OPS 8-854.11, 8-853.21 oder 8-855.21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ZE30J Dialyse (kontinuierlich – mehr als 11 Tage); OPS 8-854.12, 8-853.22 oder 8-855.22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ZE30K Dialyse; OPS 8-853.20, .21, .22, 8-854.10, .11 oder .12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ZE30L Dialyse; OPS 8-855.20, .21 oder 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ZE30M Dialyse; OPS 8-855.0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ZE30N Dialyse; OPS 8-853.0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ZE42A Fremdbezug von hämatopoetischen Stammzellen, Deutschland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ZE42B Fremdbezug Knochenmark, Deutschland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ZE42C Fremdbezug Stammzellen / Knochenmark, Europa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ZE42D Fremdbezug Stammzellen / Knochenmark, außereuropäisch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ZE30O Dialyse, Kontinuierliche Dialyseverfahren, venovenös oder arteriovenös, pumpengetrieben, Behandlungsdauer 0 – 3 Tage; OPS 8-853.10, .20, 8-854.10, 8-855.10 oder 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ZE30P Dialyse, Kontinuierliche Dialyseverfahren, venovenös oder arteriovenös, pumpengetrieben, Behandlungsdauer 4 – 11Tage; OPS 8-853.11, .21, 8-854.11, 8-855.11 oder 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ZE30Q Dialyse, Kontinuierliche Dialyseverfahren, venovenös oder arteriovenös, pumpengetrieben, Behandlungsdauer &gt; 11 Tage; OPS 8-853.12, .22, 8-854.12, 8-855.12 oder 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ZE30R Dialyse, Peritonealdialyse; OPS 8-857.1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ZE30S Dialyse, Peritonealdialyse; OPS 8-857.0 oder .2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ZE30T Dialyse, Hämofiltration; OPS 8-853.0 oder 8-855.0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ZE22A Links- und Rechtsventrikuläre Herzassistenzsysteme ("Kunst- herz"); OPS 5-376.20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ZE22C Links- und Rechtsventrikuläre Herzassistenzsysteme ("Kunst- herz"); OPS 5-376.40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ZE22D Links- und Rechtsventrikuläre Herzassistenzsysteme ("Kunst- herz"); OPS 5-376.50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ZE22E Links- und Rechtsventrikuläre Herzassistenzsysteme ("Kunst- herz"); OPS 5-376.60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ZE22F Links- und Rechtsventrikuläre Herzassistenzsysteme ("Kunst- herz"); OPS 5-376.70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76005099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ZE22G Links- und Rechtsventrikuläre Herzassistenzsysteme ("Kunst- herz"); OPS 5-376.80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ZE26A Ramus-Distraktoren; OPS 5-776.6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ZE26B Ramus-Distraktoren; OPS 5-776.7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ZE26C Ramus-Distraktoren; OPS 5-776.8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ZE26D Ramus-Distraktoren; OPS 5-776.9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ZE26E Ramus-Distraktoren; OPS 5-777.*1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ZE25J Individuell nach CAD gefertigte Rekonstruktionsimplantate im Gesichts- und Schädelbereich; OPS 5-020.62, .63, .64, .71 oder 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ZE27J ZNS-Stimulatorimplantate ("Nervenschrittmacher") (Wechsel eines Neurostimulators); OPS 5-039.2* oder 5-059.0*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ZE42E Fremdbezug von hämatopoetischen Stammzellen (Europa und USA)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ZE30U Dialyse (Hämofiltration oder Hämodiafiltration); OPS 8-853.** oder 8-855.**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ZE30V Dialyse; OPS 8-853.10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ZE30W Dialyse; OPS 8-853.11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ZE30X Dialyse; OPS 8-853.12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ZE30Y Dialyse; OPS 8-853.20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ZE30Z Dialyse; OPS 8-853.21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ZE30AA Dialyse; OPS 8-853.22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ZE30AB Dialyse; OPS 8-854.11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ZE30AC Dialyse; OPS 8-854.12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ZE30AD Dialyse; OPS 8-855.10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ZE30AE Dialyse; OPS 8-855.11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ZE30AG Dialyse; OPS 8-855.20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ZE30AH Dialyse; OPS 8-855.21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ZE24A ECMO (Verweildauer der ECMO-Behandlung &lt;= 8 Tage); OPS 8-852.0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ZE24B ECMO (Verweildauer der ECMO-Behandlung &gt; 8 Tage); OPS 8-852.0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ZE30AI Dialyse (je angefangene 24 Stunden); OPS 8-853.**, 8-854.1*, .x, .y oder 8-857.*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ZE2005-35-1 Fremdbezug von hämatopoetischen Stammzellen, Stammzellen Deutschland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ZE2005-35-2 Fremdbezug von hämatopoetischen Stammzellen, Knochenmark Deutschland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ZE2005-35-3 Fremdbezug von hämatopoetischen Stammzellen, Stammzellen Europa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ZE2005-35-4 Fremdbezug von hämatopoetischen Stammzellen, Stammzellen außereuropäisch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ZE2005-36-1 Versorgung von Schwerstbehinderten in der Pädiatrie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ZE2005-36-2 Versorgung von Schwerstbehinderten, orthopädische beidseitige oder mehrtägige OP bei Kindern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ZE2005-27-7 Faktor IX, plasmatisch, je 100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ZE2005-27-8 Faktor II/VII/IX/X, plasmatisch, je 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ZE2005-27-9 Humanfibrinogen, 1g/50ml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ZE2005-27-10 Faktor VIII + vWS, plasmatisch, je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ZE2005-27-11 Immunine STIM plus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ZE2005-27-12 Immunate (Faktor VIII STIM 3)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ZE2005-27-13 Faktor VIII – Inhibitor je 250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ZE2005-27-14 Faktor IX, gentechnisch je 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ZE2005-27-15 Immunglobulin M/G/A je 1 Gramm/20ml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ZE2005-27-16 Immunglobulin G Human je 1 Gramm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ZE2006-27-1 Faktor IX / II / X / XIV je 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ZE2006-27-2 Antithrombin III je 50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ZE2006-27-3 Immunglobulin G Human je 2,5 g / 50 ml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ZE2006-27-4 Faktor I, Haemocomplettan HS (plasmatisch) je 1g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ZE2006-27-5 Faktor VII, S TIM 4 (plasmatisch) je 50 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ZE2006-27-6 Faktor VIIa, Novo Seven (gentechnisch) je 60 KIE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ZE2006-27-7 Faktor VIII, Advate (gentechnisch) je 250 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ZE2006-27-8 Faktor VIII, Haemate HS (plasmatisch) je 250 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ZE2006-27-9 Faktor VIII, Recombinate (gentechnisch) je 250 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ZE2006-27-10 Faktor VIII, Feiba S TIM (plasmatisch) je 250 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ZE2006-27-11 Faktor VIII, Beriate P (plasmatisch) je 250 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ZE2006-27-12 Faktor VIII, Kogenate (gentechnisch) je 250 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ZE2006-27-13 Faktor VIII, Immunate S TIM Plus je 250 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ZE2006-27-14 Faktor IX, Berinin HS (plasmatisch) je 100 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ZE2006-27-15 Faktor VIII, Fibrogammin (plasmatisch) je 250 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ZE2006-27-16 Faktor II / VII / IX / X, PPSB (plasmatisch) je 50 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ZE2006-27-17 Antithrombin III (plasmatisch) je 50 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ZE2006-27-18 Endobulin (plasmatisch) je 1g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 Selektive Embolisation mit Metallspiralen (Coils), andere Lokalisation, 1 Metallspirale, OPS 8-836.m* in Kombination mit .n1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ZE2006-43-2 Selektive Embolisation mit Metallspiralen (Coils), andere Lokalisation, 2 Metallspiralen, OPS 8-836.m* in Kombination mit .n2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ZE2006-43-3 Selektive Embolisation mit Metallspiralen (Coils), andere Lokalisation, 3 Metallspiralen, OPS 8-836.m* in Kombination mit .n3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ZE2006-43-4 Selektive Embolisation mit Metallspiralen (Coils), andere Lokalisation, 4 Metallspiralen, OPS 8-836.m* in Kombination mit .n4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ZE2006-43-5 Selektive Embolisation mit Metallspiralen (Coils), andere Lokalisation, 5 Metallspiralen, OPS 8-836.m* in Kombination mit .n5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ZE2006-43-6 Selektive Embolisation mit Metallspiralen (Coils), andere Lokalisation, 6 Metallspiralen, OPS 8-836.m* in Kombination mit .n6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ZE2006-43-7 Selektive Embolisation mit Metallspiralen (Coils), andere Lokalisation, 7 Metallspiralen, OPS 8-836.m* in Kombination mit .n7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ZE2006-43-8 Selektive Embolisation mit Metallspiralen (Coils), andere Lokalisation, 8 Metallspiralen, OPS 8-836.m* in Kombination mit .n8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ZE2006-43-9 Selektive Embolisation mit Metallspiralen (Coils), andere Lokalisation, 9 Metallspiralen, OPS 8-836.m* in Kombination mit .n9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ZE2006-43-10 Selektive Embolisation mit Metallspiralen (Coils),andere Lokalisation, 10 Metallspiralen, OPS 8-836.m* in Kombination mit .na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ZE2006-43-11 Selektive Embolisation mit Metallspiralen (Coils),andere Lokalisation, 11 Metallspiralen, OPS 8-836.m* in Kombination mit .nb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ZE2006-43-12 Selektive Embolisation mit Metallspiralen (Coils),andere Lokalisation, 12 Metallspiralen, OPS 8-836.m* in Kombination mit .nc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ZE2006-43-13 Selektive Embolisation mit Metallspiralen (Coils),andere Lokalisation, 13 Metallspiralen, OPS 8-836.m* in Kombination mit .nd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ZE2006-43-14 Selektive Embolisation mit Metallspiralen (Coils),andere Lokalisation, 14 Metallspiralen, OPS 8-836.m* in Kombination mit .ne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ZE2006-43-15 Selektive Embolisation mit Metallspiralen (Coils),andere Lokalisation, 15 Metallspiralen, OPS 8-836.m* in Kombination mit .nf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ZE2006-43-16 Selektive Embolisation mit Metallspiralen (Coils),andere Lokalisation, 16 Metallspiralen, OPS 8-836.m* in Kombination mit .ng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ZE2006-43-17 Selektive Embolisation mit Metallspiralen (Coils),andere Lokalisation, 17 Metallspiralen, OPS 8-836.m* in Kombination mit .nh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ZE2006-43-18 Selektive Embolisation mit Metallspiralen (Coils),andere Lokalisation, 18 Metallspiralen, OPS 8-836.m* in Kombination mit .nj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ZE2006-43-19 Selektive Embolisation mit Metallspiralen (Coils),andere Lokalisation, 19 Metallspiralen, OPS 8-836.m* in Kombination mit .nk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ZE2006-43-20 Selektive Embolisation mit Metallspiralen (Coils),andere Lokalisation, 20 und mehr Metallspiralen, OPS 8-836.m* in Kombination mit .nm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 Gabe von Anti-Human-T-Lymphozyten-Immunglobulin, 300 bis unter 621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 Gabe von Anti-Human-T-Lymphozyten-Immunglobulin, 621 bis unter 1.141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ZE2006-46-3 Gabe von Anti-Human-T-Lymphozyten-Immunglobulin, 1.141 bis unter 1.735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ZE2006-46-4 Gabe von Anti-Human-T-Lymphozyten-Immunglobulin, 1.735 bis unter 2.256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ZE2006-46-5 Gabe von Anti-Human-T-Lymphozyten-Immunglobulin, 2.256 bis unter 2.774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ZE2006-46-6 Gabe von Anti-Human-T-Lymphozyten-Immunglobulin, 2.774 bis unter 3.394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ZE2006-46-7 Gabe von Anti-Human-T-Lymphozyten-Immunglobulin, 3.394 bis unter 3.897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ZE2006-46-8 Gabe von Anti-Human-T-Lymphozyten-Immunglobulin, 3.897 bis unter 4.152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ZE2006-46-9 Gabe von Anti-Human-T-Lymphozyten-Immunglobulin, 4.152 bis unter 4.775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ZE2006-46-10 Gabe von Anti-Human-T-Lymphozyten-Immunglobulin, 4.775 bis unter 8.071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ZE2006-46-11 Gabe von Anti-Human-T-Lymphozyten-Immunglobulin, 8.071 mg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76005199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ZE2006-46-12 Gabe von Anti-Human-T-Lymphozyten-Immunglobulin, 50 - 150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76005200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ZE2006-46-13 Gabe von Anti-Human-T-Lymphozyten-Immunglobulin, 300 mg bis unter 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76005201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ZE2006-46-14 Gabe von Anti-Human-T-Lymphozyten-Immunglobulin, , 600 mg bis unter 1200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76005202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ZE2006-46-15 Gabe von Anti-Human-T-Lymphozyten-Immunglobulin, 1200 mg bis unter 1800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76005203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ZE2006-46-16 Gabe von Anti-Human-T-Lymphozyten-Immunglobulin, 1800 mg bis unter 2400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76005204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ZE2006-46-17 Gabe von Anti-Human-T-Lymphozyten-Immunglobulin, 2400 mg bis unter 3000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76005205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ZE2006-46-18 Gabe von Anti-Human-T-Lymphozyten-Immunglobulin, 3000 mg bis unter 3600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76005206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ZE2006-46-19 Gabe von Anti-Human-T-Lymphozyten-Immunglobulin, 3600 mg bis unter 4200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76005207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ZE2006-46-20 Gabe von Anti-Human-T-Lymphozyten-Immunglobulin, 4200 mg bis unter 4800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76005208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ZE2006-46-21 Gabe von Anti-Human-T-Lymphozyten-Immunglobulin, 4800 mg bis unter 5400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76005209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ZE2006-46-22 Gabe von Anti-Human-T-Lymphozyten-Immunglobulin, 5400 mg bis unter 6000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76005210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ZE2006-46-23 Gabe von Anti-Human-T-Lymphozyten-Immunglobulin, 6000 mg bis unter 6600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76005211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ZE2006-46-24 Gabe von Anti-Human-T-Lymphozyten-Immunglobulin, 6600 mg bis unter 7200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76005212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ZE2006-46-25 Gabe von Anti-Human-T-Lymphozyten-Immunglobulin, mehr als 7200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Hessen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Feiba STIM 4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Novoseven (je 60 KIE)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Octanyne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Octanate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Berinin HS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Alphanine Faktor IX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Mononine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Immunine STIM plus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Faktor VIII SDH Intersero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Immunate (Faktor VIII STIM 3)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Monoclate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Helixate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Profilate (Alpha Faktor VIII)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Beriate HS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Haemoctin (Faktor VIII SDH)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Haemate HS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Bioclate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Kogenate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Recombinate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Faktor VII STIM 4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ReFacto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Helixate NexGen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Kogenate Bayer Recombinant Coagulation Faktor VIII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Benefix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Fanhdi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 Links- und Rechtsventrikuläre Herzassistenzsysteme ("Kunstherz"), OPS 5-376.20, .30, .40, .50, .60, .70 oder .80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ZE24 ECMO, OPS 8-852.0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 Individuell nach CAD gefertigte Rekonstruktionsimplantate im Gesichts- und Schädelbereich, OPS 5-020.62, .63, .64, .71, .72, 5-774.71, .72, 5-775.71 oder 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 ZNS-Stimulatorimplantate ("Nervenschrittmacher"), OPS 5-028.0*, 5-029.4, 5-039.2*, .7, 5-059.0* oder 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ZE32 Leberersatztherapie, OPS 8-858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ZE33 Extrakorporale Photopherese, OPS 8-824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ZE43 Zwerchfellschrittmacher; OPS 5-347.6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ZE21 Beckenimplantate, OPS 5-785.2d oder .4d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ZE44A Medikamentefreisetzende Koronarstents (einfach); OPS 8-837.m*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ZE44A Medikamentefreisetzende Koronarstents (zweifach); OPS 8-837.m*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ZE44C Medikamentefreisetzende Koronarstents; OPS 8-837.m0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ZE44D Medikamentefreisetzende Koronarstents; OPS 8-837.m1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ZE44E Medikamentefreisetzende Koronarstents; OPS 8-837.m2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ZE44F Medikamentefreisetzende Koronarstents; OPS 8-837.m3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ZE44G Medikamentefreisetzende Koronarstents; OPS 8-837.m4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ZE30A Dialyse (Hämodialyse, 0-3 Tage); OPS 8-854.10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ZE30B Dialyse (Hämodialyse, 4-11 Tage); OPS 8-854.11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ZE30F Dialyse (Peritonealdialyse, 0-3 Tage); OPS 8-857.*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ZE30G Dialyse (Hämodialyse, kontinuierlich (CVVHD), &gt; 11 Tage); OPS 8-854.12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ZE30H Dialyse (Hämofiltration, intermittierend); OPS 8-853.0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ZE30I Dialyse (Hämofiltration, kontinuierlich (CVVH), 0-3 Tage); OPS 8-853.20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ZE30J Dialyse (Hämofiltration, kontinuierlich (CVVH), 4-11 Tage); OPS 8-853.21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ZE30K Dialyse (Hämodiafiltration, intermittierend); OPS 8-855.0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ZE30L Dialyse (Hämodiafiltration, kontinuierlich (CVVHDF), 0-3 Tage); OPS 8-855.20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ZE30M Dialyse (Hämodiafiltration, kontinuierlich (CVVHDF), 4-11 Tage); OPS 8-855.21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ZE30N Dialyse (Hämodiafiltration, kontinuierlich (CVVHDF), &gt; 11 Tage); OPS 8-855.22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ZE30O Dialyse (Peritonealdialyse, kontinuierlich (CAPD)); OPS 8-857.1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ZE44H Medikamentefreisetzende Koronarstents (2 Stents); OPS 8-837.m1 oder .m2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ZE44I Medikamentefreisetzende Koronarstents (3 oder mehr Stents); OPS 8-837.m3 oder .m4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ZE30P Dialyse (Hämofiltration); OPS 8-853.2*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ZE30Q Dialyse (Hämodialyse, kontinuierlich, pumpengetrieben (CVVHD)); OPS 8-854.1*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ZE30R Dialyse (Hämodialyse, Sonstige); OPS 8-854.x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ZE30S Dialyse (Hämodialyse, N.n.bez.); OPS 8-854.y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ZE2005-27-1 Feiba STIM 4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ZE2005-27-2 Novoseven (je 60 KIE)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ZE2005-27-4 Octanate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ZE2005-27-5 Berinin HS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ZE2005-27-6 Alphanine Faktor IX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ZE2005-27-7 Mononine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ZE2005-27-8 Immunine STIM plus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ZE2005-27-9 Faktor VIII SDH Intersero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76006098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ZE2005-27-10 Immunate (Faktor VIII STIM 3)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ZE2005-27-14 Beriate HS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ZE2005-27-15 Haemoctin (Faktor VIII SDH)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ZE2005-27-16 Haemate HS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ZE2005-27-19 Recombinate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ZE2005-27-21 ReFacto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ZE2005-27-22 Helixate NexGen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ZE2005-27-23 Kogenate Bayer Recombinant Coagulation Faktor VIII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ZE2005-27-24 Benefix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ZE2005-27-25 Fanhdi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ZE2005-27-26 Wilate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ZE2005-27-27 Advate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ZE2005-25-1 Modulare Endoprothesen (Totale Endoprothese); OPS 5-829.d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ZE2005-25-2 Modulare Endoprothesen (Hüfte); OPS 5-829.d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ZE2005-25-3 Modulare Endoprothesen (Knie); OPS 5-829.d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ZE2005-25-4 Modulare Endoprothesen (Schulter); OPS 5-829.d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ZE2005-25-5 Modulare Endoprothesen (Oberes Sprunggelenk); OPS 5-829.d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ZE2006-36-1 Versorgung von Schwerstbehinderten, 1 – 7 BT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ZE2006-36-2 Versorgung von Schwerstbehinderten, 8 - 14 BT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ZE2006-36-3 Versorgung von Schwerstbehinderten, &gt; 14 BT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 Selektive Embolisation mit Metallspiralen (Coils), andere Lokalisation; OPS 8-836.m6 oder .m8 in Verbindung  mit .n1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ZE2006-43-2 Selektive Embolisation mit Metallspiralen (Coils), andere Lokalisation; OPS 8-836.m6 oder .m8 in Verbindung  mit .n2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ZE2006-43-3 Selektive Embolisation mit Metallspiralen (Coils), andere Lokalisation; OPS 8-836.m6 oder .m8 in Verbindung  mit .n3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ZE2006-43-4 Selektive Embolisation mit Metallspiralen (Coils), andere Lokalisation; OPS 8-836.m6 oder .m8 in Verbindung  mit .n4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ZE2006-43-5 Selektive Embolisation mit Metallspiralen (Coils), andere Lokalisation; OPS 8-836.m6 oder .m8 in Verbindung  mit .n5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ZE2006-43-6 Selektive Embolisation mit Metallspiralen (Coils), andere Lokalisation; OPS 8-836.m6 oder .m8 in Verbindung  mit .n6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ZE2006-43-7 Selektive Embolisation mit Metallspiralen (Coils), andere Lokalisation; OPS 8-836.m6 oder .m8 in Verbindung  mit .n7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ZE2006-43-8 Selektive Embolisation mit Metallspiralen (Coils), andere Lokalisation; OPS 8-836.m6 oder .m8 in Verbindung  mit .n8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ZE2006-43-9 Selektive Embolisation mit Metallspiralen (Coils), andere Lokalisation; OPS 8-836.m6 oder .m8 in Verbindung  mit .n9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ZE2006-43-10 Selektive Embolisation mit Metallspiralen (Coils), andere Lokalisation; OPS 8-836.m6 oder .m8 in Verbindung  mit .na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ZE2006-43-11 Selektive Embolisation mit Metallspiralen (Coils), andere Lokalisation; OPS 8-836.m6 oder .m8 in Verbindung  mit .nb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ZE2006-43-12 Selektive Embolisation mit Metallspiralen (Coils), andere Lokalisation; OPS 8-836.m6 oder .m8 in Verbindung  mit .nk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 Gabe von Anti-Human-T-Lymphozyten-Immunglobulin, Sonstige pro 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 Gabe von Anti-Human-T-Lymphozyten-Immunglobulin, pro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ZE2006-03-1 ECMO, Frühgeborene; OPS 8-852.00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ZE2006-03-2 ECMO, Frühgeborene; OPS 8-852.01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ZE2006-03-3 ECMO, Frühgeborene; OPS 8-852.02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ZE2006-06 Neuroprothesen, Neurostimulatoren zur Vorderwurzelstimulation oder zur Stimulation des peripheren Nervensystems; OPS 5-059.0*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ZE2008-27-1 Berinert 500 P (je 500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ZE2008-27-2 Ceprotin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ZE2008-27-3 Immuseven VII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ZE2008-27-4 Novoseven, Hämophilizentrum Frankfurt (je 60 KIE)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ZE2008-27-5 Faktor IX SDN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ZE2008-27-6 Octanine F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ZE2008-27-7 Fibrogammin P (je 250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76006153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ZE2008-27-8 Octaplas (je 200 ml)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Rheinland-Pfalz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 Tumorendoprothesen, OPS 5-829.c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ZE21 Beckenimplantate, OPS 5-785.2d oder .4d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ZE22C Links- und Rechtsventrikuläre Herzassistenzsysteme ("Kunstherz"), (Intrakorporale Pumpe, univentrikulär); OPS 5-376.40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ZE22F Links- und Rechtsventrikuläre Herzassistenzsysteme ("Kunst- herz"), (Parakorporale Pumpe, univentrikulär); OPS- Nr. 5-376.70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ZE23A Stentgraft-Prothesen zur Behandlung von Aortenaneurysmen, OPS 5-38a.0, .10, .11, .1x, oder .8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ZE23E Stentgraft-Prothesen zur Behandlung von Aortenaneurysmen, (Aorta thoracica); OPS 5-38a.7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ZE24A ECMO (&lt; 60 Tage), OPS 8-852.0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ZE24A ECMO (&gt; 59 Tage), OPS 8-852.0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ZE26A Ramus-Distraktoren, OPS 5-776.6, .7, .8, .9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ZE26E Ramus-Distraktoren (Osteotomie zur Verlagerung des Mittelgesichtes, mit Distraktion), OPS 5-777.*1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ZE27A ZNS-Stimulatorimplantate ("Nervenschrittmacher"), OPS 5-028.01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ZE27B ZNS-Stimulatorimplantate ("Nervenschrittmacher"), OPS 5-028.02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ZE27C ZNS-Stimulatorimplantate ("Nervenschrittmacher"), OPS 5-039.20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ZE27D ZNS-Stimulatorimplantate ("Nervenschrittmacher"), OPS 5-059.00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ZE27E ZNS-Stimulatorimplantate ("Nervenschrittmacher"), OPS 5-059.01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ZE28A Implantierbare Medikamentenpumpen, OPS 5-028.1*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ZE28B Implantierbare Medikamentenpumpen, OPS 5-038.4*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ZE29 Künstlicher Blasenschließmuskel, OPS 5-597.0* oder .3*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ZE30A Dialyse (Hämodialyse, kontinuierlich, venovenös, pumpengetrieben (CVVHD), 4 bis 11 Tage); OPS 8-854.11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ZE30B Dialyse (Hämodialyse, kontinuierlich, venovenös, pumpengetrieben (CVVHD), 0 bis 3 Tage); OPS 8-854.10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ZE30C Dialyse (Hämodialyse, kontinuierlich, venovenös, pumpengetrieben (CVVHD), &gt; 11 Tage); OPS 8-854.12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ZE31 Hämoperfusion OPS- Nr. 8-856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ZE32 Leberersatztherapie OPS- Nr. 8-858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ZE34 Plasmapherese OPS- Nr. 8-820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ZE35 Immunadsorbtion OPS- Nr. 8-821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ZE37 Zellapherese, OPS:8-823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ZE38 Extremitätenperfusion OPS- Nr. 8-859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ZE39A Faktor VIII aus Plasma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ZE39B Faktor VIII gentechnisch hergestellt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ZE39C Faktor IX aus Plasma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ZE39D Aktivierter Faktor VII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ZE39E Faktor VIII Inhibiting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 Medikamentefreisetzende Koronarstents (1,5); OPS 8-837.m*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ZE2005-35-1 Fremdbezug von hämotopoetischen Stammzellen, aus Deutschland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ZE2005-35-2 Fremdbezug von hämotopoetischen Stammzellen, außerhalb Europas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 Gabe von Anti-Human-T-Lymphozyten-Immunglobulin, ATG; OPS 8-547.**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 Gabe von Anti-Human-T-Lymphozyten-Immunglobulin, Thymoglobulin; OPS 8-547.**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ZE2006-46-3 Gabe von Anti-Human-T-Lymphozyten-Immunglobulin, Lymphoglobulin; OPS 8-547.**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ZE2006-08-1 Sonstige Dialyse; OPS 8-853.0, 8-857.0, .10, 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ZE2006-08-2 Sonstige Dialyse; OPS 8-853.1*, .2*, .x, .y, 8-854.1*, .x, .y, 8-855.1*, .2*, .x, .y, 8-857.11 - .15, .21 - .25, .x, .y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ZE2006-35-3 Fremdbezug von hämatopoetischen Stammzellen; OPS: 5-411.2*; 5-411.3*; 5-411.4*; 5-411.5*; 8-805.2*; 8-805.3*; 8-805.4*; 8-805.5*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 Selektive Embolisation mit Metallspiralen (Coils), andere Lokalisation; OPS: 8-836.m* in Verbindung mit 8-836.n1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ZE2006-43-2 Selektive Embolisation mit Metallspiralen (Coils), andere Lokalisation; OPS: 8-836.m* in Verbindung mit 8-836.n2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ZE2006-43-3 Selektive Embolisation mit Metallspiralen (Coils), andere Lokalisation; OPS: 8-836.m* in Verbindung mit 8-836.n3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ZE2006-43-4 Selektive Embolisation mit Metallspiralen (Coils), andere Lokalisation; OPS: 8-836.m* in Verbindung mit 8-836.n4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ZE2006-43-5 Selektive Embolisation mit Metallspiralen (Coils), andere Lokalisation; OPS: 8-836.m* in Verbindung mit 8-836.n5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ZE2006-43-6 Selektive Embolisation mit Metallspiralen (Coils), andere Lokalisation; OPS: 8-836.m* in Verbindung mit 8-836.n6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ZE2006-43-7 Selektive Embolisation mit Metallspiralen (Coils), andere Lokalisation; OPS: 8-836.m* in Verbindung mit 8-836.n7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ZE2006-43-8 Selektive Embolisation mit Metallspiralen (Coils), andere Lokalisation; OPS: 8-836.m* in Verbindung mit 8-836.n8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ZE2006-43-9 Selektive Embolisation mit Metallspiralen (Coils), andere Lokalisation; OPS: 8-836.m* in Verbindung mit 8-836.n9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ZE2006-43-10 Selektive Embolisation mit Metallspiralen (Coils), andere Lokalisation; OPS: 8-836.m* in Verbindung mit 8-836.na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ZE2006-43-11 Selektive Embolisation mit Metallspiralen (Coils), andere Lokalisation; OPS: 8-836.m* in Verbindung mit 8-836.nb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ZE2006-43-12 Selektive Embolisation mit Metallspiralen (Coils), andere Lokalisation; OPS: 8-836.m* in Verbindung mit 8-836.nc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ZE2006-43-13 Selektive Embolisation mit Metallspiralen (Coils), andere Lokalisation; OPS: 8-836.m* in Verbindung mit 8-836.nd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ZE2006-43-14 Selektive Embolisation mit Metallspiralen (Coils), andere Lokalisation; OPS: 8-836.m* in Verbindung mit 8-836.ne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ZE2006-43-15 Selektive Embolisation mit Metallspiralen (Coils), andere Lokalisation; OPS: 8-836.m* in Verbindung mit 8-836.nf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ZE2006-43-16 Selektive Embolisation mit Metallspiralen (Coils), andere Lokalisation; OPS: 8-836.m* in Verbindung mit 8-836.ng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ZE2006-43-17 Selektive Embolisation mit Metallspiralen (Coils), andere Lokalisation; OPS: 8-836.m* in Verbindung mit 8-836.nh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ZE2006-43-18 Selektive Embolisation mit Metallspiralen (Coils), andere Lokalisation; OPS: 8-836.m* in Verbindung mit 8-836.nj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ZE2006-43-19 Selektive Embolisation mit Metallspiralen (Coils), andere Lokalisation; OPS: 8-836.m* in Verbindung mit 8-836.nk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ZE2006-43-20 Selektive Embolisation mit Metallspiralen (Coils), andere Lokalisation; OPS: 8-836.m* in Verbindung mit 8-836.nm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ZE2006-43-21 Selektive Embolisation mit Metallspiralen (Coils), andere Lokalisation; OPS: 8-836.m* in Verbindung mit 8-836.nn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ZE2006-27-1 Behandlung von Blutern mit Blutgerinnungsfaktoren, Hämate 1000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01.02.2008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76007069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ZE2006-27-2 Behandlung von Blutern mit Blutgerinnungsfaktoren, Novo Seven 1000 Einheiten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01.02.2008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Baden-Württemberg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Gruppe 1: Faktor VII plasmatisch, je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Gruppe 2: Faktor VII gentechnisch, je kIE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Gruppe 3: Faktor VIII plasmatisch, je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Gruppe 4: Faktor VIII gentechnisch, je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Gruppe 5: Faktor XIII, je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Gruppe 6: Faktor IX plasmatisch, je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Gruppe 7: Faktor IX gentechnisch, je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Gruppe 8: aktivierter Prothrombin Komplex, je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Gruppe 9: Prothrombin Komplex, je 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Gruppe 10: Fibrinogen-Konzentrate, je Gramm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ZE31 Hämoperfusion OPS- Nr. 8-856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ZE32 Leberersatztherapie OPS- Nr. 8-858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ZE35 Immunadsorbtion OPS- Nr. 8-821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 LDL-Apherese OPS- Nr. 8-822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ZE37 Zellapherese, OPS:8-823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 Medikamentefreisetzende Koronarstents (1,5); OPS 8-837.m*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ZE22C Links- und Rechtsventrikuläre Herzassistenzsysteme ("Kunst- herz"), (Intrakorporale Pumpe, univentrikulär); OPS 5-376.40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ZE22G Links- und Rechtsventrikuläre Herzassistenzsysteme ("Kunst- herz"), (Parakorporale Pumpe, biventrikulär); OPS 5-376.80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ZE30A Dialyse (Hämodialyse, kontinuierlich, venovenös, pumpen- getrieben (CVVHD)); OPS 8-854.10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ZE33 Extrakorporale Protopherese; OPS 8-824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ZE42A Fremdbezug von hämatopoetischen Stammzellen - Deutschland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ZE42B Fremdbezug von hämatopoetischen Stammzellen - Europa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ZE42C Fremdbezug von hämatopoetischen Stammzellen – außerhalb Europa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ZE44A Medikamentefreisetzende Koronarstents (1 Stent); OPS 8-837.m*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ZE44B Medikamentefreisetzende Koronarstents (2 Stents; OPS 8-837.m*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ZE44C Medikamentefreisetzende Koronarstents (3 und mehr Stents); OPS 8-837.m*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 Individuell nach CAD gefertigte Rekonstruktionsimplantate im Gesichts- und Schädelbereich, OPS 5-020.62, .63, .64, .71, .72, 5-774.71, .72, 5-775.71 oder 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 ZNS-Stimulatorimplantate ("Nervenschrittmacher"); OPS 5-028.0*, 5-029.4, 5-039.2*, .7, 5-059.0* oder 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ZE27A ZNS-Stimulatorimplantate ("Nervenschrittmacher"); OPS 5-028.01, 5-039.20, 5-059.00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ZE27B ZNS-Stimulatorimplantate ("Nervenschrittmacher"); OPS 5-039.21, .7, 5-059.01 oder 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ZE27C ZNS-Stimulatorimplantate ("Nervenschrittmacher"); OPS 5-028.02 oder 5-029.4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ZE28A Implantierbare Medikamentenpumpen (elektrisch); OPS 5-028.11 oder 5-038.41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ZE28B Implantierbare Medikamentenpumpen (Gas); OPS 5-038.40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ZE30B Dialyse (Hämodialyse); OPS 8-854.11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ZE30C Dialyse (Hämodialyse); OPS 8-854.12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ZE30F Dialyse (Perionealdialyse); OPS 8-857.*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ZE22D Links- und Rechtsventrikuläre Herzassistenzsysteme ("Kunst- herz"); OPS 5-376.50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ZE22E Links- und Rechtsventrikuläre Herzassistenzsysteme ("Kunst- herz"); OPS 5-376.60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ZE22F Links- und Rechtsventrikuläre Herzassistenzsysteme ("Kunst- herz"); OPS 5-376.70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ZE41 Retransplantationen von Organen während desselben stationären Aufenthaltes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ZE22A Links- und Rechtsventrikuläre Herzassistenzsysteme ("Kunst- herz"); OPS 5-376.20 oder .30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ZE27D ZNS-Stimulatorimplantate ("Nervenschrittmacher"); OPS 5-028.00; 5-039.20 oder 5-059.00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ZE27E ZNS-Stimulatorimplantate ("Nervenschrittmacher"); OPS 5-028.01; 5-039.21, 5-059.01 oder 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ZE28C Implantierbare Medikamentenpumpen; OPS 5-028.1x, .10, 5-038.4x oder .40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ZE30G Dialyse (Hämofiltration, intermittierend); OPS 8-853.0, .x oder .y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ZE30H Dialyse (Hämofiltration, kontinuierlich, bis 3 Tage); OPS 8-853.10 oder 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ZE30I Dialyse (Hämofiltration, kontinuierlich, 4 bis 11 Tage); OPS 8-853.11 oder 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ZE30J Dialyse (Hämofiltration, kontinuierlich, mehr als 11 Tage); OPS 8-853.12 oder 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ZE30K Dialyse (Hämodialyse, kontinuierlich, bis 3 Tage); OPS 8-854.x, .y oder 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ZE30L Dialyse (Hämodiafiltration, intermittierend); OPS 8-855.0, .x oder .y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ZE30M Dialyse (Hämodiafiltration: kontinuierlich: Bis 3 Tage); OPS 8-855.10 oder 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ZE30N Dialyse (Hämodiafiltration, kontinuierlich, 4 bis 11 Tage); OPS 8-855.11 oder 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ZE30O Dialyse (Hämodiafiltration, kontinuierlich, mehr als 11 Tage); OPS 8-855.12 oder 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ZE30P Dialyse (Peritonealdialyse, intermittierend); OPS 8-857.0, .x oder .y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ZE30Q Dialyse (Peritonealdialyse, kontinuierlich); OPS 8-857.1 oder .2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ZE39A Behandlung von Blutern mit Blutgerinnungsfaktoren, Faktor VII plasmatisch, je internationaler Einheit (IE)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ZE39B Behandlung von Blutern mit Blutgerinnungsfaktoren, Faktor VII gentechnisch, je Tausend internationaler Einheiten (kIE)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ZE39C Behandlung von Blutern mit Blutgerinnungsfaktoren, Faktor VIII plasmatisch, je internationaler Einheit (IE)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ZE39D Behandlung von Blutern mit Blutgerinnungsfaktoren, Faktor VIII gentechnisch, je internationaler Einheit (IE)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ZE39E Behandlung von Blutern mit Blutgerinnungsfaktoren, Faktor XIII, je internationaler Einheit (IE)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ZE39F Behandlung von Blutern mit Blutgerinnungsfaktoren, Faktor IX plasmatisch, je internationaler Einheit (IE)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ZE39G Behandlung von Blutern mit Blutgerinnungsfaktoren, Faktor IX gentechnisch, je internationaler Einheit (IE)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ZE39H Behandlung von Blutern mit Blutgerinnungsfaktoren, aktivierter Prothrombin Komplex, je internationaler Einheit (IE)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ZE39I Behandlung von Blutern mit Blutgerinnungsfaktoren, Prothrombin Komplex, je internationaler Einheit (IE)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ZE39J Behandlung von Blutern mit Blutgerinnungsfaktoren, Fibrinogen- Konzentrate, je Gramm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ZE2005-08-1 Sonstige Dialyse (Peritonealdialyse), 1 Tag; OPS 8-857.10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ZE2005-08-2 Sonstige Dialyse (Peritonealdialyse), 2-3 Tage; OPS 8-857.11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ZE2005-08-3 Sonstige Dialyse (Peritonealdialyse), 4-6 Tage; OPS 8-857.12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ZE2005-08-4 Sonstige Dialyse (Peritonealdialyse), 7-11 Tage; OPS 8-857.13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ZE2005-08-5 Sonstige Dialyse (Peritonealdialyse), 12-18 Tage; OPS 8-857.14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ZE2005-08-6 Sonstige Dialyse (Peritonealdialyse), mehr als 18 Tage; OPS 8-857.15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ZE2005-35-1 Fremdbezug von hämatopoetischen Stammzellen - Deutschland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ZE2005-35-2 Fremdbezug von hämatopoetischen Stammzellen - Europa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ZE2005-35-3 Fremdbezug von hämatopoetischen Stammzellen - außerhalb Europa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ZE2005-27-1 Behandlung von Blutern mit Blutgerinnungsfaktoren, Faktor VII plasmatisch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ZE2005-27-2 Behandlung von Blutern mit Blutgerinnungsfaktoren, Faktor VII gentechnisch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ZE2005-27-3 Behandlung von Blutern mit Blutgerinnungsfaktoren, Faktor VIII plasmatisch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ZE2005-27-4 Behandlung von Blutern mit Blutgerinnungsfaktoren, Faktor VIII gentechnisch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ZE2005-27-5 Behandlung von Blutern mit Blutgerinnungsfaktoren, Faktor XIII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ZE2005-27-6 Behandlung von Blutern mit Blutgerinnungsfaktoren, Faktor IX plasmatisch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ZE2005-27-7 Behandlung von Blutern mit Blutgerinnungsfaktoren, Faktor IX gentechnisch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76008099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ZE2005-27-8 Behandlung von Blutern mit Blutgerinnungsfaktoren, aktivierter Prothrombin Komplex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ZE2005-27-9 Behandlung von Blutern mit Blutgerinnungsfaktoren, Prothrombin Komplex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ZE2005-27-10 Behandlung von Blutern mit Blutgerinnungsfaktoren, Fibrinogen-Konzentrate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ZE2005-16-1 Isolierte Extremitätenperfusion mit TNF; OPS 8-859 in Kombination mit 8-810.**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ZE2006-25-1 Modulare Endoprothese, Knie; OPS 5-829.d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ZE2006-25-1 Modulare Endoprothese, Hüfte; OPS 5-829.d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ZE2006-27-1 Behandlung von Blutern mit Blutgerinnungsfaktoren; OPS 8-810.b2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ZE2006-27-2 Behandlung von Blutern mit Blutgerinnungsfaktoren; OPS 8-810.f4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ZE2006-27-3 Behandlung von Blutern mit Blutgerinnungsfaktoren; OPS 8-810.f5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 Selektive Embolisation mit Metallspiralen (Coils), andere Lokalisation, 1 Metallspirale, OPS 8-836.m2 - .m8, .mb - .mf oder .mx in Kombination mit .n1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ZE2006-43-2 Selektive Embolisation mit Metallspiralen (Coils), andere Lokalisation, 2 Metallspiralen, OPS 8-836.m2 - .m8, .mb - .mf oder .mx in Kombination mit .n2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ZE2006-43-3 Selektive Embolisation mit Metallspiralen (Coils), andere Lokalisation, 3 Metallspiralen, OPS 8-836.m2 - .m8, .mb - .mf oder .mx in Kombination mit .n3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ZE2006-43-4 Selektive Embolisation mit Metallspiralen (Coils), andere Lokalisation, 4 Metallspiralen, OPS 8-836.m2 - .m8, .mb - .mf oder .mx in Kombination mit .n4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ZE2006-43-5 Selektive Embolisation mit Metallspiralen (Coils), andere Lokalisation, 5 Metallspiralen, OPS 8-836.m2 - .m8, .mb - .mf oder .mx in Kombination mit .n5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ZE2006-43-6 Selektive Embolisation mit Metallspiralen (Coils), andere Lokalisation, 6 Metallspiralen, OPS 8-836.m2 - .m8, .mb - .mf oder .mx in Kombination mit .n6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ZE2006-43-7 Selektive Embolisation mit Metallspiralen (Coils), andere Lokalisation, 7 Metallspiralen, OPS 8-836.m2 - .m8, .mb - .mf oder .mx in Kombination mit .n7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ZE2006-43-8 Selektive Embolisation mit Metallspiralen (Coils), andere Lokalisation, 8 Metallspiralen, OPS 8-836.m2 - .m8, .mb - .mf oder .mx in Kombination mit .n8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ZE2006-43-9 Selektive Embolisation mit Metallspiralen (Coils), andere Lokalisation, 9 Metallspiralen, OPS 8-836.m2 - .m8, .mb - .mf oder .mx in Kombination mit .n9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ZE2006-43-10 Selektive Embolisation mit Metallspiralen (Coils), andere Lokalisation, 10 Metallspiralen, OPS 8-836.m2 - .m8, .mb - .mf oder .mx in Kombination mit .na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ZE2006-43-11 Selektive Embolisation mit Metallspiralen (Coils), andere Lokalisation, 11 Metallspiralen, OPS 8-836.m2 - .m8, .mb - .mf oder .mx in Kombination mit .nb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ZE2006-43-12 Selektive Embolisation mit Metallspiralen (Coils), andere Lokalisation, 12 Metallspiralen, OPS 8-836.m2 - .m8, .mb - .mf oder .mx in Kombination mit .nc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ZE2006-43-13 Selektive Embolisation mit Metallspiralen (Coils), andere Lokalisation, 13 Metallspiralen, OPS 8-836.m2 - .m8, .mb - .mf oder .mx in Kombination mit .nd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ZE2006-43-14 Selektive Embolisation mit Metallspiralen (Coils), andere Lokalisation, 14 Metallspiralen, OPS 8-836.m2 - .m8, .mb - .mf oder .mx in Kombination mit .ne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ZE2006-43-15 Selektive Embolisation mit Metallspiralen (Coils), andere Lokalisation, 15 Metallspiralen, OPS 8-836.m2 - .m8, .mb - .mf oder .mx in Kombination mit .nf1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ZE2006-43-16 Selektive Embolisation mit Metallspiralen (Coils), andere Lokalisation, 16 Metallspiralen, OPS 8-836.m2 - .m8, .mb - .mf oder .mx in Kombination mit .ng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ZE2006-43-17 Selektive Embolisation mit Metallspiralen (Coils), andere Lokalisation, 17 Metallspiralen, OPS 8-836.m2 - .m8, .mb - .mf oder .mx in Kombination mit .nh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ZE2006-43-18 Selektive Embolisation mit Metallspiralen (Coils), andere Lokalisation, 18 Metallspiralen, OPS 8-836.m2 - .m8, .mb - .mf oder .mx in Kombination mit .nj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ZE2006-43-19 Selektive Embolisation mit Metallspiralen (Coils), andere Lokalisation, 19 Metallspiralen, OPS 8-836.m2 - .m8, .mb - .mf oder .mx in Kombination mit .nk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ZE2006-43-20 Selektive Embolisation mit Metallspiralen (Coils), andere Lokalisation, 20 Metallspiralen, OPS 8-836.m2 - .m8, .mb - .mf oder .mx in Kombination mit .nm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ZE2006-43-21 Selektive Embolisation mit Metallspiralen (Coils), andere Lokalisation, mehr als 20 Metallspiralen, OPS 8-836.m2 - .m8, .mb - .mf oder .mx in Kombination mit .nn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 Gabe von Anti-Human-T-Lymphozyten-Immunglobulin, Lymphoglobulin, über 100 bis 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 Gabe von Anti-Human-T-Lymphozyten-Immunglobulin, Lymphoglobulin, über 500 bis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ZE2006-46-3 Gabe von Anti-Human-T-Lymphozyten-Immunglobulin, Lymphoglobulin, über 1000 bis 1500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ZE2006-46-4 Gabe von Anti-Human-T-Lymphozyten-Immunglobulin, Lymphoglobulin, über 1500 bis 2000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ZE2006-46-5 Gabe von Anti-Human-T-Lymphozyten-Immunglobulin, Lymphoglobulin, über 2000 bis 2500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ZE2006-46-6 Gabe von Anti-Human-T-Lymphozyten-Immunglobulin, Lymphoglobulin, über 2500 bis 3000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ZE2006-46-7 Gabe von Anti-Human-T-Lymphozyten-Immunglobulin, Lymphoglobulin, über 3000 bis 3500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ZE2006-46-8 Gabe von Anti-Human-T-Lymphozyten-Immunglobulin, Lymphoglobulin, über 3500 bis 4000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ZE2006-46-9 Gabe von Anti-Human-T-Lymphozyten-Immunglobulin, Lymphoglobulin, über 4000 bis 4500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ZE2006-46-10 Gabe von Anti-Human-T-Lymphozyten-Immunglobulin, Lymphoglobulin, über 4500 bis 5000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ZE2006-46-11 Gabe von Anti-Human-T-Lymphozyten-Immunglobulin, Lymphoglobulin, über 5000 bis 5500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ZE2006-46-12 Gabe von Anti-Human-T-Lymphozyten-Immunglobulin, Lymphoglobulin, über 5500 bis 6000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ZE2006-46-13 Gabe von Anti-Human-T-Lymphozyten-Immunglobulin, Lymphoglobulin, über 6000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ZE2006-46-14 Gabe von Anti-Human-T-Lymphozyten-Immunglobulin, Thymoglobulin, über 25 bis 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ZE2006-46-15 Gabe von Anti-Human-T-Lymphozyten-Immunglobulin, Thymoglobulin, über 75 bis 125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ZE2006-46-16 Gabe von Anti-Human-T-Lymphozyten-Immunglobulin, Thymoglobulin, über 125 bis 175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ZE2006-46-17 Gabe von Anti-Human-T-Lymphozyten-Immunglobulin, Thymoglobulin, über 175 bis 225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ZE2006-46-18 Gabe von Anti-Human-T-Lymphozyten-Immunglobulin, Thymoglobulin, über 225 bis 250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ZE2006-46-19 Gabe von Anti-Human-T-Lymphozyten-Immunglobulin, Thymoglobulin, über 250 bis 275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ZE2006-46-20 Gabe von Anti-Human-T-Lymphozyten-Immunglobulin, Thymoglobulin, über 275 bis 300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ZE2006-46-21 Gabe von Anti-Human-T-Lymphozyten-Immunglobulin, Thymoglobulin, über 300 bis 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ZE2006-46-22 Gabe von Anti-Human-T-Lymphozyten-Immunglobulin, Thymoglobulin, über 400 bis 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ZE2006-46-23 Gabe von Anti-Human-T-Lymphozyten-Immunglobulin, Thymoglobulin, über 500 bis 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ZE2006-46-24 Gabe von Anti-Human-T-Lymphozyten-Immunglobulin, Thymoglobulin, über 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ZE2006-46-25 Gabe von Anti-Human-T-Lymphozyten-Immunglobulin, ATG Fresenius, über 100 bis 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ZE2006-46-26 Gabe von Anti-Human-T-Lymphozyten-Immunglobulin, ATG Fresenius, über 500 bis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ZE2006-46-27 Gabe von Anti-Human-T-Lymphozyten-Immunglobulin, ATG Fresenius, über 1000 bis 1500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ZE2006-46-28 Gabe von Anti-Human-T-Lymphozyten-Immunglobulin, ATG Fresenius, über 1500 bis 2000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ZE2006-46-29 Gabe von Anti-Human-T-Lymphozyten-Immunglobulin, ATG Fresenius, über 2000 bis 2500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ZE2006-46-30 Gabe von Anti-Human-T-Lymphozyten-Immunglobulin, ATG Fresenius, über 2500 bis 3000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ZE2006-46-31 Gabe von Anti-Human-T-Lymphozyten-Immunglobulin, ATG Fresenius, über 3000 bis 3500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ZE2006-46-32 Gabe von Anti-Human-T-Lymphozyten-Immunglobulin, ATG Fresenius, über 3500 bis 4000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ZE2006-46-33 Gabe von Anti-Human-T-Lymphozyten-Immunglobulin, ATG Fresenius, über 4000 bis 4500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ZE2006-46-34 Gabe von Anti-Human-T-Lymphozyten-Immunglobulin, ATG Fresenius, über 4500 bis 5000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ZE2006-46-35 Gabe von Anti-Human-T-Lymphozyten-Immunglobulin, ATG Fresenius, über 5000 bis 5500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ZE2006-46-36 Gabe von Anti-Human-T-Lymphozyten-Immunglobulin, ATG Fresenius, über 5500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ZE2006-15A-1 Zellapherese, 1 Zellapherese; OPS 8-823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ZE2006-15A-2 Zellapherese, 2 Zellapheresen; OPS 8-823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ZE2006-15A-3 Zellapherese, 3 Zellapheresen; OPS 8-823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ZE2006-15A-4 Zellapherese, 4 Zellapheresen; OPS 8-823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ZE2006-15A-5 Zellapherese, 5 Zellapheresen; OPS 8-823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ZE2006-15A-6 Zellapherese, 6 bis 10 Zellapheresen; OPS 8-823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ZE2006-15A-72 Zellapherese, 11 und mehr Zellapheresen; OPS 8-823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ZE2006-46-37 Gabe von Anti-Human-T-Lymphozyten-Immunglobulin, über 25 bis 75 mg; OPS 8-810.x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ZE2006-46-38 Gabe von Anti-Human-T-Lymphozyten-Immunglobulin, über 75 bis 125 mg; OPS 8-810.x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ZE2006-46-39 Gabe von Anti-Human-T-Lymphozyten-Immunglobulin, über 125 bis 175 mg; OPS 8-810.x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ZE2006-46-40 Gabe von Anti-Human-T-Lymphozyten-Immunglobulin, über 175 bis 225 mg; OPS 8-810.x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ZE2006-46-41 Gabe von Anti-Human-T-Lymphozyten-Immunglobulin, über 225 bis 250 mg; OPS 8-810.x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ZE2006-46-42 Gabe von Anti-Human-T-Lymphozyten-Immunglobulin, über 250 bis 275 mg; OPS 8-810.x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ZE2006-46-43 Gabe von Anti-Human-T-Lymphozyten-Immunglobulin, über 275 bis 300 mg; OPS 8-810.x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ZE2006-46-44 Gabe von Anti-Human-T-Lymphozyten-Immunglobulin, über 300 bis 400 mg; OPS 8-810.x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ZE2006-46-45 Gabe von Anti-Human-T-Lymphozyten-Immunglobulin, über 400 bis 500 mg; OPS 8-810.x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ZE2006-46-46 Gabe von Anti-Human-T-Lymphozyten-Immunglobulin, über 500 bis 600 mg; OPS 8-810.x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ZE2006-46-47 Gabe von Anti-Human-T-Lymphozyten-Immunglobulin, über 600 bis 1000 mg; OPS 8-810.x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ZE2006-46-48 Gabe von Anti-Human-T-Lymphozyten-Immunglobulin, über 1000 bis 1500 mg; OPS 8-810.x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ZE2006-46-49 Gabe von Anti-Human-T-Lymphozyten-Immunglobulin, über 1500 bis 2000 mg; OPS 8-810.x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ZE2006-46-50 Gabe von Anti-Human-T-Lymphozyten-Immunglobulin, über 2000 bis 2500 mg; OPS 8-810.x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ZE2006-46-51 Gabe von Anti-Human-T-Lymphozyten-Immunglobulin, über 2500 bis 3000 mg; OPS 8-810.x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ZE2006-46-52 Gabe von Anti-Human-T-Lymphozyten-Immunglobulin, über 3000 bis 3500 mg; OPS 8-810.x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ZE2006-46-53 Gabe von Anti-Human-T-Lymphozyten-Immunglobulin, über 3500 bis 4000 mg; OPS 8-810.x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ZE2006-46-54 Gabe von Anti-Human-T-Lymphozyten-Immunglobulin, über 4000 bis 4500 mg; OPS 8-810.x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ZE2006-46-55 Gabe von Anti-Human-T-Lymphozyten-Immunglobulin, über 4500 bis 5000 mg; OPS 8-810.x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ZE2006-46-56 Gabe von Anti-Human-T-Lymphozyten-Immunglobulin, über 5000 bis 5500 mg; OPS 8-810.x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ZE2006-46-57 Gabe von Anti-Human-T-Lymphozyten-Immunglobulin, über 5500 bis 6000 mg; OPS 8-810.x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76008193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ZE2006-46-58 Gabe von Anti-Human-T-Lymphozyten-Immunglobulin, über 6000 mg; OPS 8-810.x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Bayern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Behandlung von angeborenen und erworbenen Blutungskrankheiten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ZE33 Extrakorporale Protopherese; OPS 8-824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ZE43 Zwerchfellschrittmacher; OPS 5-347.6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ZE44A Medikamentefreisetzende Koronarstents; OPS 8-837.m0 oder .mx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ZE44B Medikamentefreisetzende Koronarstents; OPS 8-837.m1 oder .m2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ZE44C Medikamentefreisetzende Koronarstents; OPS 8-837.m3, oder .m4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ZE30A Dialyse (Hämodiafiltration), bis 3 Tage; OPS 8-855.10 oder 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ZE30B Dialyse (Hämodiafiltration), 4 bis 11 Tage; OPS 8-855.11 oder 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ZE27A ZNS-Stimulatorimplantate ("Nervenschrittmacher"), (Einzelelektroden); OPS 5-039.20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ZE27B ZNS-Stimulatorimplantate ("Nervenschrittmacher"), (Mehrelektroden); OPS 5-039.21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ZE28B Implantierbare Medikamentenpumpen; OPS 5-038.40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ZE30C Dialyse (Hämodialyse (CVVHD)); OPS 8-854.1*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ZE28 Implantierbare Medikamentenpumpen; OPS 5-028.1* oder 5-038.4*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ZE30E Dialyse (Hämodialyse); OPS 8-854.*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ZE30F Dialyse (Hämodiafiltration); OPS 8-855.**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ZE30G Dialyse (Peritonealdialyse); OPS 8-857.*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 Links- und Rechtsventrikuläre Herzassistenzsysteme ("Kunst- herz"); OPS 5-376.20, .30, .40, .50, .60, .70 oder .80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ZE27C ZNS-Stimulatorimplantate ("Nervenschrittmacher"), (zur Hirnstimulation, Einzelelektrodensystem); OPS 5-028.00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ZE27D ZNS-Stimulatorimplantate ("Nervenschrittmacher"), (zur Hirnstimulation, Zweielektrodensystem); OPS 5-028.01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ZE27E ZNS-Stimulatorimplantate ("Nervenschrittmacher"); OPS 5-039.2* oder 5-059.0*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ZE42A Fremdbezug von hämatopoetischen Stammzellen, aus Deutschland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ZE42B Fremdbezug von hämatopoetischen Stammzellen, innerhalb Europa, außer Deutschland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ZE44D Medikamentefreisetzende Koronarstents (1 Stent); OPS 8-837.m0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ZE44E Medikamentefreisetzende Koronarstents (2 Stents); OPS 8-837.m1, .m2 oder .mx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ZE25A Individuell nach CAD gefertigte Rekonstruktionsimplantate im Gesichts- und Schädelbereich, OPS 5-020.71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ZE25B Individuell nach CAD gefertigte Rekonstruktionsimplantate im Gesichts- und Schädelbereich, OPS 5-020.72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ZE27F ZNS-Stimulatorimplantate ("Nervenschrittmacher"), (zur epiduralen Rückenmarkstimulation); OPS 5-039.2*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ZE27G ZNS-Stimulatorimplantate ("Nervenschrittmacher"), (zur Stimulation des peripheren Nervensystems); OPS 5-059.0*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ZE30H Dialyse (Hämodialyse, Sonstige); OPS 8-854.x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ZE30I Dialyse (Hämodialyse, N.n.bez.); OPS 8-854.y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ZE22A Links- und Rechtsventrikuläre Herzassistenzsysteme ("Kunst- herz"); OPS 5-376.30, .40, .50, .60 oder .80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ZE28A Implantierbare Medikamentenpumpen; OPS 5-028.11 oder 5-038.41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 Dialyse (je Behandlungstag); OPS 8-854.1*, .x, .y, 8-853.**, 8-855.** oder 8-857.*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 ZNS-Stimulatorimplantate ("Nervenschrittmacher"); OPS 5-028.0*, 5-029.4, 5-039.2*, 5-039.7, 5,059.0* oder 5-059.5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ZE30J Dialyse (Hämofiltration. Hämodiafiltration, tagesbezogen); OPS 8-853.** oder  8-855.**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ZE30K Dialyse (Hämofiltration. Hämodiafiltration, bis 3 Tage); OPS 8-853.20 oder 8-855.20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ZE30L Dialyse (Hämofiltration. Hämodiafiltration, 4 bis 11 Tage); OPS  8-853.21 oder 8-855.21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ZE30M Dialyse (Hämofiltration. Hämodiafiltration, mehr als 11 Tage); OPS 8-853.22 oder 8-855.22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ZE42C Fremdbezug von hämatopoetischen Stammzellen (sonstiges Ausland)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ZE44F Medikamentefreisetzende Koronarstents (mind. 3 Stents); OPS 8-837.m3 oder .m4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ZE22C Links- und Rechtsventrikuläre Herzassistenzsysteme ("Kunst- herz") (Intrakorporale Pumpe, univentrikulär); OPS 5-376.40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ZE22D Links- und Rechtsventrikuläre Herzassistenzsysteme ("Kunst herz") (Intrakorporale Pumpe, biventrikulär); OPS 5-376.50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ZE25C Individuell nach CAD gefertigte Rekonstruktionsimplantate im Gesichts- und Schädelbereich; OPS 5-774.71, .72, 5-775.71 oder 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ZE28C Implantierbare Medikamentenpumpen, OPS 5-038.4*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ZE30N Dialyse (Hämodialyse. bis 3 Tage); OPS 8-854.10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ZE30O Dialyse (Hämodialyse, 4 bis 11 Tage); OPS  8-854.11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ZE30P Dialyse (Hämodialyse, mehr als 11 Tage); OPS 8-854.12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ZE41A Retransplantation von Organen während desselben stationären Aufenthaltes (postmortal)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ZE41B Retransplantation von Organen während desselben stationären Aufenthaltes (Lebendspende)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ZE42D Fremdbezug von hämatopoetischen Stammzellen; OPS 5-411.1*, .2*, .3*, 8-805.2* oder .3*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ZE28D Implantierbare Medikamentenpumpen (elektrisch betrieben), OPS 5-038.41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ZE42E Fremdbezug von hämatopoetischen Stammzellen; OPS 8-805.**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ZE42F Fremdbezug von hämatopoetischen Stammzellen, aus Deutschland; OPS 8-805.1* oder .3*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ZE42G Fremdbezug von hämatopoetischen Stammzellen/Knochenmark, aus Europa; OPS 5-411.1*, .2*, .3*, 8-805.1*, .2* oder .3*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ZE42H Fremdbezug von hämatopoetischen Stammzellen/Knochenmark, außereuropäisch; OPS 5-411.1*, .2*, .3*, 8-805.1*, .2* oder .3*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ZE22E Links- und Rechtsventrikuläre Herzassistenzsysteme ("Kunst- herz"), (Extrakorporale Pumpe, univentrikulär); OPS 5-376.20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ZE30Q Dialyse (Hämodialyse, Hämofiltration, Hämodiafiltration); OPS 8-854.x, .y, 8-853.0 oder 8-855.0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ZE30R Dialyse (Hämofiltration); OPS 8-853.0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ZE30S Dialyse (Hämodialyse, Hämofiltration, Hämodiafiltration, bis 3 Tage); OPS 8-854.10, 8-853.20 oder 8-855.20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ZE30T Dialyse (Hämodialyse, Hämofiltration, Hämodiafiltration, 4 – 11 Tage); OPS 8-854.11, 8-853.21 oder 8-855.21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ZE30U Dialyse (Hämodialyse, Hämofiltration, Hämodiafiltration, mehr als 11 Tage); OPS 8-854.12, 8-853.22 oder 8-855.22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ZE44G Medikamentefreisetzende Koronarstents (mindestens 3 Stents); OPS 8-837.m3, .m4 oder .mx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ZE30V Dialyse (Peritonealdialyse); OPS 8-857.2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ZE21A Beckenimplantate; OPS 5-785.2d, oder .4d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ZE26A Ramus-Distraktoren; OPS 5-776.6, .7, .8, 5-777.31 oder .41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ZE22F Links- und Rechtsventrikuläre Herzassistenzsysteme  ("Kunst- herz"); OPS 5-376.70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ZE24A ECMO (Alter &lt; 60 Tage); OPS 8-852.0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ZE24B ECMO (Alter &gt; 59 Tage); OPS 8-852.0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ZE25D Individuell nach CAD gefertigte Rekonstruktionsimplantate im Gesichts- und Schädelbereich, OPS 5-020.63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ZE25E Individuell nach CAD gefertigte Rekonstruktionsimplantate im Gesichts- und Schädelbereich, OPS 5-020.64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ZE25F Individuell nach CAD gefertigte Rekonstruktionsimplantate im Gesichts- und Schädelbereich, OPS 5-774.72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76009099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ZE25G Individuell nach CAD gefertigte Rekonstruktionsimplantate im Gesichts- und Schädelbereich, OPS 5-775.71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ZE25H Individuell nach CAD gefertigte Rekonstruktionsimplantate im Gesichts- und Schädelbereich, OPS 5-775.72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ZE27H ZNS-Stimulatorimplantate ("Nervenschrittmacher"); OPS 5-029.4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ZE27I ZNS-Stimulatorimplantate ("Nervenschrittmacher"); OPS 5-039.7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ZE27J ZNS-Stimulatorimplantate ("Nervenschrittmacher"); OPS 5-059.5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ZE30W Dialyse; OPS 8-857.1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ZE32A Leberersatztherapie, Kinder (&lt; 16 Jahre); OPS 8-858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ZE32B Leberersatztherapie, Erwachsene (&gt;= 16 Jahre); OPS 8-858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ZE34A Plasmapherese (Humanalbumin); OPS 8-820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ZE34B Plasmapherese (FFP); OPS 8-820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ZE41C Retransplantation von Organen während desselben stationären Aufenthaltes (Herztransplantation); OPS 5-375.0, .1, .y oder 5-379.5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ZE41D Retransplantation von Organen während desselben stationären Aufenthaltes (Leber-Retransplantation, postmortale Organspende); OPS 5-504.0, .1, .2, .x, .y oder 5-983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ZE41E Retransplantation von Organen während desselben stationären Aufenthaltes (Leber-Retransplantation, bei Lebendspende incl. aller mit der Organbeschaffung verbundenen Kosten); OPS 5-504.0, .1, .2, .x, .y oder 5-983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ZE41F Retransplantation von Organen während desselben stationären Aufenthaltes (Nierentransplantation, postmortale Organspende); OPS 5-555.0, .1, .2, .3, .4, .5, .x, .y oder 5-983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ZE41G Retransplantation von Organen während desselben stationären Aufenthaltes (Nierentransplantation, bei Lebendspende incl. aller mit der Organbeschaffung verbundenen Kosten); OPS 5-555.0, .1, .2, .3, .4, .5, .x, .y oder 5-983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ZE41H Retransplantation von Organen während desselben stationären Aufenthaltes (Transplantation einer Lunge); OPS 5-335.0, .1, .y oder 5-983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ZE41I Retransplantation von Organen während desselben stationären Aufenthaltes (Transplantation von Herz und Lunge); OPS 5-375.2 oder 5-983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ZE41H Retransplantation von Organen während desselben stationären Aufenthaltes (Transplantation einer Bauchspeicheldrüse ggf. mit Niere); OPS 5-528.0, .1, .2, .x, .y, 5-555.0, .1, .2, .3, .4, .5, .x, .y oder 5-983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ZE26C Ramus-Distraktoren (Oberkiefer), OPS 5-776.8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ZE26F Ramus-Distraktoren (Mittelgesicht - in einem Stück); OPS 5-777.31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ZE26G Ramus-Distraktoren (Mittelgesicht - in zwei Stücken); OPS 5-777.41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Zusatzentgelt für besondere Einrichtung: 137.HLM Ia - Operation unter Einsatz der Herz-Lungen-Maschine bei angeborenen Herzfehlern (Gruppe Ia)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Zusatzentgelt für besondere Einrichtung: 138.HLM Ib - Operation unter Einsatz der Herz-Lungen-Maschine bei angeborenen Herzfehlern (Gruppe Ib)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Zusatzentgelt für besondere Einrichtung: 139.HLM IIa - Operation unter Einsatz der Herz-Lungen-Maschine bei angeborenen Herzfehlern (Gruppe IIa)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Zusatzentgelt für besondere Einrichtung: 140.HLM Iib - Operation unter Einsatz der Herz-Lungen-Maschine bei angeborenen Herzfehlern (Gruppe IIb)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Zusatzentgelt für besondere Einrichtung: 141.HLM IIIa - Operation unter Einsatz der Herz-Lungen-Maschine bei angeborenen Herzfehlern (Gruppe IIIa)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Zusatzentgelt für besondere Einrichtung: 142.HLM IIIb - Operation unter Einsatz der Herz-Lungen-Maschine bei angeborenen Herzfehlern (Gruppe IIIb)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Zusatzentgelt für besondere Einrichtung: 143.HLM IVa - Operation unter Einsatz der Herz-Lungen-Maschine bei angeborenen Herzfehlern (Gruppe IVa)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Zusatzentgelt für besondere Einrichtung: 144.HLM Ivb - Operation unter Einsatz der Herz-Lungen-Maschine bei angeborenen Herzfehlern (Gruppe IVb)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Zusatzentgelt für besondere Einrichtung: 145.HLM Re-OP - Re-Operation zu den HLM-Operationen der Gruppe Ia bis IVb)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Zusatzentgelt für besondere Einrichtung: OPohneHLM - Herzoperation bei angeborenen Herzfehlern und/oder an herznahen Gefäßen ohne Einsatz der Herz-Lungenmaschine (z.B. Aortenisthmusstenose, Ductusverschluss)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Zusatzentgelt für besondere Einrichtung: 146 - Diagnostischer Herzkatheter bei angeborenen Herzfehlern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Zusatzentgelt für besondere Einrichtung: 147 - Diagnostischer Diagnostischer Herzkatheter bei angeborenen Herzfehlern mit Dilatation (Kombinationseingriff)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Zusatzentgelt für besondere Einrichtung: 148 - Diagnostischer Herzkatheter bei angeborenen Herzfehlern mit Intervention Stentimplantation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Zusatzentgelt für besondere Einrichtung: 149 - Diagnostischer Herzkatheter bei angeborenen Herzfehlern mit Intervention ASD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Zusatzentgelt für besondere Einrichtung: 20.DuctusInfant - Katheterinterintervention zum Verschluss des offenen Ductus Botalli mit Spezialschirm (Infant)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Zusatzentgelt für besondere Einrichtung: 21.DuctusCoil - Katheterinterintervention zum Verschluss des offenen Ductus Botalli mit Spezialspirale (Coil)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Zusatzentgelt für besondere Einrichtung: 25.KathAblation - Katheterablation bei angeborenen Herzfehlern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Zusatzentgelt für besondere Einrichtung: Hyperthermie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ZE2005-35-3 Fremdbezug von hämatopoetischen Stammzellen, Europa außerhalb Deutschlands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ZE2005-35-1 Fremdbezug von hämatopoethischen Stammzellen, von außerhalb Deutschlands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ZE2005-35-2 Fremdbezug von hämatopoethischen Stammzellen, aus Deutschland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ZE2005-25-1 Modulare Endoprothesen, Knie Gelenk; OPS 5-829.d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ZE2005-10-1 Leberersatztherapie, Erwachsene; OPS 8-858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ZE2005-10-2 Leberersatztherapie, Kinder; OPS 8-858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ZE2005-35-8 Fremdbezug von hämatopoetischen Stammzellen, außerhalb Europa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ZE2005-35-4 Fremdbezug von hämotopoetischen Stammzellen, Knochenmark - Deutschland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ZE2005-35-5 Fremdbezug von hämotopoetischen Stammzellen, Stammzellen/Knochenmark – von außerhalb Europa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ZE2005-35-6 Fremdbezug von hämatopoetischen Stammzellen, Deutschland und europäisches Ausland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ZE2005-35-7 Fremdbezug von hämatopoetischen Stammzellen aus Ländern außerhalb Europas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ZE2006-25-1 Modulare Endoprothese (Schulter)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ZE2006-25-2 Modulare Endoprothese (Knie)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ZE2006-25-3 Modulare Endoprothese (Hüfte)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 Selektive Embolisation mit Metallspiralen (Coils), andere Lokalisation; OPS 8-836.m2 - .m8, .mb - .mf oder .mx in Verbindung mit 8-836.n1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ZE2006-43-2 Selektive Embolisation mit Metallspiralen (Coils), andere Lokalisation; OPS 8-836.m2 - .m8, .mb - .mf oder .mx in Verbindung mit 8-836.n2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ZE2006-43-3 Selektive Embolisation mit Metallspiralen (Coils), andere Lokalisation; OPS 8-836.m2 - .m8, .mb - .mf oder .mx in Verbindung mit 8-836.n3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ZE2006-43-4 Selektive Embolisation mit Metallspiralen (Coils), andere Lokalisation; OPS 8-836.m2 - .m8, .mb - .mf oder .mx in Verbindung mit 8-836.n4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ZE2006-43-5 Selektive Embolisation mit Metallspiralen (Coils), andere Lokalisation; OPS 8-836.m2 - .m8, .mb - .mf oder .mx in Verbindung mit 8-836.n5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ZE2006-43-6 Selektive Embolisation mit Metallspiralen (Coils), andere Lokalisation; OPS 8-836.m2 - .m8, .mb - .mf oder .mx in Verbindung mit 8-836.n6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ZE2006-43-7 Selektive Embolisation mit Metallspiralen (Coils), andere Lokalisation; OPS 8-836.m2 - .m8, .mb - .mf oder .mx in Verbindung mit 8-836.n7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ZE2006-43-8 Selektive Embolisation mit Metallspiralen (Coils), andere Lokalisation; OPS 8-836.m2 - .m8, .mb - .mf oder .mx in Verbindung mit 8-836.n8 - .nb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ZE2006-43-9 Selektive Embolisation mit Metallspiralen (Coils), andere Lokalisation; OPS 8-836.m2 - .m8, .mb - .mf oder .mx in Verbindung mit 8-836.n8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ZE2006-43-10 Selektive Embolisation mit Metallspiralen (Coils), andere Lokalisation; OPS 8-836.m2 - .m8, .mb - .mf oder .mx in Verbindung mit 8-836.n9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ZE2006-43-11 Selektive Embolisation mit Metallspiralen (Coils), andere Lokalisation; OPS 8-836.m2 - .m8, .mb - .mf oder .mx in Verbindung mit 8-836.na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ZE2006-43-12 Selektive Embolisation mit Metallspiralen (Coils), andere Lokalisation; OPS 8-836.m2 - .m8, .mb - .mf oder .mx in Verbindung mit 8-836.nb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ZE2006-43-13 Selektive Embolisation mit Metallspiralen (Coils), andere Lokalisation; OPS 8-836.m2 - .m8, .mb - .mf oder .mx in Verbindung mit 8-836.nc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ZE2006-43-14 Selektive Embolisation mit Metallspiralen (Coils), andere Lokalisation; OPS 8-836.m2 - .m8, .mb - .mf oder .mx in Verbindung mit 8-836.nd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ZE2006-43-15 Selektive Embolisation mit Metallspiralen (Coils), andere Lokalisation; OPS 8-836.m2 - .m8, .mb - .mf oder .mx in Verbindung mit 8-836.ne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ZE2006-43-16 Selektive Embolisation mit Metallspiralen (Coils), andere Lokalisation; OPS 8-836.m2 - .m8, .mb - .mf oder .mx in Verbindung mit 8-836.nf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ZE2006-43-17 Selektive Embolisation mit Metallspiralen (Coils), andere Lokalisation; OPS 8-836.m2 - .m8, .mb - .mf oder .mx in Verbindung mit 8-836.ng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ZE2006-43-18 Selektive Embolisation mit Metallspiralen (Coils), andere Lokalisation; OPS 8-836.m2 - .m8, .mb - .mf oder .mx in Verbindung mit 8-836.nh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ZE2006-43-19 Selektive Embolisation mit Metallspiralen (Coils), andere Lokalisation; OPS 8-836.m2 - .m8, .mb - .mf oder .mx in Verbindung mit 8-836.nj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ZE2006-43-20 Selektive Embolisation mit Metallspiralen (Coils), andere Lokalisation; OPS 8-836.m2 - .m8, .mb - .mf oder .mx in Verbindung mit 8-836.nk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ZE2006-43-21 Selektive Embolisation mit Metallspiralen (Coils), andere Lokalisation; OPS 8-836.m2 - .m8, .mb - .mf oder .mx in Verbindung mit 8-836.nm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ZE2006-43-22 Selektive Embolisation mit Metallspiralen (Coils), andere Lokalisation; OPS 8-836.m2 - .m8, .mb - .mf oder .mx in Verbindung mit 8-836.nn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 Gabe von Anti-Human-T-Lymphozyten-Immunglobulin, vom Kaninchen, je applizierte volle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 Gabe von Anti-Human-T-Lymphozyten-Immunglobulin, vom Pferd, je applizierte volle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ZE2006-46-3 Gabe von Anti-Human-T-Lymphozyten-Immunglobulin, Therapie mit Anti-Human-T-Lymphozyten-Immunglobulin vom Kaninchen oder Pferd über 1 mg bis unter 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ZE2006-46-4 Gabe von Anti-Human-T-Lymphozyten-Immunglobulin, Therapie mit Anti-Human-T-Lymphozyten-Immunglobulin vom Kaninchen oder Pferd über 150 mg bis unter 250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ZE2006-46-5 Gabe von Anti-Human-T-Lymphozyten-Immunglobulin, Therapie mit Anti-Human-T-Lymphozyten-Immunglobulin vom Kaninchen oder Pferd über 250 mg bis unter 350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ZE2006-46-6 Gabe von Anti-Human-T-Lymphozyten-Immunglobulin, Therapie mit Anti-Human-T-Lymphozyten-Immunglobulin vom Kaninchen oder Pferd über 350 mg bis unter 450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ZE2006-46-7 Gabe von Anti-Human-T-Lymphozyten-Immunglobulin, Therapie mit Anti-Human-T-Lymphozyten-Immunglobulin vom Kaninchen oder Pferd über 450 mg bis unter 550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ZE2006-46-8 Gabe von Anti-Human-T-Lymphozyten-Immunglobulin, Therapie mit Anti-Human-T-Lymphozyten-Immunglobulin vom Kaninchen oder Pferd über 550 mg bis unter 950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ZE2006-46-9 Gabe von Anti-Human-T-Lymphozyten-Immunglobulin, Therapie mit Anti-Human-T-Lymphozyten-Immunglobulin vom Kaninchen oder Pferd über 950 mg bis unter 1.350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ZE2006-46-10 Gabe von Anti-Human-T-Lymphozyten-Immunglobulin, Therapie mit Anti-Human-T-Lymphozyten-Immunglobulin vom Kaninchen oder Pferd über 1.350 mg bis unter 1.750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ZE2006-46-11 Gabe von Anti-Human-T-Lymphozyten-Immunglobulin, Therapie mit Anti-Human-T-Lymphozyten-Immunglobulin vom Kaninchen oder Pferd über 1.750 mg bis unter 2.150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ZE2006-46-12 Gabe von Anti-Human-T-Lymphozyten-Immunglobulin, Therapie mit Anti-Human-T-Lymphozyten-Immunglobulin vom Kaninchen oder Pferd über 2.150 mg bis unter 2.550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ZE2006-46-13 Gabe von Anti-Human-T-Lymphozyten-Immunglobulin, Therapie mit Anti-Human-T-Lymphozyten-Immunglobulin vom Kaninchen oder Pferd über 2.550 mg bis unter 3.350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ZE2006-46-14 Gabe von Anti-Human-T-Lymphozyten-Immunglobulin, Therapie mit Anti-Human-T-Lymphozyten-Immunglobulin vom Kaninchen oder Pferd über 3.350 mg bis unter 4.150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ZE2006-46-15 Gabe von Anti-Human-T-Lymphozyten-Immunglobulin, Therapie mit Anti-Human-T-Lymphozyten-Immunglobulin vom Kaninchen oder Pferd über 4.150 mg bis unter 4.950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ZE2006-46-16 Gabe von Anti-Human-T-Lymphozyten-Immunglobulin, Therapie mit Anti-Human-T-Lymphozyten-Immunglobulin vom Kaninchen oder Pferd über 4.950 mg bis unter 5.750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ZE2006-46-17 Gabe von Anti-Human-T-Lymphozyten-Immunglobulin, Therapie mit Anti-Human-T-Lymphozyten-Immunglobulin vom Kaninchen oder Pferd über 5.750 mg bis unter 6.550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ZE2006-46-18 Gabe von Anti-Human-T-Lymphozyten-Immunglobulin, Therapie mit Anti-Human-T-Lymphozyten-Immunglobulin vom Kaninchen oder Pferd über 6.550 mg bis unter 8.150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76009199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ZE2006-46-19 Gabe von Anti-Human-T-Lymphozyten-Immunglobulin, Therapie mit Anti-Human-T-Lymphozyten-Immunglobulin vom Kaninchen oder Pferd über 8.150 mg bis unter 10.550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ZE2006-03-1 Extrakorporale Membranoxygenation (ECMO) für Patienten mit einem Alter kleiner/gleich 60 Tage; OPS:8-852.00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ZE2006-03-2 Extrakorporale Membranoxygenation (ECMO) für Patienten mit einem Alter größer 60 Tage; OPS:8-852.00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ZE2006-03-3 Extrakorporale Membranoxygenation (ECMO) für Patienten mit einem Alter kleiner/gleich 60 Tage; OPS:8-852.01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ZE2006-03-4 Extrakorporale Membranoxygenation (ECMO) für Patienten mit einem Alter größer 60 Tage; OPS:8-852.01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ZE2006-03-5 Extrakorporale Membranoxygenation (ECMO) für Patienten mit einem Alter kleiner/gleich 60 Tage; OPS:8-852.02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ZE2006-03-6 Extrakorporale Membranoxygenation (ECMO) für Patienten mit einem Alter größer 60 Tage; OPS:8-852.02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ZE2006-35-1 Fremdbezug von hämatopoetischen Stammzellen, Deutschland; OPS: 5-411.3*; 5-411.5*; 8-805.3*; 8-805.5*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ZE2006-35-2 Fremdbezug von hämatopoetischen Stammzellen, Europa außerhalb Deutschland; OPS: 5-411.2*; 5-411.3*; 5-411.4*; 5-411.5*; 8-805.2*; 8-805.3*; 8-805.4*; 8-805.5*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ZE2006-35-3 Fremdbezug von hämatopoetischen Stammzellen, außerhalb Europa ; OPS 5-411.2*; 5-411.3*; 5-411.4*; 5-411.5*; 8-805.2*; 8-805.3*; 8-805.4*; 8-805.5*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ZE2006-44-1 Stammzellenboost nach erfolgter Transplantation von hämatopoetischer Stammzellen bei Zellapharese &lt;= 6x10^10WRC; OPS 8-805.61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ZE2006-44-2 Stammzellenboost nach erfolgter Transplantation von hämatopoetischer Stammzellen bei Zellapharese &gt; 6x10^10WRC; OPS 8-805.61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ZE2006-46-3 Gabe von Anti-Human-T-Lymphozyten-Immunglobulin - Antithymozytenglobulin / ATG vom Kaninchen, je 100-mg-Ampulle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ZE2006-46-4 Gabe von Anti-Human-T-Lymphozyten-Immunglobulin - Antithymozytenglobulin / Thymoglobulin (ATG vom Kaninchen), je 25-mg-Ampulle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ZE2006-46-5 Gabe von Anti-Human-T-Lymphozyten-Immunglobulin - Antithymozytenglobulin / Lymphoglobulin (ATG vom Pferd), je 100-mg-Ampulle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ZE2006-46-6 Gabe von Anti-Human-T-Lymphozyten-Immunglobulin, Lymphoglobulin, über 100 bis 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ZE2006-46-7 Gabe von Anti-Human-T-Lymphozyten-Immunglobulin, Lymphoglobulin, über 500 bis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ZE2006-46-8 Gabe von Anti-Human-T-Lymphozyten-Immunglobulin, Lymphoglobulin, über 1000 bis 1500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ZE2006-46-9 Gabe von Anti-Human-T-Lymphozyten-Immunglobulin, Lymphoglobulin, über 1500 bis 2000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ZE2006-46-10 Gabe von Anti-Human-T-Lymphozyten-Immunglobulin, Lymphoglobulin, über 2000 bis 2500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ZE2006-46-11 Gabe von Anti-Human-T-Lymphozyten-Immunglobulin, Lymphoglobulin, über 2500 bis 3000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ZE2006-46-12 Gabe von Anti-Human-T-Lymphozyten-Immunglobulin, Lymphoglobulin, über 3000 bis 3500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ZE2006-46-13 Gabe von Anti-Human-T-Lymphozyten-Immunglobulin, Lymphoglobulin, über 3500 bis 4000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ZE2006-46-14 Gabe von Anti-Human-T-Lymphozyten-Immunglobulin, Lymphoglobulin, über 4000 bis 4500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ZE2006-46-15 Gabe von Anti-Human-T-Lymphozyten-Immunglobulin, Lymphoglobulin, über 4500 bis 5000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ZE2006-46-16 Gabe von Anti-Human-T-Lymphozyten-Immunglobulin, Lymphoglobulin, über 5000 bis 5500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ZE2006-46-17 Gabe von Anti-Human-T-Lymphozyten-Immunglobulin, Lymphoglobulin, über 5500 bis 6000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ZE2006-46-18 Gabe von Anti-Human-T-Lymphozyten-Immunglobulin, Lymphoglobulin, über 6000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ZE2006-46-19 Gabe von Anti-Human-T-Lymphozyten-Immunglobulin, ATG, über 100 bis 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ZE2006-46-20 Gabe von Anti-Human-T-Lymphozyten-Immunglobulin, ATG, über 500 bis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ZE2006-46-21 Gabe von Anti-Human-T-Lymphozyten-Immunglobulin, ATG, über 1000 bis 1500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ZE2006-46-22 Gabe von Anti-Human-T-Lymphozyten-Immunglobulin, ATG, über 1500 bis 2000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ZE2006-46-23 Gabe von Anti-Human-T-Lymphozyten-Immunglobulin, ATG, über 2000 bis 2500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ZE2006-46-24 Gabe von Anti-Human-T-Lymphozyten-Immunglobulin, ATG, über 2500 bis 3000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ZE2006-46-25 Gabe von Anti-Human-T-Lymphozyten-Immunglobulin, ATG, über 3000 bis 3500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ZE2006-46-26 Gabe von Anti-Human-T-Lymphozyten-Immunglobulin, ATG, über 3500 bis 4000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ZE2006-46-27 Gabe von Anti-Human-T-Lymphozyten-Immunglobulin, ATG, über 4000 bis 4500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ZE2006-46-28 Gabe von Anti-Human-T-Lymphozyten-Immunglobulin, ATG, über 4500 bis 5000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ZE2006-46-29 Gabe von Anti-Human-T-Lymphozyten-Immunglobulin, ATG, über 5000 bis 5500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ZE2006-46-30 Gabe von Anti-Human-T-Lymphozyten-Immunglobulin, ATG, über 5500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ZE2006-46-31 Gabe von Anti-Human-T-Lymphozyten-Immunglobulin (Genzyme), 0 mg bis unter 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ZE2006-46-32 Gabe von Anti-Human-T-Lymphozyten-Immunglobulin (Genzyme), 200 mg bis unter 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ZE2006-46-33 Gabe von Anti-Human-T-Lymphozyten-Immunglobulin (Genzyme), 400 mg bis unter 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ZE2006-46-34 Gabe von Anti-Human-T-Lymphozyten-Immunglobulin (Genzyme), 600 mg bis unter 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ZE2006-46-35 Gabe von Anti-Human-T-Lymphozyten-Immunglobulin (Genzyme), 800 mg bis unter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ZE2006-46-36 Gabe von Anti-Human-T-Lymphozyten-Immunglobulin Genzyme), 1000 mg bis unter 1200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ZE2006-46-37 Gabe von Anti-Human-T-Lymphozyten-Immunglobulin (Genzyme), 1200 mg bis unter 1400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ZE2006-46-38 Gabe von Anti-Human-T-Lymphozyten-Immunglobulin (Genzyme), 1400 mg bis unter 1600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ZE2006-46-39 Gabe von Anti-Human-T-Lymphozyten-Immunglobulin (Genzyme), 1600 mg bis unter 1800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ZE2006-46-40 Gabe von Anti-Human-T-Lymphozyten-Immunglobulin Genzyme), 1800 mg bis unter 2000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ZE2006-46-41 Gabe von Anti-Human-T-Lymphozyten-Immunglobulin (Genzyme), 2000 mg bis unter 2200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ZE2006-46-42 Gabe von Anti-Human-T-Lymphozyten-Immunglobulin (Genzyme), 2200 mg bis unter 2400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ZE2006-46-43 Gabe von Anti-Human-T-Lymphozyten-Immunglobulin (Genzyme), 2400 mg bis unter 2600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ZE2006-46-44 Gabe von Anti-Human-T-Lymphozyten-Immunglobulin Genzyme), 2600 mg bis unter 2800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ZE2006-46-45 Gabe von Anti-Human-T-Lymphozyten-Immunglobulin (Genzyme), 2800 mg bis unter 3000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ZE2006-46-46 Gabe von Anti-Human-T-Lymphozyten-Immunglobulin (Genzyme), 3000 mg bis unter 3200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ZE2006-46-47 Gabe von Anti-Human-T-Lymphozyten-Immunglobulin (Genzyme), 3200 mg bis unter 3400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ZE2006-46-48 Gabe von Anti-Human-T-Lymphozyten-Immunglobulin (Genzyme), 3400 mg bis unter 3600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ZE2006-46-49 Gabe von Anti-Human-T-Lymphozyten-Immunglobulin (Genzyme), 3600 mg bis unter 3800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ZE2006-46-50 Gabe von Anti-Human-T-Lymphozyten-Immunglobulin (Genzyme), 3800 mg bis unter 4000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ZE2006-46-51 Gabe von Anti-Human-T-Lymphozyten-Immunglobulin (Genzyme), 4000 mg bis unter 4200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ZE2006-46-52 Gabe von Anti-Human-T-Lymphozyten-Immunglobulin (Genzyme), 4200 mg bis unter 4400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ZE2006-46-53 Gabe von Anti-Human-T-Lymphozyten-Immunglobulin (Genzyme), 4400 mg bis unter 4600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ZE2006-46-54 Gabe von Anti-Human-T-Lymphozyten-Immunglobulin (Genzyme), 4600 mg bis unter 4800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ZE2006-46-55 Gabe von Anti-Human-T-Lymphozyten-Immunglobulin (Genzyme), 4800 mg bis unter 5000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ZE2006-46-56 Gabe von Anti-Human-T-Lymphozyten-Immunglobulin (Genzyme), 5000 mg bis unter 5200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ZE2006-46-57 Gabe von Anti-Human-T-Lymphozyten-Immunglobulin (Genzyme), 5200 mg bis unter 5400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ZE2006-46-58 Gabe von Anti-Human-T-Lymphozyten-Immunglobulin (Genzyme), 5400 mg bis unter 5600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ZE2006-46-59 Gabe von Anti-Human-T-Lymphozyten-Immunglobulin (Genzyme), 5600 mg bis unter 5800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ZE2006-46-60 Gabe von Anti-Human-T-Lymphozyten-Immunglobulin (Genzyme), 5800 mg bis unter 6000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ZE2006-46-61 Gabe von Anti-Human-T-Lymphozyten-Immunglobulin (Genzyme), 6000 mg bis unter 6200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ZE2006-46-62 Gabe von Anti-Human-T-Lymphozyten-Immunglobulin (Genzyme), 6200 mg bis unter 6400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ZE2006-46-63 Gabe von Anti-Human-T-Lymphozyten-Immunglobulin (Genzyme), 6400 mg bis unter 6600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ZE2006-46-64 Gabe von Anti-Human-T-Lymphozyten-Immunglobulin (Genzyme), 6600 mg bis unter 6800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ZE2006-46-65 Gabe von Anti-Human-T-Lymphozyten-Immunglobulin (Genzyme), 6800 mg bis unter 7000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ZE2006-46-66 Gabe von Anti-Human-T-Lymphozyten-Immunglobulin (Genzyme), 7000 mg bis unter 7200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ZE2006-46-67 Gabe von Anti-Human-T-Lymphozyten-Immunglobulin (Genzyme), 7200 mg bis unter 7400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ZE2006-46-68 Gabe von Anti-Human-T-Lymphozyten-Immunglobulin (Genzyme), 7400 mg bis unter 7600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ZE2006-46-69 Gabe von Anti-Human-T-Lymphozyten-Immunglobulin (Genzyme), 7600 mg bis unter 7800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ZE2006-46-70 Gabe von Anti-Human-T-Lymphozyten-Immunglobulin (Genzyme), über 7800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ZE2006-46-71 Gabe von Anti-Human-T-Lymphozyten-Immunglobulin (ATG), 0 mg bis unter 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ZE2006-46-72 Gabe von Anti-Human-T-Lymphozyten-Immunglobulin (ATG), 600 mg bis unter 1200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ZE2006-46-73 Gabe von Anti-Human-T-Lymphozyten-Immunglobulin (ATG), 1200 mg bis unter 1800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ZE2006-46-74 Gabe von Anti-Human-T-Lymphozyten-Immunglobulin (ATG), 1800 mg bis unter 2400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ZE2006-46-75 Gabe von Anti-Human-T-Lymphozyten-Immunglobulin (ATG), 2400 mg bis unter 3000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ZE2006-46-76 Gabe von Anti-Human-T-Lymphozyten-Immunglobulin ATG), 3000 mg bis unter 3600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ZE2006-46-77 Gabe von Anti-Human-T-Lymphozyten-Immunglobulin (ATG), 3600 mg bis unter 4200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ZE2006-46-78 Gabe von Anti-Human-T-Lymphozyten-Immunglobulin (ATG), 4200 mg bis unter 4800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ZE2006-46-79 Gabe von Anti-Human-T-Lymphozyten-Immunglobulin (ATG), 4800 mg bis unter 5400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ZE2006-46-80 Gabe von Anti-Human-T-Lymphozyten-Immunglobulin (ATG), 5400 mg bis unter 6000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ZE2006-46-81 Gabe von Anti-Human-T-Lymphozyten-Immunglobulin (ATG), 6000 mg bis unter 6600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ZE2006-46-82 Gabe von Anti-Human-T-Lymphozyten-Immunglobulin (ATG), 6600 mg bis unter 7200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ZE2006-46-83 Gabe von Anti-Human-T-Lymphozyten-Immunglobulin (ATG), 7200 mg bis unter 7800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ZE2006-46-84 Gabe von Anti-Human-T-Lymphozyten-Immunglobulin (ATG), über7800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ZE2006-46-85 Gabe von Anti-Human-T-Lymphozyten-Immunglobulin (OKT-3), 0 mg bis unter 20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ZE2006-46-86 Gabe von Anti-Human-T-Lymphozyten-Immunglobulin (OKT-3), 20 mg bis unter 40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ZE2006-46-87 Gabe von Anti-Human-T-Lymphozyten-Immunglobulin (OKT-3), 40 mg bis unter 60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ZE2006-46-88 Gabe von Anti-Human-T-Lymphozyten-Immunglobulin (OKT-3), 60 mg bis unter 80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ZE2006-46-89 Gabe von Anti-Human-T-Lymphozyten-Immunglobulin (OKT-3), 80 mg bis unter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ZE2006-46-90 Gabe von Anti-Human-T-Lymphozyten-Immunglobulin (OKT-3), 100 mg bis unter 120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76009299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ZE2006-46-91 Gabe von Anti-Human-T-Lymphozyten-Immunglobulin (OKT-3), 120 mg bis unter 140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76009300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ZE2006-46-92 Gabe von Anti-Human-T-Lymphozyten-Immunglobulin (OKT-3), 140 mg bis unter 160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76009301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ZE2006-46-93 Gabe von Anti-Human-T-Lymphozyten-Immunglobulin (OKT-3), 160 mg bis unter 180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76009302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ZE2006-46-94 Gabe von Anti-Human-T-Lymphozyten-Immunglobulin (OKT-3), 180 mg bis unter 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76009303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ZE2006-46-95 Gabe von Anti-Human-T-Lymphozyten-Immunglobulin (OKT-3), über 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Saarland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Behandlung von Blutern mit Blutgerinnungsfaktor IX: 1,15 DM je I.E.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Behandlung von Blutern mit Blutgerinnungsfaktor VII Preis-Gruppe 1 (z.B. Profilate, Alpha; Beriate, Behring; Haemate, Behring): 1,27 DM je I.E.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Behandlung von Blutern mit Blutgerinnungsfaktor VIII Preis-Gruppe 2 (z.B. Immunate, Immuno; Monoclate, Armour): 1,47 DM je I.E.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Behandlung von Blutern mit Blutgerinnungsfaktor VIII Preis-Gruppe 3 (z.B. Feiba S-Tim, Immun): 2,04 DM je I.E.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ZE30G Dialyse; OPS 8-853.10 oder 8-853.20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ZE30H Dialyse; OPS 8-855.10 oder 8-855.20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ZE30I Dialyse; OPS 8-855.11 oder 8-855.21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ZE30J Dialyse; OPS 8-855.12 oder 8-855.22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 Behandlung von Blutern mit Blutgerinnungsfaktoren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ZE30K Dialyse; OPS 8-853.11 oder 8-853.21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ZE30L Dialyse (Hämodialyse kontinuierlich); OPS 8-854.10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ZE30M Dialyse (Hämodialyse); OPS 8-854.11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ZE30N Dialyse (Hämodialyse); OPS 8-854.12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ZE30O Dialyse (Hämofiltration); OPS 8-853.12 oder 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ZE30P Dialyse; OPS 8-853.0, .x, .y, 8-854.x, .y, 8-855.0, .x oder .y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ZE39A Behandlung von Blutern mit Blutgerinnungsfaktoren (Blutgerinnungsfaktor IX); OPS 8-810.6, .a oder .b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ZE39B Behandlung von Blutern mit Blutgerinnungsfaktoren (Blutgerinnungsfaktor VIII, Preisgruppe 1); OPS 8-810.8 oder .9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ZE39C Behandlung von Blutern mit Blutgerinnungsfaktoren (Blutgerinnungsfaktor VIII, Preisgruppe 2); OPS 8-810.8 oder .9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ZE39D Behandlung von Blutern mit Blutgerinnungsfaktoren (Blut- gerinnungsfaktor VIII, Preisgruppe 3); OPS 8-810.6, .8, .9 oder .c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ZE34 Plasmapherese, OPS 8-820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 ZNS-Stimulatorimplantate ("Nervenschrittmacher"); OPS 5-028.0*, 5-029.4, 5-039.2*, 5-039.7, 5,059.0* oder 5-059.5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ZE2005-27-1 Behandlung von Blutern mit Blutgerinnungsfaktoren, Blutgerinnungsfaktor IX; OPS 8-810.6, .a oder .b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ZE2005-27-2 Behandlung von Blutern mit Blutgerinnungsfaktoren, Blutgerinnungsfaktor VIII, Preisgruppe 1; OPS 8-810.8 oder .9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ZE2005-27-3 Behandlung von Blutern mit Blutgerinnungsfaktoren, Blutgerinnungsfaktor VIII, Preisgruppe 2; OPS 8-810.8 oder .9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ZE2005-27-4 Behandlung von Blutern mit Blutgerinnungsfaktoren, Blutgerinnungsfaktor VIII, Preisgruppe 3; OPS 8-810.6, .8, .9 oder .c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ZE2005-27-5 Behandlung von Blutern mit Blutgerinnungsfaktoren, Blutgerinnungsfaktor VII (S-TIM), Preisgruppe 4; OPS 8-810.7*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76010034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ZE2005-27-6 Behandlung von Blutern mit Blutgerinnungsfaktoren, Blutgerinnungsfaktor VII (Novo-Seven), Preisgruppe 5; OPS 8-810.6*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Berlin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Behandlung mit Blutgerinnungsfaktoren (hausindividuelle Sachkostenerstattung)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ZE22A Links- und Rechtsventrikuläre Herzassistenzsysteme ("Kunst- herz"), (Parakorporale Pumpe, univentrikulär); OPS- Nr. 5-376.70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ZE22A Links- und Rechtsventrikuläre Herzassistenzsysteme ("Kunst- herz"), (Parakorporale Pumpe, biventrikulär);  OPS- Nr. 5-376.80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ZE30A Dialyse, intermittierende Verfahren OPS- Nr. 8-853.0, .x, .y, 8-854.x, .y, 8-855.0, .x oder .y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ZE30B Dialyse. Kontinuierliche Verfahren, 0 - 3 Tage; OPS- Nr. 8-853.10, .20, 8-854.10, 8-855.10 oder 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ZE30C Dialyse. Kontinuierliche Verfahren, 4 - 11 Tage; OPS- Nr. 8-853.11, .21, 8-854.11, 8-855.11 oder 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ZE30D Dialyse. Kontinuierliche Verfahren, &gt; 11 Tage; OPS- Nr. 8-853.12, .22, 8-854.12, 8-855.12 oder 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ZE30E Peritonealdialyse (1x/24h); OPS- Nr. 8-857.*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ZE44B Medikamentefreisetzende Koronarstents; OPS 8-837.m1 oder .m2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ZE44C Medikamentefreisetzende Koronarstents; OPS 8-837.m3, .m4 oder .mx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ZE24A ECMO, Kinder; OPS 8-852.0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 Individuell nach CAD gefertigte Rekonstruktionsimplantate im Gesichts- und Schädelbereich, OPS 5-020.62, .63, .64, .71, .72, 5-774.71, .72, 5-775.71 oder 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ZE41A Retransplantationen von Organen während desselben stationären Aufenthaltes (Leber); OPS 5-504.*, 5-983, 8-805.1, .3*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ZE42A Fremdbezug von hämatopoetischen Stammzellen; OPS 8-805.1*, .2*, .3*, 5-411.1*, .2* oder .3*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ZE30F Dialyse (Hämodialyse, Kontinuierlich, venovenös, pumpengetrieben, 0-3 Tage); OPS 8-854.10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ZE30G Dialyse (Hämodialyse, Kontinuierlich, venovenös, pumpengetrieben, 4-11 Tage); OPS 8-854.11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ZE30H Dialyse (Hämodialyse, Kontinuierlich, venovenös, pumpengetrieben, &gt; 11 Tage); OPS 8-854.12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ZE30I Dialyse (Hämodialyse, N.n.bez.); OPS 8-854.y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ZE30J Dialyse (Hämofiltration, intermittierend); OPS 8-853.0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ZE30K Dialyse (Hämofiltration, arteriovenös, kontinuierlich, 0-3 Tage); OPS 8-853.10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ZE30L Dialyse (Hämofiltration, venovenös, kontinuierlich, 0-3 Tage); OPS 8-853.20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ZE30M Dialyse (Hämofiltration, venovenös, kontinuierlich, 4-11 Tage); OPS 8-853.21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ZE30N Dialyse (Hämofiltration, venovenös, kontinuierlich, &gt; 11 Tage); OPS 8-853.22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ZE30O Dialyse (Hämofiltration, n.n.bez); OPS 8-853.y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ZE30P Dialyse (Hämodiafiltration, intermittierend); OPS 8-855.0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ZE30Q Dialyse (Hämodiafiltration, arteriovenös, kontinuierlich, 0-3 Tage); OPS 8-855.10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ZE30R Dialyse (Hämodiafiltration, arteriovenös, kontinuierlich, 4-11 Tage); OPS 8-855.11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ZE30S Dialyse (Hämodiafiltration, arteriovenös, kontinuierlich, &gt; 11 Tage); OPS 8-855.12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ZE30T Dialyse (Hämodiafiltration, venovenös, kontinueirlich, 0-3 Tage); OPS 8-855.20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ZE30U Dialyse (Hämodiafiltration, venovenös, kontinuierlich, 4-11 Tage); OPS 8-855.21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ZE30V Dialyse (Hämodiafiltration, venovenös, kontinuierlich, &gt; 11 Tage); OPS 8-855.22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ZE30W Dialyse (Hämodiafiltration, n.n.bez); OPS 8-855.y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ZE30X Dialyse (Peritonealdialyse, intermittierend, maschinell unterstützt); OPS 8-857.0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ZE30Y Dialyse (Peritonealdialyse, kontinuierlich, nicht maschinell unterstützt); OPS 8-857.1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ZE30Z Dialyse (Peritonealdialyse, kontinuierlich, maschinell unterstützt); OPS 8-857.2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ZE40 Versorgung  von Schwerstbehinderten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ZE30Ä Dialyse (Hämofiltration); OPS 8-853.**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 Selektive Embolisation mit Metallspiralen (Coils), andere Lokalisation, 1 Metallspirale; OPS 8-836.m2, .m3, .m4, .m5, .m6, .m7, m8, .mb, .mc, .md, .me, .mf oder .mx kombiniert mit 8-836.n1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ZE2006-43-2 Selektive Embolisation mit Metallspiralen (Coils), andere Lokalisation, 2 Metallspirale; OPS 8-836.m2, .m3, .m4, .m5, .m6, .m7, m8, .mb, .mc, .md, .me, .mf oder .mx kombiniert mit 8-836.n2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ZE2006-43-3 Selektive Embolisation mit Metallspiralen (Coils), andere Lokalisation, 3 Metallspirale; OPS 8-836.m2, .m3, .m4, .m5, .m6, .m7, m8, .mb, .mc, .md, .me, .mf oder .mx kombiniert mit 8-836.n3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ZE2006-43-4 Selektive Embolisation mit Metallspiralen (Coils), andere Lokalisation, 4 Metallspirale; OPS 8-836.m2, .m3, .m4, .m5, .m6, .m7, m8, .mb, .mc, .md, .me, .mf oder .mx kombiniert mit 8-836.n4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ZE2006-43-5 Selektive Embolisation mit Metallspiralen (Coils), andere Lokalisation, 5 Metallspirale; OPS 8-836.m2, .m3, .m4, .m5, .m6, .m7, m8, .mb, .mc, .md, .me, .mf oder .mx kombiniert mit 8-836.n5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ZE2006-43-6 Selektive Embolisation mit Metallspiralen (Coils), andere Lokalisation, 6 Metallspirale; OPS 8-836.m2, .m3, .m4, .m5, .m6, .m7, m8, .mb, .mc, .md, .me, .mf oder .mx kombiniert mit 8-836.n6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ZE2006-43-7 Selektive Embolisation mit Metallspiralen (Coils), andere Lokalisation, 7 Metallspirale; OPS 8-836.m2, .m3, .m4, .m5, .m6, .m7, m8, .mb, .mc, .md, .me, .mf oder .mx kombiniert mit 8-836.n7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ZE2006-43-8 Selektive Embolisation mit Metallspiralen (Coils), andere Lokalisation, 8 Metallspirale; OPS 8-836.m2, .m3, .m4, .m5, .m6, .m7, m8, .mb, .mc, .md, .me, .mf oder .mx kombiniert mit 8-836.n8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ZE2006-43-9 Selektive Embolisation mit Metallspiralen (Coils), andere Lokalisation, 9 Metallspirale; OPS 8-836.m2, .m3, .m4, .m5, .m6, .m7, m8, .mb, .mc, .md, .me, .mf oder .mx kombiniert mit 8-836.n9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ZE2006-43-10 Selektive Embolisation mit Metallspiralen (Coils), andere Lokalisation, 10 Metallspirale; OPS 8-836.m2, .m3, .m4, .m5, .m6, .m7, m8, .mb, .mc, .md, .me, .mf oder .mx kombiniert mit 8-836.na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ZE2006-43-11 Selektive Embolisation mit Metallspiralen (Coils), andere Lokalisation, 11 Metallspirale; OPS 8-836.m2, .m3, .m4, .m5, .m6, .m7, m8, .mb, .mc, .md, .me, .mf oder .mx kombiniert mit 8-836.nb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ZE2006-43-12 Selektive Embolisation mit Metallspiralen (Coils), andere Lokalisation, 12 Metallspirale; OPS 8-836.m2, .m3, .m4, .m5, .m6, .m7, m8, .mb, .mc, .md, .me, .mf oder .mx kombiniert mit 8-836.nc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ZE2006-43-13 Selektive Embolisation mit Metallspiralen (Coils), andere Lokalisation, 15 Metallspirale; OPS 8-836.m2, .m3, .m4, .m5, .m6, .m7, m8, .mb, .mc, .md, .me, .mf oder .mx kombiniert mit 8-836.nf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ZE2005-02-1 Links- und Rechtsventrikuläre Herzassistenzsysteme („Kunstherz“); OPS 5-376.20 kombiniert mit 8-83a.10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ZE2005-02-2 Links- und Rechtsventrikuläre Herzassistenzsysteme („Kunstherz“); OPS 5-376.20 kombiniert mit 8-83a.11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ZE2005-02-3 Links- und Rechtsventrikuläre Herzassistenzsysteme („Kunstherz“); OPS 5-376.20 kombiniert mit 8-83a.12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ZE2005-02-4 Links- und Rechtsventrikuläre Herzassistenzsysteme („Kunstherz“); OPS 5-376.30 kombiniert mit 8-83a.20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ZE2005-02-5 Links- und Rechtsventrikuläre Herzassistenzsysteme („Kunstherz“); OPS 5-376.30 kombiniert mit 8-83a.21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ZE2005-02-6 Links- und Rechtsventrikuläre Herzassistenzsysteme („Kunstherz“); OPS 5-376.30 kombiniert mit 8-83a.22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ZE2005-22-1 ABP; OPS 5-376.00 oder 8-839.0 kombiniert mit 8-83a.00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ZE2005-22-2 ABP; OPS 5-376.00 oder 8-839.0 kombiniert mit 8-83a.01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ZE2005-22-3 ABP; OPS 5-376.00 oder 8-839.0 kombiniert mit 8-83a.02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ZE2005-25-1 modulare Endoprothesen; OPS 5-829.d kombiniert mit 5-822.0*, .1*, .2*, .3*, .4*, .5*, .6*, .7*, .9*, .x* oder 5-823.1*, .2*, .3*, .4*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ZE2006-43-1 Selektive Embolisation mit Metallspiralen (Coils), andere Lokalisation; OPS 8-836.m2 - .m8, .mb - .mx in Verbindung mit 8-836.nd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ZE2006-43-2 Selektive Embolisation mit Metallspiralen (Coils), andere Lokalisation; OPS 8-836.m2 - .m8, .mb - .mx in Verbindung mit 8-836.ne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76011091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ZE2005-19 Medikamente-freisetzende Koronarstents; OPS 8-837.m5, .m6, .m7, .m8, .m9, .ma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Brandenburg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Faktor VIII - Präparate (Hämophilie A) =&gt; Mischpreis für plasmatische Faktor VIII - Präparate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Faktor VIII - Präparate (Hämophilie A) =&gt; Mischpreis für rekombinante Faktor VIII - Präparate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Faktor XI - Präparate (Hämophilie B) =&gt; Mischpreis für plasmatische Faktor IX - Präparate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Faktorpräparat bei Hemmkörperhämophilie A oder B =&gt; Mischpreis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 Dialyse (Hämodialyse, kontinuierlich, venovenös, pumpengetrieben (CVVHD); Hämofiltration; Hämodiafiltration); OPS 8-854.1*, 8-853.**, 8-855.**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ZE22A Herzunterstützungssystem-Univentrikulär Parakorporale Pumpe; OPS-Nr. 5-376.70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ZE22B Herzunterstützungssystem-Biventrikulär Parakorporale Pumpe; OPS-Nr. 5-376.80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ZE22C Herzunterstützungssystem Univentrikulär Extrakorporale Pumpe; OPS-Nr. 5-376.20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ZE30A Dialyse (Hämodialyse, kontinuierlich, venovenös, pumpen- getrieben (CVVHD)); OPS 8-854.1*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ZE30B Dialyse (Hämodiafiltration); OPS 8-855.**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ZE30C Dialyse (Hämodialyse, kontinuierlich, venovenös, pumpen- getrieben (CVVHD) oder Hämofiltration); OPS 8-854.1* oder 8-853.**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ZE30D Dialyse (Hämofiltration oder Hämodiafiltration); OPS 8-853.20, .21, 8-855.20, .21 oder 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ZE30E Dialyse (Peritonealdialyse); OPS 8-857.0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ZE21C Beckenimplantate (Metallischer Knochenersatz); OPS 5-785.4d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ZE27A ZNS-Stimulatorimplantate ("Nervenschrittmacher"), (zur epiduralen Rückenmarkstimulation oder Stimulation des peripheren Nervensystems); OPS 5-039.2* oder 5-059.0*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ZE28B Implantierbare Medikamentenpumpen (zur intrathekalen und epiduralen Infusion); OPS 5-038.4*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ZE30F Dialyse; OPS 8-854.1*, .x, .y, 8-853.**, 8-855.** oder 8-857.*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ZE30G Dialyse; OPS 8-854.x, .y, 8-853.0, .x, .y, 8-855.0, .x, .y, 8-857.0, .x oder .y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ZE30H Dialyse (Hämodialyse/Hämodiafiltration); OPS 8-854.1* oder 8-855.**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ZE30I Dialyse (Hämofiltration); OPS 8-853.x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ZE27B ZNS-Stimulatorimplantate ("Nervenschrittmacher"); OPS 5-039.2*, 5-039.7 oder 5,059.0*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ZE28C Implantierbare Medikamentenpumpen; OPS 5-038.40 oder 5-038.41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ZE30J Dialyse; OPS 8-853.2*, 8-854.1*, 8-855.0, .12, .20, .22, .x, .y oder 8-857.*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ZE27C ZNS-Stimulatorimplantate ("Nervenschrittmacher"); OPS 5-028.0*, 5-029.4, 5-039.2*, 5-039.7 oder 5,059.0*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ZE28 Implantierbare Medikamentenpumpen; OPS 5-028.1* oder 5-038.4*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ZE30K Dialyse; OPS 8-853.**, 8-855.** oder 8-857.*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ZE27D ZNS-Stimulatorimplantate ("Nervenschrittmacher"), (zur epiduralen Rückenmarkstimulation); OPS 5-039.2*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ZE30L Dialyse (Hämodiafiltration/Peritonealdialyse); OPS 8-855.** oder 8-857.*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76012041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ZE2007-27-1 NovoSeven, je KIE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Mecklenburg-Vorpommern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ZE21A Beckenimplantate; OPS 5-785.2d oder .4d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ZE25B Individuell nach CAD gefertigte Rekonstruktionsimplantate im Gesichts- und Schädelbereich, OPS 5-020.63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ZE26B Ramus-Distraktoren (Verlagerung der Mandibula durch Distraktion nach Osteotomie im horizontalen Mandibulaast), OPS 5-776.7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ZE27A ZNS-Stimulatorimplantate ("Nervenschrittmacher"), Ein-Kanal- Impuls; OPS 5-028.00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ZE27B ZNS-Stimulatorimplantate ("Nervenschrittmacher"), Zwei-Kanal- Impuls; OPS 5-028.01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ZE27C ZNS-Stimulatorimplantate ("Nervenschrittmacher"), Wechsel; OPS 5-028.0*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ZE27D ZNS-Stimulatorimplantate ("Nervenschrittmacher"), Nervus- Vagus-Stimulator; OPS 5-059.00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ZE27E ZNS-Stimulatorimplantate ("Nervenschrittmacher"), Vorderwurzelstimulator; OPS 5-039.7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ZE27F ZNS-Stimulatorimplantate ("Nervenschrittmacher"), Blasenstimulator einelektrodisch; OPS 5-059.5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ZE27G ZNS-Stimulatorimplantate ("Nervenschrittmacher"), Blasenstimulator zweielektrodisch; OPS 5-059.5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ZE28B Implantierbare Medikamentenpumpen, zur intrathekalen und epiduralen Infusion; OPS 5-038.41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ZE30A Dialyse (Hämodialyse, kontinuierlich, venovenös, pumpengetrieben (CVVHD)); OPS 8-854.1*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ZE30B Dialyse (Hämodialyse, Sonstige); OPS 8-854.x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ZE30C Dialyse (Hämodialyse, N.n.bez.); OPS 8-854.y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ZE30G Dialyse (Hämofiltration); OPS 8-853.0 oder 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ZE30H Dialyse (Hämofiltration); OPS 8-853.2*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ZE30I Dialyse (Hämodiafiltration); OPS 8-855.0 oder 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ZE30J Dialyse (Hämodiafiltration); OPS 8-855.2*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ZE35A Immunadsorption, 1. Zyklus; OPS 8-821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ZE35B Immunadsorption, 2. bis 4. Zyklus; OPS 8-821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ZE44B Medikamentefreisetzende Koronarstents; OPS 8-837.m1 oder .m2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ZE44C Medikamentefreisetzende Koronarstents; OPS 8-837.m3 oder .m4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ZE25C Individuell nach CAD gefertigte Rekonstruktionsimplantate im Gesichts- und Schädelbereich; OPS 5-020.62, .63, .64, .71 oder 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ZE26C Ramus-Distraktoren; OPS 5-776.6, .7, .8 oder 5-777.*1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 Ramus-Distraktoren; OPS 5-776.6, .7, .8, .9 oder 5-777.*1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 Links- und Rechtsventrikuläre Herzassistenzsysteme ("Kunst- herz"); OPS 5-376.20; .30, .40, .50, . 60, .70 oder .80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 ZNS-Stimulatorimplantate ("Nervenschrittmacher"); OPS 5-028.0*, 5-029.4, 5-039.2*, 5-039.7, 5,059.0* oder 5-059.5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76013057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Sachsen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 Ramus-Distraktoren; OPS 5-776.6, .7, .8, .9 oder 5-777.*1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ZE30D Dialyse (Hämofiltration); OPS 8-853.2*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ZE30A Dialyse (Hämodialyse, kontinuierlich, venovenös, pumpen- getrieben (CVVHD)); OPS 8-854.1*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ZE32 Leberersatztherapie; OPS- Nr. 8-858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ZE30B Dialyse (Hämodialyse); OPS 8-854.1*, .x oder .y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ZE25A Individuell nach CAD gefertigte Rekonstruktionsimplantate im Gesichts- und Schädelbereich, OPS 5-020.6*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ZE33 Extrakorporale Protopherese; OPS 8-824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ZE35 Immunadsorbtion ;OPS  8-821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ZE39A Faktor VIII aus Plasma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ZE39B Faktor VIII aus Rekombinat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ZE39C Faktor IX aus Plasma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 Links- und Rechtsventrikuläre Herzassistenzsysteme ("Kunstherz"); OPS 5-376.20, .30, .40, .50, .60, .70, .80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 ZNS-Stimulatorimplantate ("Nervenschrittmacher"); OPS 5-028.0*, 5-039.2* oder 5-059.0*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ZE30I Dialyse; OPS 8-854.1*, 8-853.** oder 8-855.**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ZE30J Dialyse (Hämofiltration); OPS 8-853.20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ZE30K Dialyse (Hämofiltration); OPS 8-853.21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ZE30L Dialyse (Hämofiltration); OPS 8-853.22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ZE39Q Behandlung von Blutern mit Blutgerinnungsfaktoren, Faktor VII; OPS 8-810.7*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ZE39R Behandlung von Blutern mit Blutgerinnungsfaktoren, Faktor VIII aus Plasma (Beriate, Fandhi, Haemocitin, Octante); OPS 8-810.9*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ZE39S Behandlung von Blutern mit Blutgerinnungsfaktoren, Faktor VIII aus Plasma mit hohem Willebrand-Anteil (Haemate HS); OPS 8-810.d*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ZE39T Behandlung von Blutern mit Blutgerinnungsfaktoren, Faktor VIII aus Plasma oder gentechnisch erzeugt (Helixate, NexGen, Kogenate, Recombinate); OPS 8-810.8*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ZE39U Behandlung von Blutern mit Blutgerinnungsfaktoren, Faktor IX (Berinin HS, Immunine); OPS 8-810.a*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ZE39V Behandlung von Blutern mit Blutgerinnungsfaktoren, Faktor XIII (Fibriogrammin HS); OPS 8-810.e*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ZE39W Behandlung von Blutern mit Blutgerinnungsfaktoren, Faktor VII, gentechnisch (Novo Seven (60 KIE)); OPS 8-810.x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ZE39X Behandlung von Blutern mit Blutgerinnungsfaktoren, sonstige gentechnisch erzeugte Präparate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ZE30T Dialyse (Hämodialyse, -filtration oder –diafiltration, bis 3 Tage); OPS 8-854.10, 8-853.10, .20, 8-855.10 oder 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ZE30U Dialyse (Hämodialyse, -filtration oder –diafiltration, 4 bis 11 Tage); OPS 8-854.11, 8-853.11, .21, 8-855.11 oder 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ZE30V Dialyse (Hämodialyse, -filtration oder –diafiltration, &gt; 11 Tage); OPS 8-854.12, 8-853.12, .22, 8-855.12 oder 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ZE2005-27-1 Behandlung von Blutern mit Blutgerinnungsfaktoren, plasmatischer Faktor VIII; OPS 8-810.90 - .92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ZE2005-27-2 Behandlung von Blutern mit Blutgerinnungsfaktoren, plasmatischer Faktor IX; OPS 8-810.b0 - .b2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ZE2005-27-3 Behandlung von Blutern mit Blutgerinnungsfaktoren, Rekombinat Faktor VIII; OPS 8-810.80 - .82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ZE2005-27-4 Behandlung von Blutern mit Blutgerinnungsfaktoren, Willebrand-Faktor VIII; OPS 8-810.d0 - .d2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ZE2005-27-6 Behandlung von Blutern mit Blutgerinnungsfaktoren, Recombinater Faktor VII; OPS 8-810.6*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ZE2005-27-7 Behandlung von Blutern mit Blutgerinnungsfaktoren, Recombinater Faktor IX; OPS 8-810.a*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ZE2005-27-8 Behandlung von Blutern mit Blutgerinnungsfaktoren, Feiba-Prothrombinkomplex mit Faktor VIII-Inhibitor Bypass Aktivität; OPS 8-810.c*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ZE2005-27-9 Behandlung von Blutern mit Blutgerinnungsfaktoren, Faktor I; OPS 8-810.x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ZE2005-27-10 Behandlung von Blutern mit Blutgerinnungsfaktoren, plasmatischer Faktor VII; OPS 8-810.7*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ZE2005-27-11 Behandlung von Blutern mit Blutgerinnungsfaktoren, Faktor XI; OPS 8-810.x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ZE2005-27-12 Behandlung von Blutern mit Blutgerinnungsfaktoren, Faktor XIII; OPS 8-810.e*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ZE2006-27-1 Behandlung von Blutern mit Blutgerinnungsfaktoren, Fibrinogenkonzentrat; OPS 8-810.j0, .j1 oder .j2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ZE2006-35-1 Fremdbezug von hämatopoetischen Stammzellen, Deutschland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ZE2006-35-2 Fremdbezug von hämatopoetischen Stammzellen, Europa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76014099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ZE2006-35-3 Fremdbezug von hämatopoetischen Stammzellen, USA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76014100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 Gabe von Anti-Human-T-Lymphozyten-Immunglobulin, unter 2.000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76014101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 Gabe von Anti-Human-T-Lymphozyten-Immunglobulin, 2.000 mg bis unter 3.000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76014102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ZE2006-46-3 Gabe von Anti-Human-T-Lymphozyten-Immunglobulin, 3.000 mg bis unter 4.000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76014103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ZE2006-46-4 Gabe von Anti-Human-T-Lymphozyten-Immunglobulin, 4.000 mg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76014104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ZE2006-46-5 Gabe von Anti-Human-T-Lymphozyten-Immunglobulin, vom Pferd bis unter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76014105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ZE2006-46-6 Gabe von Anti-Human-T-Lymphozyten-Immunglobulin, vom Pferd 1000 mg bis unter 2000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76014106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ZE2006-46-7 Gabe von Anti-Human-T-Lymphozyten-Immunglobulin, vom Pferd 4000 mg bis unter 5000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76014107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ZE2006-46-8 Gabe von Anti-Human-T-Lymphozyten-Immunglobulin, vom Pferd 5000 mg bis unter 6000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76014108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ZE2006-46-9 Gabe von Anti-Human-T-Lymphozyten-Immunglobulin, vom Pferd mehr als 6000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76014109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ZE2006-46-10 Gabe von Anti-Human-T-Lymphozyten-Immunglobulin, vom Kaninchen bis unter 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76014110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ZE2006-46-11 Gabe von Anti-Human-T-Lymphozyten-Immunglobulin, vom Kaninchen 200 mg bis unter 340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76014111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ZE2006-46-12 Gabe von Anti-Human-T-Lymphozyten-Immunglobulin, vom Kaninchen 340 mg bis unter 450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76014112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ZE2006-46-13 Gabe von Anti-Human-T-Lymphozyten-Immunglobulin, vom Kaninchen 450 mg bis unter 570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76014113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ZE2006-46-14 Gabe von Anti-Human-T-Lymphozyten-Immunglobulin, vom Kaninchen mehr als 570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Sachsen-Anhalt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ZE22B Links- und Rechtsventrikuläre Herzassistenzsysteme ("Kunst- herz"), (Extrakorporale Pumpe, biventrikulär); OPS- Nr. 5-376.30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ZE22C Links- und Rechtsventrikuläre Herzassistenzsysteme ("Kunst- herz"), (Intrakorporale Pumpe, univentrikulär); OPS- Nr. 5-376.40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ZE22D Links- und Rechtsventrikuläre Herzassistenzsysteme ("Kunst- herz"), (Intrakorporale Pumpe, biventrikulär);  OPS- Nr. 5-376.50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ZE27A ZNS-Stimulatorimplantate ("Nervenschrittmacher") (Implantation oder Wechsel eines Neurostimulators zur Hirnstimulation); OPS 5-028.0*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ZE27B ZNS-Stimulatorimplantate ("Nervenschrittmacher") (Implantation einer Neuroprothese); OPS 5-029.4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ZE27C ZNS-Stimulatorimplantate ("Nervenschrittmacher") (Implantation oder Wechsel eines Neurostimulators zur epiduralen Rückenmark- stimulation); OPS 5-039.2*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ZE27D ZNS-Stimulatorimplantate ("Nervenschrittmacher") (Implantation oder Wechsel eines Neurostimulators zur Vorderwurzelstimulation); OPS 5-039.7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ZE27E ZNS-Stimulatorimplantate ("Nervenschrittmacher") (Implantation oder Wechsel eines Neurostimulators zur Stimulation des peripheren Nervensystems); OPS 5-059.0*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ZE30A Dialyse (Hämodialyse, kontinuierlich, venovenös, pumpen- getrieben (CVVHD)); OPS 8-854.1*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ZE27F ZNS-Stimulatorimplantate ("Nervenschrittmacher") (Implantation einer peripheren Neuroprothese); OPS 5-059.5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ZE39Q Behandlung von Blutern mit Blutgerinnungsfaktoren, Faktor VII; OPS 8-810.7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ZE39R Behandlung von Blutern mit Blutgerinnungsfaktoren, Faktor VIII aus Plasma (Beriate, Fandhi, Haemocitin, Octante); OPS 8-810.9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ZE39S Behandlung von Blutern mit Blutgerinnungsfaktoren, Faktor VIII aus Plasma mit hohem Willebrand-Anteil (Haemate HS); OPS 8-810.d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ZE39T Behandlung von Blutern mit Blutgerinnungsfaktoren, Faktor VIII aus Plasma, gentechnisch erzeugt (Helixate, NexGen, Kogenate, Recombinate); OPS 8-810.8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ZE39U Behandlung von Blutern mit Blutgerinnungsfaktoren, Faktor IX (Berinin HS, Immunine); OPS 8-810.a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ZE39V Behandlung von Blutern mit Blutgerinnungsfaktoren, Faktor XIII (Fibriogrammin HS); OPS 8-810.e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ZE39W Behandlung von Blutern mit Blutgerinnungsfaktoren, Faktor VII, gentechnisch (Novo Seven (60 KIE)); OPS 8-810.x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ZE39X Behandlung von Blutern mit Blutgerinnungsfaktoren, sonstige gentechnisch erzeugte Präparate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ZE21C Beckenimplantate; OPS 5-785.4d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ZE25C Individuell nach CAD gefertigte Rekonstruktionsimplantate im Gesichts- und Schädelbereich; OPS 5-020.64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ZE25D Individuell nach CAD gefertigte Rekonstruktionsimplantate im Gesichts- und Schädelbereich; OPS 5-020.71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ZE25E Individuell nach CAD gefertigte Rekonstruktionsimplantate im Gesichts- und Schädelbereich; OPS 5-020.72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ZE26F Ramus-Distraktoren; OPS 5-776.6, .7 oder .8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ZE28C Implantierbare Medikamentenpumpen, OPS 5-038.40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ZE30G Dialyse (Hämodialyse, 4 – 11 Tage); OPS 8-854.11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ZE30H Dialyse (Hämodialyse, &gt; 11 Tage); OPS 8-854.12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ZE30I Dialyse (Hämofiltration, &gt; 11 Tage); OPS 8-853.12 oder 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ZE30J Dialyse (Hämodiafiltration, intermittierend); OPS 8-855.0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ZE30K Dialyse (Hämodiafiltration, intermittierend); OPS 8-855.10 oder 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ZE30L Dialyse (Hämodiafiltration, intermittierend, 4-11 Tage); OPS 8-855.11 oder 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ZE30M Dialyse (Hämodiafiltration, &gt; 11 Tage); OPS 8-855.12 oder 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ZE30N Dialyse (Peritonealdialyse, CAPD); OPS 8-857.1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ZE30O Dialyse (Peritonealdialyse, CCPD); OPS 8-857.2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ZE30P Dialyse (Peritonealdialyse, Spülung); OPS 8-857.x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ZE30Q Dialyse (Hämodialyse, 0 – 3 Tage); OPS 8-854.10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ZE30R Dialyse (Hämofiltration, 0 – 3 Tage); OPS 8-853.10 oder 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ZE30S Dialyse (Hämofiltration, 4 – 11 Tage); OPS 8-853.11 oder 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ZE34 Plasmapherese, OPS 8-820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ZE41 Retransplantation von Organen während desselben stationären Aufenthaltes; OPS 5-504 oder 5-983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ZE44B Medikamentefreisetzende Koronarstents; OPS 8-837.m1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ZE44C Medikamentefreisetzende Koronarstents; OPS 8-837.m3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ZE21A Beckenimplantete; OPS 5-785.2d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ZE22A Links- und Rechtsventrikuläre Herzassistenzsysteme ("Kunst- herz"); OPS 5-376.20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ZE28A Implantierbare Medikamentenpumpen; OPS 5-028.1*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ZE28B Implantierbare Medikamentenpumpen; OPS 5-038.4*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ZE30B Dialyse; OPS 8-854.x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ZE30C Dialyse; OPS 8-854.y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ZE44D Medikamentefreisetzende Koronarstents; OPS 8-837.m2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ZE44E Medikamentefreisetzende Koronarstents; OPS 8-837.m4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ZE42A Fremdbezug von hämatopoetischen Stammzellen (Stammzellen Deutschland)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ZE42B Fremdbezug von hämatopoetischen Stammzellen (Knochenmark Deutschland)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ZE42C Fremdbezug von hämatopoetischen Stammzellen (Stammzellen/Knochenmark Europa)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ZE42D Fremdbezug von hämatopoetischen Stammzellen (Stammzellen/Knochenmark außerhalb Europas)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ZE2006-35-1 Fremdbezug von hämatopoetischen Stammzellen, Stammzellen aus Deutschland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ZE2006-35-2 Fremdbezug von hämatopoetischen Stammzellen, Knochenmark aus Deutschland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ZE2006-35-3 Fremdbezug von hämatopoetischen Stammzellen, Stammzellen/Knochenmark aus Europa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ZE2006-35-4 Fremdbezug von hämatopoetischen Stammzellen, Stammzellen/Knochenmark außerhalb Europas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ZE2006-22-1 IABP, offen chirurgisch, bis 48 Std.; OPS 5-376.00 in Verbindung mit 8-83a.00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ZE2006-22-2 IABP, offen chirurgisch, 48 bis 96 Std.; OPS 5-376.00 in Verbindung mit 8-83a.01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ZE2006-22-3 IABP, offen chirurgisch, 96 und mehr Std.; OPS 5-376.00 in Verbindung mit 8-83a.02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ZE2006-22-4 IABP, perkutane Einführung, bis 48 Std.; OPS 8-839.0 in Verbindung mit 8-83a.00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ZE2006-22-5 IABP, perkutane Einführung, 48 bis 96 Std.; OPS 8-839.0 in Verbindung mit 8-83a.01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ZE2006-22-6 IABP, perkutane Einführung, 96 und mehr Std.; OPS 8-839.0 in Verbindung mit 8-83a.02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76015087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 Gabe von Anti-Human-T-Lymphozyten-Immunglobulin, je 5 ml Ampulle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Thüringen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Faktor XIII - Gruppe 20.1 (je 1000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Prothrombinkomplex - Gruppe 20.2 (je 1000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Faktor VIII aus Plasma (human) - Gruppe 20.4 (je 1000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Faktor VIII aus Plasma (human) mit hohem Willebrand-Anteil - Gruppe 20.4 (je 1000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Faktor VIII - rekombinant, gentechnologisch - Gruppe 20.4 (je 1000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Faktor IX aus Plasma (human) - Gruppe 20.5 (je 1000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Faktor IX - rekombinant, gentechnologisch - Gruppe 20.5 (je 1000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Faktor VII aus Plasma (human) - Gruppe 20.6 (je 1000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Faktor VII - rekombinant, gentechnologisch - Gruppe 20.6 (je 1000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Faktor XI - gerinnungsaktives Frischplasma - Gruppe 20.7 (je 1000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Inhibitor umgehende Präparate - Gruppe 20.8 (je 1000 Einheiten)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Fibrinogen-Präparat - Gruppe 20.9 (je 10 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Fibrinogen-Präparat - Gruppe 20.9 (je 20 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ZE21 Beckenimplantate; OPS 5-785.2d, .3d, .4d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ZE22A Herzunterstützungssystem (Uni- und Biventrikulär) OPS- Nr. 5-376.20, .30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ZE22B Herzunterstützungssystem-Linksventrikulär Intrakorporale Pumpe OPS- Nr. 5-376.40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ZE22C Herzunterstützungssystem-Biventrikulär Intrakorporale Pumpe OPS- Nr. 5-376.50, .60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ZE22D Herzunterstützungssystem-Univentrikulär Parakorporale Pumpe OPS- Nr. 5-376.70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ZE22E Herzunterstützungssystem-Biventrikulär Parakorporale Pumpe OPS- Nr. 5-376.80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ZE24 ECMO OPS- Nr. 8-852.0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ZE25A Implantate Gesichts- und Schädelbereich OPS- Nr. 5-020.62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ZE25B Implantate Gesichts- und Schädelbereich OPS- Nr. 5-020.63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ZE25C Implantate Gesichts- und Schädelbereich OPS- Nr. 5-020.64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ZE25D Implantate Gesichts- und Schädelbereich OPS- Nr. 5-020.71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ZE25E Implantate Gesichts- und Schädelbereich OPS- Nr. 5-020.72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ZE25F Implantate Gesichts- und Schädelbereich OPS- Nr. 5-774.71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ZE25G Implantate Gesichts- und Schädelbereich OPS- Nr. 5-774.72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ZE25H Implantate Gesichts- und Schädelbereich OPS- Nr. 5-775.71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ZE25I Implantate Gesichts- und Schädelbereich OPS- Nr. 5-775.72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ZE26 Ramus-Distraktoren OPS- Nr. 5-776.6, .7, .8, .9, 5-777.*1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ZE27A Nervenschrittmacher Hirn, Einzelelelektrodensystem OPS- Nr. 5-028.00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ZE27B Nervenschrittmacher Hirn, Mehrelelektrodensystem OPS- Nr. 5-028.01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ZE27C Nervenschrittmacher RM, Einzel OPS- Nr. 5-039.20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ZE27D Nervenschrittmacher RM, Mehr OPS- Nr. 5-039.21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ZE27E Nervenschrittmacher Neuroprothese OPS- Nr. 5-029.4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ZE27F Nervenschrittmacher Vorderwurzelstimulation OPS- Nr. 5-039.7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ZE27G Nervenschrittmacher  peripheren, Einzel  OPS- Nr. 5-059.00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ZE27H Nervenschrittmacher  peripheren, Mehr  OPS- Nr. 5-059.01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ZE27I Nervenschrittmacher  peripheren, Neuroprothese  OPS- Nr. 5-059.5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ZE28A Medikamentenpumpen elektrisch betrieben OPS- Nr. 5-028.11, .1x, 5-038.41, .4x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ZE28B Medikamentenpumpen gasdruckbetrieben OPS- Nr. 5-038.10, .40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ZE30A Hämodialyse kontinuierlich, venovenös, pumpengetrieben (CVVHD) 0-3 Tage OPS- Nr. 8-854.10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ZE30B Hämodialyse kontinuierlich, venovenös, pumpengetrieben (CVVHD) 4-11 Tage OPS- Nr. 8-854.11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ZE30C Hämodialyse kontinuierlich, venovenös, pumpengetrieben (CVVHD) &gt;11 Tage OPS- Nr. 8-854.12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ZE30D Hämodialyse kontinuierlich, venovenös, pumpengetrieben (CVVHD) sonstige, n.n.bez. OPS- Nr. 8-854.x, .y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ZE30N Hämofiltration intermittierend sowie sonstige und N.n.bez. OPS- Nr. 8-853.0, .x, .y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ZE30F Hämofiltration: Kontinuierlich, Bis 3 Tage OPS- Nr. 8-853.10,.20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ZE30G Hämofiltration: Kontinuierlich, 4-11 Tage OPS- Nr. 8-853.11, 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ZE30H Hämofiltration: Kontinuierlich, &gt;11 Tage OPS- Nr. 8-853.12, 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ZE30I Hämofiltration intermittierend sowie sonstige und N.n.bez.OPS- Nr. 8-855.0, .x, .y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ZE30J Hämodiafiltration: Kontinuierlich, Bis 3 Tage OPS- Nr. 8-855.10, 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ZE30K Hämodiafiltration: Kontinuierlich, 4-11 Tage OPS- Nr. 8-855.11, 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ZE30L Hämodiafiltration: Kontinuierlich, &gt;11 Tage OPS- Nr. 8-855.12, 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ZE30M Peritonealdialyse OPS- Nr. 8-857.*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ZE31 Hämoperfusion OPS- Nr. 8-856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ZE32 Leberersatztherapie OPS- Nr. 8-858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ZE33 Photoperese OPS- Nr. 8-824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ZE34 Plasmapherese OPS- Nr. 8-820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ZE35 Immunadsorbtion OPS- Nr. 8-821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ZE36 LDL-Apherese OPS- Nr. 8-822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ZE37 Zellapherese, OPS:8-823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ZE38 Extremitätenperfusion OPS- Nr. 8-859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ZE41 Retransplantation von Organen während desselben Aufenthaltes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ZE42A Fremdbezug von hämatopoetischen Stammzellen (außerhalb Europa)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ZE42B Fremdbezug von hämatopoetischen Stammzellen (Europa)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ZE42C Fremdbezug von Stammzellen (Deutschland)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ZE42D Fremdbezug von Knochenmark (Deutschland)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ZE44A Einlegen medik.Stents - ein Stent OPS- Nr. 8-837.m0, .mx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ZE44B Einlegen medik.Stents - zwei Stents OPS- Nr. 8-837.m1, .m2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ZE44C Einlegen medik.Stents - &gt; drei Stents OPS- Nr. 8-837.m3, .m4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ZE2005-35-1 Fremdbezug von hämatopoetischen Stammzellen, außereuropäisches Ausland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ZE2005-35-2 Fremdbezug von hämatopoetischen Stammzellen, Stammzellen Deutschland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ZE2005-35-3 Fremdbezug von hämatopoetischen Stammzellen, Knochenmark Deutschland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ZE2005-35-4 Fremdbezug von hämatopoetischen Stammzellen, europäisches Ausland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ZE2006-46-1 Gabe von Anti-Human-T-Lymphozyten-Immunglobulin, vom Kaninchen oder Pferd, je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76016083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ZE2006-46-2 Gabe von Anti-Human-T-Lymphozyten-Immunglobulin, vom Kaninchen oder Pferd, je 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F0B14" w:rsidRDefault="00EF0B14"/>
        </w:tc>
      </w:tr>
      <w:tr w:rsidR="00EF0B14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F0B14" w:rsidRDefault="00EF0B14"/>
        </w:tc>
        <w:tc>
          <w:tcPr>
            <w:tcW w:w="4500" w:type="auto"/>
            <w:gridSpan w:val="2"/>
          </w:tcPr>
          <w:p w:rsidR="00EF0B14" w:rsidRPr="00E06C8C" w:rsidRDefault="00EF0B1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5" w:name="_Toc342491773"/>
            <w:r w:rsidRPr="00E06C8C">
              <w:rPr>
                <w:rFonts w:cs="Arial"/>
                <w:sz w:val="22"/>
                <w:szCs w:val="22"/>
              </w:rPr>
              <w:t>Zusatzentgelte NUB nach § 6 Abs. 2 KHEntgG (761)</w:t>
            </w:r>
            <w:bookmarkEnd w:id="45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100 ml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Tyrosinkinaseinhibitor, Sorafenib, 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Tyrosinkinaseinhibitor, Sunitinib, 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Fluoreszenzzystoskopie (Photodynamische Diagnostik) HAL, Resektionstechnik des Harnblasenkarzinoms; OPS 5-989 in Verbindung mit 5-573.4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Fluoreszenzzystoskopie (Photodynamische Diagnostik) HAL, Fluoreszenzgesteuerte Diagnostik; OPS 5-989 in Verbindung mit 1-661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Ex-vivo-Chemosensibilitätstestung, bis 7 Tests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Ex-vivo-Chemosensibilitätstestung, 7 Tests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Dibotermin alfa (rhBMP-2)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Natalizumab, bis 300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Natalizumab, &gt; 300 mg bis 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Natalizumab, &gt; 600 mg bis 900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Natalizumab, &gt; 900 mg bis 1200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Natalizumab, &gt; 1200 mg bis 1500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Natalizumab, &gt; 1500 mg bis 1800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Natalizumab, &gt; 1800 mg bis 2100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Tyrosinkinaseinhibitor, Sorafenib, bis 2400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Tyrosinkinaseinhibitor, Sorafenib, &gt; 2400 mg bis 4800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Tyrosinkinaseinhibitor, Sorafenib, &gt; 4800 mg bis 7200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Tyrosinkinaseinhibitor, Sorafenib, &gt; 7200 mg bis 9600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Tyrosinkinaseinhibitor, Sorafenib, &gt; 9600 mg bis 12000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Tyrosinkinaseinhibitor, Sorafenib, &gt; 12000 mg bis 14400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Tyrosinkinaseinhibitor, Sorafenib, &gt; 14400 mg bis 16800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Tyrosinkinaseinhibitor, Sorafenib, &gt; 16800 mg bis 19200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Tyrosinkinaseinhibitor, Sorafenib, &gt; 19200 mg bis 21600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Tyrosinkinaseinhibitor, Sorafenib, &gt; 21600 mg bis 24000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Tyrosinkinaseinhibitor, Sorafenib, &gt; 24000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Tyrosinkinaseinhibitor, Sunitinib, bis 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Tyrosinkinaseinhibitor, Sunitinib, &gt; 150 mg bis 300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Tyrosinkinaseinhibitor, Sunitinib, &gt; 300 mg bis 450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Tyrosinkinaseinhibitor, Sunitinib, &gt; 450 mg bis 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Tyrosinkinaseinhibitor, Sunitinib, &gt; 600 mg bis 750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Tyrosinkinaseinhibitor, Sunitinib, &gt; 750 mg bis 900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Tyrosinkinaseinhibitor, Sunitinib, &gt; 900 mg bis 1050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Tyrosinkinaseinhibitor, Sunitinib, &gt; 1050 mg bis 1200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Tyrosinkinaseinhibitor, Sunitinib, &gt; 1200 mg bis 1350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Tyrosinkinaseinhibitor, Sunitinib, &gt; 1350 mg bis 1500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Tyrosinkinaseinhibitor, Sunitinib, &gt; 1500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bis 80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Clofarabin,&gt; 80 mg bis 120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Clofarabin,&gt; 120 mg bis 160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Clofarabin,&gt; 160 mg bis 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Clofarabin,&gt; 200 mg bis 240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Clofarabin,&gt; 240 mg bis 280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Clofarabin,&gt; 280 mg bis 320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Clofarabin,&gt; 320 mg bis 360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Clofarabin,&gt; 360 mg bis 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Clofarabin,&gt; 400 mg bis 440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Clofarabin,&gt; 440 mg bis 480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Clofarabin,&gt; 480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&lt; 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400 mg bis &lt; 1200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1200 mg bis &lt; 2000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2000 mg bis &lt; 2800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2800 mg bis &lt; 3600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3600 mg bis &lt; 4600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4600 mg bis &lt; 5600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5600 mg bis &lt; 6600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6600 mg bis &lt; 7600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7600 mg bis &lt; 8700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8700 mg bis &lt; 10000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10000 mg bis &lt; 11500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11500 mg bis &lt; 13000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13000 mg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bis 6,25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&gt; 6,25 mg bis 12,5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&gt; 12,5 mg bis 18,75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&gt; 18,75 mg bis 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&gt; 25 mg bis 31,25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&gt; 31,25 mg bis 37,5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&gt; 37,5 mg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Eptotermin alfa (rhOP-1/BMP-7), 1 Set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Eptotermin alfa (rhOP-1/BMP-7), 2 Sets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 freisetzende Microsphären zur transarteriellen Chemoembolisation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AB0-inkompatible Organtransplantation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Endobronchialventil, 1-2 Ventile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Endobronchialventil, 3-4 Ventile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Endobronchialventil, mehr als 4 Ventile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Bioaktive Coils zur intrakraniellen Aneurysmatherapie, 1 Coil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Bioaktive Coils zur intrakraniellen Aneurysmatherapie, 2 Coils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Bioaktive Coils zur intrakraniellen Aneurysmatherapie, 3 Coils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Bioaktive Coils zur intrakraniellen Aneurysmatherapie, mehr als 3 Coils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Gefäßtransplantatersatz bei infizierten Gefäßprothesen (Gefäßhomograft); OPS 5-394.3 in Verbindung mit OPS 5-930.20 oder 5-930.21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Bioaktive Coils zur intrakraniellen Aneurysmatherapie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Intrakranielle endovaskuläre Thrombektomie (Mikrodraht-Retriever)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Natalizumab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76196099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Lipidkomplex; OPS 8-014.1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Palifermin; OPS 8-014.2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Carmustin-Implantat; intrathekal, je Fall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Citratdialyse, je Fall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Speichererkrankungen, je Fall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Neurostimulator zur Stimulation des Rückenmarks oder des peripheren Nervensystems, wiederaufladbar, je Fall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Pegaptanib, intravitreal, je Fall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Fluoreszenzzystoskopie (Photodynamische Diagnostik) HAL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Antikörperbeschichteter Koronarstent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3D-Coils zur intrakraniellen Aneurysmatherapie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12,5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Schlaganfall-Komplexbehandlung nach dem TEMPIS-Konzept; OPS 8-836.8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Kiefergelenksendoprothese (Totalersatz), Lorenz-Prothese; OPS 5-773.a, 5-775.72, 5-779.2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Kiefergelenksendoprothese (Totalersatz), TMJ-Concepts-Prothese; OPS 773.a, 5-775.72, 5-779.2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Bone-Morphogenetik-Proteins (Eptotermin alpha [rhOP-1/BMP-7])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Anidulafungin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Carmustin-Implantat, intrathekal; OPS 8-014.3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Decitabine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Speichererkrankungen, Morbus Pompe, bis 50 mg; OPS 8-014.7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Speichererkrankungen, Morbus Pompe, 51 mg bis 100 mg; OPS 8-014.7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Speichererkrankungen, Morbus Pompe, 101 mg bis 150 mg; OPS 8-014.7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Speichererkrankungen, Morbus Pompe, 151 mg bis 200 mg; OPS 8-014.7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Speichererkrankungen, Morbus Pompe, 201 mg bis 250 mg; OPS 8-014.7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Speichererkrankungen, Morbus Pompe, 251 mg bis 300 mg; OPS 8-014.7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Speichererkrankungen, Morbus Pompe, 301 mg bis 350 mg; OPS 8-014.7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Speichererkrankungen, Morbus Pompe, 351 mg bis 400 mg; OPS 8-014.7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Speichererkrankungen, Morbus Pompe, 401 mg bis 450 mg; OPS 8-014.7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Speichererkrankungen, Morbus Pompe, 451 mg bis 500 mg; OPS 8-014.7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Speichererkrankungen, Morbus Pompe, 501 mg bis 550 mg; OPS 8-014.7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Speichererkrankungen, Morbus Pompe, 551 mg bis 600 mg; OPS 8-014.7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Speichererkrankungen, Morbus Pompe, mehr als 600 mg; OPS 8-014.7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Radioimmuntherapie mit Yttrium (90Y)-markiertem Ibritumomab-Tiuxetan; OPS 8-014.6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Künstlicher Analspinkter, Analband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Kiefergelenksendoprothese (Totalersatz); OPS 5-773.a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Selektive interne Radiotherapie (SIRT) von Lebertumoren mit Yttrium-90 markierten Microsphären; OPS 8-530.60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 freisetzende Microsphären zur transarteriellen Chemoembolisation (TACE), 1 Fl. Embolisat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 freisetzende Microsphären zur transarteriellen Chemoembolisation (TACE), 2 Fl. Embolisat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 freisetzende Microsphären zur transarteriellen Chemoembolisation (TACE), 3 Fl. Embolisat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 freisetzende Microsphären zur transarteriellen Chemoembolisation (TACE), 4 Fl. Embolisat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je 375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Anidulafungin, je Tagesdosis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je Tagesdosis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Decitabine, je Tagesdosis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je 5 mg Packung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je 10 mg Packung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je 25 mg Packung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je Tablette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je Tablette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Citratdialyse, Hämofiltration kontinuierlich, pro 24 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Citratdialyse, Hämodiafiltration kontinuierlich, pro 24 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Ex-vivo-Chemosensibilitätstestung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400 - 1200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50 –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Bifurkationsstenting mit Ostium protection device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je 20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mehr als 5 Ampullen a 6,25 mg; OPS 8-014.2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je Tag (800 mg)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1.400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Fluoreszenzzystoskopie (Photodynamische Diagnostik) HAL, 85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Fluoreszenzzystoskopie (Photodynamische Diagnostik) HAL, HAL-TURB pro Stück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Fluoreszenzzystoskopie (Photodynamische Diagnostik) HAL, HAL- ZYSTOSKOPIE pro Stück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Kathetersystem für die mechanische Drahtpassage zur Rekanalisation von Verschlüssen der unteren Extremität, pro Stück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Argatroban, pro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Intrakavitäre Radiotherapie mit Jod-125, je durchgeführter 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Alter &lt;= 21 Jahre, je volle 10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Mikroaxial-Blutpumpe; OPS 8-839.42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je 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Bioaktive Coils zur intrakraniellen Aneurysmatherapie, 4 Coils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Bioaktive Coils zur intrakraniellen Aneurysmatherapie, 5 Coils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Bioaktive Coils zur intrakraniellen Aneurysmatherapie, 6 Coils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Bioaktive Coils zur intrakraniellen Aneurysmatherapie, 7 Coils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Bioaktive Coils zur intrakraniellen Aneurysmatherapie, 8 Coils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Bioaktive Coils zur intrakraniellen Aneurysmatherapie, 9 Coils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Bioaktive Coils zur intrakraniellen Aneurysmatherapie, 10 Coils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Bioaktive Coils zur intrakraniellen Aneurysmatherapie, 11 Coils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76196199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Bioaktive Coils zur intrakraniellen Aneurysmatherapie, 12 Coils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Bioaktive Coils zur intrakraniellen Aneurysmatherapie, 13 Coils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Bioaktive Coils zur intrakraniellen Aneurysmatherapie, 14 Coils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Bioaktive Coils zur intrakraniellen Aneurysmatherapie, 15 Coils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Bioaktive Coils zur intrakraniellen Aneurysmatherapie, 16 Coils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Bioaktive Coils zur intrakraniellen Aneurysmatherapie, 17 Coils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Bioaktive Coils zur intrakraniellen Aneurysmatherapie, 18 Coils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Bioaktive Coils zur intrakraniellen Aneurysmatherapie, 19 Coils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Bioaktive Coils zur intrakraniellen Aneurysmatherapie, 20 Coils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Bioaktive Coils zur intrakraniellen Aneurysmatherapie, mehr als 20 Coils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Ex-vivo-Chemosensibilitätstestung, pro Leistung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Behandlung der letalen Epidermolysis bullosa junctionalis (M. Herlitz) durch Transplantation von haploidentischem Knochenmark und Haut desselben Spenders, pro Fall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 freisetzende Microsphären zur transarteriellen Chemoembolisation (TACE), pro Leistung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Abatacept, je 250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Anidulafungin, je 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Decitabine, je 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pro Fall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je 250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Ex-vivo-Chemosensibilitätstestung, bis 14 Testungen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pro Zyklus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Mikroaxial-Blutpumpe; OPS 8-839.42 oder .43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 freisetzende Microsphären zur transarteriellen Chemoembolisation (TACE); OPS 8-836.k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Radiorezeptortherapie mit radionuklidmarkierten Somatostatinanaloga; OPS 8-530.60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Decitabine, pro Zyklus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pro Zyklus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1600 bis unter 2000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2800 bis unter 3200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5000 bis unter 6000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150 bis unter 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350 bis unter 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600 bis unter 700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75 bis unter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200 bis unter 250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250 bis unter 300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Anidulafungin, 400 bis unter 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Anidulafungin, 1000 bis unter 1200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Anidulafungin, 1800 bis unter 2400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Dibotermin alfa (rhBMP-2), 12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Antikörperbeschichteter Koronarstent, je Stent; OPS 8-837.x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Pegaptanib, intravitreal, 1 Fertigspritze a 0,5 mg; OPS 5-156.9 i.V.m. 5-158.06, .16, .26, .36, .46 oder .x6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Ranibizumab, intravitreal, 1 Fertigspritze a 0,5 mg; OPS 5-156.9 i.V.m. 5-158.06, .16, .26, .36, .46 oder .x6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Fluoreszenzzystoskopie (Photodynamische Diagnostik) HAL; OPS 5-573.4 oder 1-661 jeweils i.V.m. 5-989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Excimer-Laser-Extraktion von Schrittmacher- und Defibrillatorelektroden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Autologe matrixinduzierte Hepatozytentransplantation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 (Morbus Pompe mit Myozyme), je 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je 6,25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Ranibizumab, je 3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Erwachsene, 2 Zyklen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je 15 mg Packung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Molekulares Monitoring der Resttumorlast (MRD), Folgeuntersuchung nach 16. Woche; OPS 1-991.1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Kardiale Kontraktilitätsmodulation (CCM)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0 mg bis 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200 mg bis 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400 mg bis 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600 mg bis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1000 mg bis 1500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1500 mg bis 2000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2000 mg bis 3000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3000 mg bis 4000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4000 mg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0 mg bis 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400 mg bis 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800 mg bis 1200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1200 mg bis 1600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1600 mg bis 2400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2400 mg bis 3200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3200 mg bis 4000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4000 mg bis 4800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4800 mg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100 mg bis 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200 mg bis 250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250 mg bis 300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300 mg bis 350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400 mg bis 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500 mg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Fluoreszenzzystoskopie (Photodynamische Diagnostik) HAL; OPS 1-661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Fluoreszenzzystoskopie (Photodynamische Diagnostik) HAL; OPS 5-573.4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bis unter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100 mg bis unter 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200 mg bis unter 300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300 mg bis unter 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400 mg bis unter 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500 mg bis unter 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600 mg bis unter 700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700 mg bis unter 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800 mg bis unter 900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900 mg bis unter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76196299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1000 mg bis unter 1100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1100 mg bis unter 1200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1200 mg bis unter 1300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1300 mg bis unter 1400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1400 mg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unter 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800 mg bis unter 1600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4800 mg bis unter 5600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5600 mg bis unter 6400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6400 mg bis unter 7200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7200 mg bis unter 8000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8000 mg bis unter 8800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8800 mg bis unter 9600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9600 mg bis unter 10400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10400 mg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bis 1400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1400 mg bis 3000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3000 mg bis 4600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4600 mg bis 6200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6200 mg bis 7800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7800 mg bis 9400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9400 mg bis 11000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11000 mg bis 13800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13800 mg bis 17000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17000 mg bis 20200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20200 mg bis 23400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23400 mg bis 26600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26600 mg bis 29800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29800 mg bis 33000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33000 mg bis 37400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37400 mg bis 42200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42200 mg bis 47000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47000 mg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Carmustin Implantat, intrathekal, 9 bis 16 Implantate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bis unter 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480 mg bis unter 520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520 mg bis unter 560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560 mg bis unter 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600 mg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Bone-Morphogenetic-Proteins (Eptotermin alfa (rhOP-1/BMP-7) / Dibotermin alfa (rhBMP-2)), Eptotermin alfa, bis 3,5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Bone-Morphogenetic-Proteins (Eptotermin alfa (rhOP-1/BMP-7) / Dibotermin alfa (rhBMP-2)), Eptotermin alfa, über 3,5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Bone-Morphogenetic-Proteins (Eptotermin alfa (rhOP-1/BMP-7) / Dibotermin alfa (rhBMP-2)), Dibotermin alfa, bis 12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Bone-Morphogenetic-Proteins (Eptotermin alfa (rhOP-1/BMP-7) / Dibotermin alfa (rhBMP-2)), Dibotermin alfa, über 12 mg bis 24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Bone-Morphogenetic-Proteins (Eptotermin alfa (rhOP-1/BMP-7) / Dibotermin alfa (rhBMP-2)), Dibotermin alfa, über 24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3D-Coils zur intrakraniellen Aneurysmatherapie, 1 Metallspirale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3D-Coils zur intrakraniellen Aneurysmatherapie, 2 Metallspiralen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3D-Coils zur intrakraniellen Aneurysmatherapie, 3 Metallspiralen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3D-Coils zur intrakraniellen Aneurysmatherapie, 4 Metallspiralen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3D-Coils zur intrakraniellen Aneurysmatherapie, 5 Metallspiralen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3D-Coils zur intrakraniellen Aneurysmatherapie, mehr als 5 Metallspiralen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3.500 mg – 4.500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4.500 mg – 5.500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5.500 mg – 6.500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240 mg – 270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270 mg – 310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bis 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5 mg – 10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4.200 mg – 5.000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5.000 mg – 5.800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5.800 mg – 6.400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Dibotermin alfa (rhBMP-2), 12 mg zur Implantation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Intrakavitäre Radiotherapie mit Jod-125, Hirntumor/Intrakranielle Metastasen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AB0-Inkompatible Organtransplantation, je Absorptionssäule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je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Bioaktive Coils zur intrakraniellen Aneurysmatherapie, je Fall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Fluoreszenzzystoskopie (Photodynamische Diagnostik) HAL; je Fall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Laserresektion der Prostata, Holmium-Laser, je Fall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Mikroaxial-Blutpumpe; je Fall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Intrakranielle endovaskuläre Thrombektomie (Mikrodraht-Retriever), je Fall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Natalizumab, i.d.R. maximal 2 Gaben pro stationärem Patient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Eptotermin alfa (rhOP-1/BMP-7), je 3,5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 freisetzende Mikrosphären zur Chemoembolisation (TACE), je 37,5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je 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 (ERT) bei Morbus Fabry, je 35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 (ERT) bei Morbus Fabry, je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 (ERT) bei Mukopolysaccharidose Typ 1 Hurler /Scheie, je 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 (ERT) bei Morbus Pompe (Glykogenose Typ 2), je 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Mikroaxial-Blutpumpe (interventionell); OPS 8-839.42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Mikroaxial-Blutpumpe (interventionell); OPS 8-839.43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100 mg bis unter 250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250 mg bis unter 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400 mg bis unter 550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550 mg bis unter 700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700 mg bis unter 850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850 mg bis unter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1000 mg bis unter 1150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1150 mg bis unter 1300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1300 mg bis unter 1450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1450 mg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25 mg bis unter 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50 mg bis unter 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100 mg bis unter 125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125 mg bis unter 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150 mg bis unter 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300 mg bis unter 350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76196399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350 mg bis unter 425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über 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Natalizumab, Einmaleingabe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Anidulafungin, 100 mg bis unter 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Anidulafungin, 200 mg bis unter 300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Anidulafungin, 300 mg bis unter 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Anidulafungin, 500 mg bis unter 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Anidulafungin, 600 mg bis unter 700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Anidulafungin, 700 mg bis unter 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Anidulafungin, 800 mg bis unter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Anidulafungin, 1200 mg bis unter 1400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Anidulafungin, 1400 mg bis unter 1800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Anidulafungin, 2400 mg bis unter 2800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Anidulafungin, über 2800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2000 mg bis unter 2400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2400 mg bis unter 2800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3200 mg bis unter 3800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3800 mg bis unter 4400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4400 mg bis unter 5000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6000 mg bis unter 7000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7000 mg bis unter 8000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über 8000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1000 mg bis unter 1200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1200 mg bis unter 1400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1400 mg bis unter 1600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1600 mg bis unter 1800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1800 mg bis unter 2000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mehr als 2000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Speichererkrankungen, Morbus Pompe, 600 mg bis 650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Speichererkrankungen, Morbus Pompe, 650 mg bis 700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Speichererkrankungen, Morbus Pompe, 700 mg bis 750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Speichererkrankungen, Morbus Pompe, 750 mg bis 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Speichererkrankungen, Morbus Pompe, 800 mg bis 850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Speichererkrankungen, Morbus Pompe, 850 mg bis 900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Speichererkrankungen, Morbus Pompe, 900 mg bis 950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Speichererkrankungen, Morbus Pompe, 950 mg bis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Speichererkrankungen, Morbus Pompe, 1000 mg bis 1050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Speichererkrankungen, Morbus Pompe, 1050 mg bis 1100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Speichererkrankungen, Morbus Pompe, 1100 mg bis 1150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Speichererkrankungen, Morbus Pompe, 1150 mg bis 1200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Speichererkrankungen, Morbus Pompe, 1200 mg bis 1250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Speichererkrankungen, Morbus Pompe, 1250 mg bis 1300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Speichererkrankungen, Morbus Pompe, 1300 mg bis 1350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Speichererkrankungen, Morbus Pompe, 1350 mg bis 1400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Speichererkrankungen, Morbus Pompe, 1400 mg bis 1450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Speichererkrankungen, Morbus Pompe, 1450 mg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1000 mg; OPS 6-003.1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 freisetzende Mikrosphären zur transarteriellen Chemoembolisation (TACE), 2 ml Beads (1 Amp.)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10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Endovaskuläre Mitralklappenanuloplastie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Kardiale Kontraktilitätsmodulation (CCM)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Wachstumslenkende Epiphyseodese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Bioaktive Coils zur intrakraniellen Aneurysmatherapie, je Coil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Dibotermin alfa (rhBMP-2) in der Wirbelsäulenchirurgie; OPS 8-014.4 in Verbindung mit 5-83*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Dibotermin alfa (rhBMP-2) bei der Reposition von Frakturen/ Luxationen; OPS 8-014.4 in Verbindung mit 5-79*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 freisetzende Mikrosphären zur transarteriellen Chemoembolisation (TACE), mit 2 ml Beads; OPS 8-836.k* in Verbindung mit 8-83b.10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 freisetzende Mikrosphären zur transarteriellen Chemoembolisation (TACE), mit 4 ml Beads; OPS 8-836.k* in Verbindung mit 8-83b.10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 freisetzende Mikrosphären zur transarteriellen Chemoembolisation (TACE), mit 6 ml Beads; OPS 8-836.k* in Verbindung mit 8-83b.10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von 200 mg bis unter 240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von 240 mg bis unter 280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von 280 mg bis unter 320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von 320 mg bis unter 360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von 360 mg bis unter 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von 400 mg bis unter 440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von 440 mg bis unter 480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bis unter 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50 mg bis unter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100 mg bis unter 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150 mg bis unter 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200 mg bis unter 250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250 mg bis unter 300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300 mg bis unter 350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350 mg bis unter 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400 mg bis unter 450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450 mg bis unter 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500 mg bis unter 550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550 mg bis unter 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600 mg bis unter 650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650 mg bis unter 700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700 mg bis unter 750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750 mg bis unter 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800 mg bis unter 850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850 mg bis unter 900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900 mg bis unter 950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950 mg bis unter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über 425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Koronare Bifurkationsstents; OPS 8-837.u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je Tag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Amphoterizin B Lipidkomplex, 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76196499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Citratdialyse, je Dialyse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Auditorische Hirnstammimplantate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Eculizumab, je Therapiezyklus (4.200 mg pro Zyklus)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Abatacept,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2250 mg – 2499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2500 mg – 2749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2750 mg – 2999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3000 mg – 3249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600 mg – 649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3600 mg – 3999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4400 mg – 5199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5200 mg – 5999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6000 mg – 6799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6800 mg – 7599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7600 mg – 8399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8400 mg – 9199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9200 mg – 10000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400 mg – 449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450 mg – 499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500 mg – 549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550 mg – 599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600 mg – 649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650 mg – 699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700 mg – 749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AB0-inkompatible Organtransplantation, AB0-Apharese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Koronare Bifurkationsstents, nicht medikamentefreisetzend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Dibotermin alfa (rhBMP-2), Knochen-Morphogeneseprotein-2 / osteogenetisches Protein-2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Eptotermin (rhOP-1/BMP-7), Knochen-Morphogeneseprotein-7 / human recombinant bone morphogenetic protein 7 /osteogenetisches Protein-1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doppelte Standarddosis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Neurostimulator zur Stimulation des Rückenmarks oder des peripheren Nervensystems, wiederaufladbar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Molekulares Monitoring der Resttumorlast (MRD) bei der ALL (Erstuntersuchung)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Molekulares Monitoring der Resttumorlast (MRD) bei der ALL (Folgeuntersuchung)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 (6 mm x 50 mm)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 (6 mm x 100 mm)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Temsirolimus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Temsirolimus, pro 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Nilotinib, pro 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 (Ecteinascidin-743), pro Patient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Molekulares Monitoring der Resttumorlast (MRD) bei der ALL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Panitumumab, pro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Dasatinib, pro Tag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Anidulafungin,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Anidulafungin,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Natalizumab, MS-Therapie, je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Dasatinib, 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Temsirolimus, 30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Micafungin, 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50 ml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0,25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Dasatinib, 20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Molekulares Monitoring der Resttumorlast (MRD), Identifikation von patientenspezifischen MRD-Markern; OPS 1-991.0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Molekulares Monitoring der Resttumorlast (MRD), patientenspezifische molekulargenetische Quantifizierung der Resttumorlast (MRD Monitoring); OPS 1-991.1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Nilotinib, Kps.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Anidulafungin,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Dasatinib, 70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21 x 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21 x 10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21 x 15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21 x 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Pazopanib, 200 mg; OPS 6-005.a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400 mg bis 450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450 mg bis 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800 mg bis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1000 mg bis 1200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1200 mg bis 1400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150 mg bis 175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175 mg bis 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200 mg bis 225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225 mg bis 250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300 mg bis 350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350 mg bis 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400 mg bis 450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450 mg bis 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500 mg bis 550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über 550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Vinflunin, je 50 mg; OPS 6-005.b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Anidulafungin, pro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Endovaskuläre Implantation einer Herzklappenprothese / Mitralklappenanuloplastie; OPS 5-35a.2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Dasatinib, pro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Antikörperbeschichteter Koronarstent, pro Implantat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Molekulares Monitoring der Resttumorlast (MRD)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pro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Panitumumab, pro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pro Implantat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Temsirolimus, pro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Natalizumab, pro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Endovaskuläre Implantation einer Herzklappenprothese / Mitralklappenanuloplastie; perkutaner Zugang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Künstlicher Analsphinkter, je Fall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Dasatinib,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Endobronchialventil, je Ventil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Nilotinib,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Nilotinib,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Panitumumab,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76196599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1000 mg; OPS 6-003.b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1000 mg; OPS 6-003.a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Medikamentenbeschichteter Ballonkatheter, nicht koronar; OPS 8-836.0b oder 8-836.0c in Verbindung mit OPS 8-83b.b2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Dasatinib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Anidulafungin,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Medikamentenbeschichteter Ballonkatheter, pro Fall je Katheter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Micafungin, pro Tag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Endovasculärer Herzklappenersatz, perkutan-transluminal und transapikal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pro Tag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Panitumumab, 200 mg, 1. Gabe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Panitumumab, 200 mg, ab 2. Gabe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Temsirolimus, pro Gabe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 (Ecteinascidin-743), pro Gabe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Antikörperbeschichteter Koronarstent; OPS 8-837.w0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Antikörperbeschichteter Koronarstent; OPS 8-837.w1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Antikörperbeschichteter Koronarstent; OPS 8-837.w2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Antikörperbeschichteter Koronarstent; OPS 8-837.w3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Antikörperbeschichteter Koronarstent; OPS 8-837.w4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Antikörperbeschichteter Koronarstent; OPS 8-837.w5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Antikörperbeschichteter Koronarstent; OPS 8-837.w6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Antikörperbeschichteter Koronarstent; OPS 8-837.w7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Antikörperbeschichteter Koronarstent; OPS 8-837.w8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Antikörperbeschichteter Koronarstent; OPS 8-837.w9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Antikörperbeschichteter Koronarstent; OPS 8-837.wa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Endovasculärer Herzklappenersatz, perkutan-transluminal und transapikal, perkutaner (endovasculärer) Aortenklappenersatz; OPS 5-35a.00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Endovasculärer Herzklappenersatz, perkutan-transluminal und transapikal, endovasculärer Pulmonalklappenersatz; OPS 5-35a.1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Transapikaler Herzklappenersatz; OPS 5-35a.01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100 mg; OPS 6-003.1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Anidulafungin, 100 mg; OPS 6-003.k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Clofarabin; OPS 6-003.j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Abatacept, 250 mg; OPS 6-003.m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25 mg; OPS 6-003.g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Fluoreszenzgesteuerte Diagnostik oder Resektionstechnik des Harnblasenkarzinoms (HEXVIX); OPS (5-573.4 und 5-989) oder (1-661 und (1-460.2 oder 1-460.5) und 5-989)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mehr als 5 Ampullen a 6,25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Eculizumab, 300 mg; OPS 6-003.h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Radioimmuntherapie mit Yttrium (90Y)-markiertem Ibritumomab-Tiuxetan; OPS 6-003.6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Kiefergelenksendoprothese (Totalersatz); OPS 5-773.a0, .a1, 5-779.20 oder 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Kiefergelenksendoprothese Gelenkkopfprothese; OPS 5-773.a2 oder 5-779.22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250 mg; OPS 6-003.e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Sitaxentan,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200 mg; OPS 6-003.b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50 mg; OPS 6-003.a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Treprostinil, 20 mg (Flasche)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Treprostinil, 50 mg (Flasche)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Treprostinil, 100 mg (Flasche)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Treprostinil, 200 mg (Flasche)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3D-Coils zur intrakraniellen Aneurysmatherapie; OPS 8-83b.32 oder .33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Bioaktive Coils zur intrakraniellen Aneurysmatherapie; OPS 8-83b.31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Künstlicher Analsphinkter, Soft Anal Band; OPS 5-496.9 oder .a4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Intrakranielle endovaskuläre Thrombektomie (Mikrodraht-Retriever), Rekanalisation von Hirnarterien; OPS 8-836.80 und 8-83b.8*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Molekulares Monitoring der Resttumorlast, bei ALL, Identifikation; OPS 1-991.0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Molekulares Monitoring der Resttumorlast, bei ALL, Quantifizierung; OPS 1-991.1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parenteral, pro Behandlungstag 350 mg; OPS 6-003.1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Carmustin-Implantat, intrathekal; OPS 6-003.3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Radioimmuntherapie mit (90Y)-markiertem Ibritumomab-Tiuxetan, pro 3,2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Carmustin-Implantat, intrathekal; je Implantat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Intrakranielle endovaskuläre Thrombektomie (Mikrodraht-Retriever), 1 System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Intrakranielle endovaskuläre Thrombektomie (Mikrodraht-Retriever), 2 Systeme oder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Molekulares Monitoring der Resttumorlast (MRD), Erstuntersuchung pro Fall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Molekulares Monitoring der Resttumorlast (MRD), Folgeuntersuchung pro Fall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Intrakavitäre Radiotherapie mit Jod 125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Dasatinib, 140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Decitabine, pro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Bioaktive Coils zur intrakraniellen Aneurysmatherapie; OPS 8-83b.30, .31 oder .32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Panitumumab, je Applikation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Ambrisentan, je applizierte 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Nilotinib, je applizierte volle 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Abatacept, pro 1.000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Natalizumab, pro 1.000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Medikamentenbeschichteter Ballonkatheter; OPS 8-83b.b0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Micafungin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Panitumumab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1 Stent in 1 Koronararterie; OPS 8-837.m0 in Kombination mit 8-83b.07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2 Stents in 1 Koronararterie; OPS 8-837.m1 in Kombination mit 8-83b.07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2 Stents in mehrere Koronararterien; OPS 8-837.m2 in Kombination mit 8-83b.07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3 Stents in 1 Koronararterie; OPS 8-837.m3 in Kombination mit 8-83b.07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3 Stents in mehrere Koronararterien; OPS 8-837.m4 in Kombination mit 8-83b.07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 (Ecteinascidin – 743)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Ex-vivo-Chemosensibilitätstestung; OPS 1-990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Endobronchialventil, 1 Ventil; OPS 5-339.50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Endobronchialventil, 2 Ventile; OPS 5-339.51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Endobronchialventil, 3 Ventile; OPS 5-339.52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Endobronchialventil, 4 Ventile; OPS 5-339.53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Fluoreszenzzystoskopie (Photodynamische Diagnostik) HAL,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Panitumumab, pro 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Intrakranielle endovaskuläre Thrombektomie (Mikrodraht-Retriever), Katheterset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76196699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Intrakranielle endovaskuläre Thrombektomie (Mikrodraht-Retriever), Seperator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Intrakranielle endovaskuläre Thrombektomie (Mikrodraht-Retriever), zusätzlicher Seperator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5 mg pro Tag; OPS 6-003.g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10 mg pro Tag; OPS 6-003.g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15 mg pro Tag; OPS 6-003.g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Intrakranielle endovaskuläre Thrombektomie, zusätzlicher Katheter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20 mm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40 mm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60 mm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100 mm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200 mm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je begonnener Flasche a 20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je Zyklus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0,5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0,75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1,25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1,5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1,75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2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2,25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2,5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2,75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3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3,25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3,5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3,75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4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Ereignisrekorder, implantierbar, bei Vorhofflimmern; OPS 5-377.8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Eculizumab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Auditorisches Mittelhirnimplantat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Doppel-J-Stent aus Metall zur Harnableitung bei Ureterstrikturen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Ambrisentan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Radioimmuntherapie von Lymphomen mit Anti-CD66-Antikörper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1000 mg; OPS 8-542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120 mm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Natalizumab, je begonnener Flasche a 300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Endobronchialventil, 5 oder mehr Ventile; OPS 5-339.54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Medikamentenbeschichteter Ballonkatheter, nicht koronar; OPS 8-836.0b oder 8-836.0c in Verbindung mit OPS 8-83b.b3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Carmustin-Implantat, intrathekal,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Micafungin,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Transapikaler Herzklappenersatz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Intrakavitäre Radiotherapie mit Jod-125, eine Ampulle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Intrakavitäre Radiotherapie mit Jod-125, zwei Ampullen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Intrakavitäre Radiotherapie mit Jod-125, drei Ampullen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Eculizumab,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Magenschrittmacher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Fluoreszenzzystoskopie (Photodynamische Diagnostik) HAL, fluoreszenzgesteuerte Resektion des Harnblasenkarzinoms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Erwachsene, je 10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Kinder, je 10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Multiviszeraltransplantation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50 mm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30.09.2008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150 mm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30.09.2008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Molekulares Monitoring der Resttumorlast (MRD bei der ALL, bei Erstaufenthalt; OPS 1-991.0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Molekulares Monitoring der Resttumorlast (MRD bei der ALL, ab dem zweiten und jeden weiteren Aufenthalt; OPS 1-991.1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20 ml (IFK)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Endovaskuläre Implantation einer Herzklappenprothese/Mitralklappen- anuloplastie, perkutan-transluminare Aortenklappenimplantation (interventionell); OPS 5-35a.0*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Abatacept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Sitaxsentan,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Panitumumab, 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2,10 mg bis unter 2,40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2,40 mg bis unter 2,70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2,70 mg bis unter 3,00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3,00 mg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Endovaskuläre Implantation einer Herzklappenprothese, Implantation gestentete Pulmonalklappen; OPS 5-35a.1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Abatacept, je Gabe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Radioimmuntherapie mit Anti-CD19-, Anti-CD45- und Anti-CD66- Antikörper, Myeloablative Radioimmuntherapie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Endovaskuläre Implantation einer Mitralklappenprothese; OPS 5-35a.2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Doppel-J-Stent aus Metall zur Harnableitung bei Ureterstrikturen; OPS 8-137.0, .1 oder .2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10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Lenalidomid, 15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Ranibizumab Lucentis,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AB0-inkompatible Organtransplantation, Initialisierung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AB0-inkompatible Organtransplantation, Transplantationsvorbereitung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Molekulares Monitoring der Resttumorlast (MRD), erfolgreiche Markeridentifikation, Erstuntersuchung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Molekulares Monitoring der Resttumorlast (MRD), erfolgreiche Markeridentifikation, Tumorlastbestimmung Folgeuntersuchung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Molekulares Monitoring der Resttumorlast (MRD), erfolglose Markeridentifikation, Erstuntersuchung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Molekulares Monitoring der Resttumorlast (MRD), erfolglose Markeridentifikation, Tumorlastbestimmung Folgeuntersuchung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&gt; 0 mg bis 250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&gt; 250 mg bis 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&gt; 500 mg bis 750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&gt; 750 mg bis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&gt; 1000 mg bis 1250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&gt; 1250 mg bis 1500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&gt; 1500 mg bis 1750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&gt; 1750 mg bis 2000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&gt; 2000 mg bis 2250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&gt; 2250 mg bis 2500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&gt; 2500 mg bis 2750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&gt; 2750 mg bis 3000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&gt; 3000 mg bis 3250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&gt; 3250 mg bis 3500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&gt; 3500 mg bis 3750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&gt; 3750 mg bis 4000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&gt; 4000 mg bis 4250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&gt; 4250 mg bis 4500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&gt; 4500 mg bis 4750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76196799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&gt; 4750 mg bis 5000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&gt; 5000 mg bis 6000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&gt; 6000 mg bis 7000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&gt; 7000 mg bis 8000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&gt; 8000 mg bis 9000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&gt; 9000 mg bis 10000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&gt; 10000 mg bis 11000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&gt; 11000 mg bis 12000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&gt; 12000 mg bis 13000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Panitumumab, &gt; 0 mg bis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Panitumumab, &gt; 100 mg bis 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Panitumumab, &gt; 200 mg bis 300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Panitumumab, &gt; 300 mg bis 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Panitumumab, &gt; 400 mg bis 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Panitumumab, &gt; 500 mg bis 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Panitumumab, &gt; 600 mg bis 700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Panitumumab, &gt; 700 mg bis 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Panitumumab, &gt; 800 mg bis 900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Panitumumab, &gt; 900 mg bis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1,25 mg bis 1,5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1,5 mg bis 1,75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1,75 mg bis 2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2 mg bis 2,25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2,25 mg bis 2,5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2,5 mg bis 2,75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2,75 mg bis 3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3 mg bis 3,25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3,25 mg bis 3,5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3,5 mg bis 3,75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3,75 mg bis 4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4 mg bis 4,25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4,25 mg bis 4,5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4,5 mg bis 4,75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4,75 mg bis 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5 mg bis 5,25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5,25 mg bis 5,5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5,5 mg bis 5,75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5,75 mg bis 6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6 mg bis 6,25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6,25 mg bis 6,5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6,5 mg bis 6,75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6,75 mg bis 7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7 mg bis 7,25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7,25 mg bis 7,5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7,5 mg bis 7,75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7,75 mg bis 8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8 mg bis 8,25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8,25 mg bis 8,5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8,5 mg bis 8,75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8,75 mg bis 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9 mg bis 9,25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9,25 mg bis 9,5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&gt; 9,5 mg bis 9,75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Anwendung für 14-tägige Therapie,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Radioimmuntherapie mit Yttrium (90Y)-markiertem Ibritumomab-Tiuxetan, pro Applikation bei 250 mg/(mxm) und 2mxm Körperoberfläche; OPS 6-003.g in Kombination mit 8-530.7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Intrakranielle endovaskuläre Thrombektomie (Mikrodraht-Retriever); OPS 8-83b.81 in Kombination mit 8-836.81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Bioaktive Coils zur intrakraniellen Aneurysmatherapie, je Coil; OPS 8-83b.31 oder .32 in Kombination mit 8-836.m0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Coils (3D) zur intrakraniellen Aneurysmatherapie, je Coil; OPS 8-83b.33 in Kombination mit 8-836.m0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je 20 mg; OPS 6-003.j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Ex-vivo-Chemosensibilisierung mehr als 7 Tests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Catumaxomab,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Ixabepilon,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Golimumab,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Ambrisentan,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Tocilizumab,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Vorinostat,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Arsentrioxid,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Icatibant,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Trabectedin, pro Behandlung; OPS 6-004.a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Anidulafungin, 1.400 mg bis 1.600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Anidulafungin, 1.600 mg bis 1.800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Anidulafungin, 1.800 mg bis 2.000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Anidulafungin, 2.000 mg bis 2.200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Anidulafungin, 2.200 mg bis 2.400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Anidulafungin, 2.400 mg bis 2.800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Anidulafungin, 2.800 mg bis 3.200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Anidulafungin, 3.200 mg bis 4.000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Anidulafungin, 4.000 mg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1.000 mg bis 1.200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1.200 mg bis 1.400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1.400 mg bis 1.600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1.600 mg bis 1.800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1.800 mg bis 2.000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über 2.000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Decitabine, 50 mg bis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Decitabine, 100 mg bis 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Decitabine, 150 mg bis 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Decitabine, 200 mg bis 250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Decitabine, 250 mg bis 300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Decitabine, 300 mg bis 350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Decitabine, 350 mg bis 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Decitabine, 400 mg bis 450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Decitabine, 450 mg bis 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Decitabine, 500 mg bis 550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Decitabine, 550 mg bis 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Decitabine, 600 mg bis 650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Decitabine, mehr als 650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Panitumumab, 300 mg bis 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Panitumumab, 400 mg bis 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76196899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Panitumumab, 600 mg bis 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Panitumumab, 800 mg bis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Panitumumab, 1000 mg bis 1200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Panitumumab, 1200 mg bis 1400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Panitumumab, 1400 mg bis 1600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Panitumumab, 1600 mg bis 1800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Panitumumab, 1800 mg bis 2000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Panitumumab, 2000 mg bis 2600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Panitumumab, 2600 mg bis 3200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Panitumumab, über 3200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Dasatinib, 50 mg bis unter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Dasatinib, 100 mg bis unter 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Dasatinib, 150 mg bis unter 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Dasatinib, 200 mg bis unter 250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Dasatinib, 250 mg bis unter 300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Dasatinib, 300 mg bis unter 350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Dasatinib, 350 mg bis unter 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Dasatinib, 400 mg bis unter 450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Dasatinib, 450 mg bis unter 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Dasatinib, 500 mg bis unter 550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Dasatinib, 550 mg bis unter 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Dasatinib, 60 mg bis unter 650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Dasatinib, 650 mg bis unter 700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Dasatinib, 700 mg bis unter 750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Dasatinib, 750 mg bis unter 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Dasatinib, 800 mg bis unter 850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Dasatinib, 850 mg bis unter 900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Dasatinib, 900 mg bis unter 950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Dasatinib, 950 mg bis unter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Dasatinib, 1000 mg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Nilotinib, 200 mg bis unter 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Nilotinib, 400 mg bis unter 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Nilotinib, 600 mg bis unter 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Nilotinib, 800 mg bis unter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Nilotinib, 1000 mg bis unter 1200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Nilotinib, 1200 mg bis unter 1400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Nilotinib, 1400 mg bis unter 1600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Nilotinib, 1600 mg bis unter 1800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Nilotinib, 1800 mg bis unter 2000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Nilotinib, 2000 mg bis unter 2200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Nilotinib, 2200 mg bis unter 2400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Nilotinib, 2400 mg bis unter 2600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Nilotinib, 2600 mg bis unter 2800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Nilotinib, 2800 mg bis unter 3000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Nilotinib, 3000 mg bis unter 3200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Nilotinib, 3200 mg bis unter 3400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Nilotinib, 3400 mg bis unter 3600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Nilotinib, 3600 mg bis unter 3800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Nilotinib, 3800 mg bis unter 4000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Nilotinib, 4000 mg bis unter 4200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Nilotinib, 4200 mg bis unter 4400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Nilotinib, 4400 mg bis unter 4600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Nilotinib, 4600 mg bis unter 4800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Nilotinib, 4800 mg bis unter 5000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Nilotinib, 5000 mg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Pegaplanib, intravitreal, 1,65 mg (1 Am.)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Temsirolimus, 25 mg bis unter 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Temsirolimus, 50 mg bis unter 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Temsirolimus, 75 mg bis unter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Temsirolimus, 100 mg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Molekulares Monitoring der Resttumorlast (MRD) bei der ALL bei Erwachsenen (Alter &gt; 17 Jahre)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Catumaxomab, 10 µg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Panitumumab, 10 mg; OPS 6-004.7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Ex-Vivo-Chemosensibilitätstestung, Abbruchpauschale bei ergebnisloser Testung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1 Stent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2 Stents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3 Stents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4 Stents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5 Stents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6 und mehr Stents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Bioaktive Coils zur intrakraniellen Aneurysmatherapie, je Spirale; OPS 8-83b.32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Excimer-Laser-Extraktion von Schrittmacher- und Defibrillatorenelektroden; OPS 5-378.a0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Kardiale Kontraktilitätsmodulation (CCM); OPS 5-379.8*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Icatibant, 30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Micafungin,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Autologe matrixinduzierte Chondrogenese (AMIC), je 20 cm x cm Matrix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Autologe matrixinduzierte Chondrogenese (AMIC), je 12cm x cm Matrix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Autologe matrixinduzierte Chondrogenese (AMIC), je 6 cm x cm Matrix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Okklusionsschirm für Aortendissektionsmembranen, je Stück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Perkutan-transluminales Clipping bei Mitralklappeninsuffizienz, je Stück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Catumaxomab, je Therapiezyklus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Catumaxomab, Fertigspritze 50µg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Magenschrittmacher, mit laparoskopischer Implantation der Sonden; OPS 5-449.n1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Magenschrittmacher, mit Implantation der Sonden durch Umsteigen von laparoskopischen auf offen chirurgische Verfahren; OPS 5-449.n2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Antikörperbeschichteter Koronarstent, je Stent; OPS 8-837.wx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Intrakranielle endovaskuläre Thrombektomie (Mikrodraht-Retriever), 1 System; OPS (8-836.80 oder .81) in Kombination mit 8-83b.80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Intrakranielle endovaskuläre Thrombektomie (Mikrodraht-Retriever), 2 oder mehr Systeme; OPS (8-836.80 oder .81) in Kombination mit 8-83b.81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Tocilizumab, 80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Selektive interne Radiotherapie (SIRT) mit Rhenium; OPS 8-530.46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Doppel-J-Stent aus Metall zur Harnableitung bei Ureterstrikturen/- kompressionen; OPS 5-560.30 oder .70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Epiretinale Beta-Bestrahlung mit Gabe von Ranibizumab; OPS 5-158.16, 5-155.80, 6-003.c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Hybrid-Kochleaimplantat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medikamentefreisetzenden Stents in Oberschenkelgefäße, 1 Stent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medikamentefreisetzenden Stents in Oberschenkelgefäße, 2 Stents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medikamentefreisetzenden Stents in Oberschenkelgefäße, 3 Stents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76196999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medikamentefreisetzenden Stents in Oberschenkelgefäße, 4 Stents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medikamentefreisetzenden Stents in Oberschenkelgefäße, 5 Stents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medikamentefreisetzenden Stents in Oberschenkelgefäße, ab 6 Stents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Tocilizumab, 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Tocilizumab, 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Micafungin, je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Medikamentenbeschichteter Ballonkatheter; OPS 8-837.00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Medikamentenbeschichteter Ballonkatheter; OPS 8-837.01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Hämodynamisch wirksames Implantat zur endovaskulären Behandlung intrakranieller Aneurysmen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Hämodynamisch wirksames Implantat zur endovaskulären Behandlung intrakranieller Aneurysmen; OPS 8-836.d0 oder .e0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Plerixafor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250 mm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Dasatinib,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Intraaortale Ballonokklusion mit extrakorporaler Zirkulation; OPS 5-379.x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Unterschenkelgefäße, 1 Stent; OPS 8-841.0c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Ex-vivo-Chemosensibilitätstestung ATP-TCA (bei Rezidivpatienten)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Coils (3D) zur intrakraniellen Aneurysmatherapie, je Coil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Abatacept, je 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Abatacept, je 750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Tocilizumab,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&lt; 100 mm, ein Stent; OPS 8-842.0b oder .0c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&lt; 100 mm, zwei Stents; OPS 8-842.1b oder .1c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&lt; 100 mm, drei Stents; OPS 8-842.2b oder .2c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&lt; 100 mm, vier Stents; OPS 8-842.3b oder .3c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&lt; 100 mm, fünf Stents; OPS 8-842.4b oder .4c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&lt; 100 mm, sechs Stents; OPS 8-842.5b oder .5c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&gt;= 100 mm, ein Stent; OPS 8-842.0b oder .0c in Verbindung mit 8-83b.f0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&gt;= 100 mm, zwei Stents; OPS 8-842.1b oder .1c in Verbindung mit 8-83b.f0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&gt;= 100 mm, drei Stents; OPS 8-842.2b oder .2c in Verbindung mit 8-83b.f0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&gt;= 100 mm, vier Stents; OPS 8-842.3b oder .3c in Verbindung mit 8-83b.f0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&gt;= 100 mm, fünf Stents; OPS 8-842.4b oder .4c in Verbindung mit 8-83b.f0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&gt;= 100 mm,sechs Stents; OPS 8-842.5b oder .5c in Verbindung mit 8-83b.f0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25 mm; OPS 8-842.0b oder .0c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Kiefergelenkendoprothese (Totalersatz)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Ambrisentan, je Tablette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Antikörperbeschichteter Koronarstent, je Stent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Pegaptanib, intravitreal, je Spritze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Dasatinib, pro Fall (durchschnittlich 2000 mg)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Panitumumab, pro Fall (durchschnittlich 400 mg)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pro Fall (durchschnittlich 8000 mg)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Sunitinib, pro Fall (durchschnittlich 550 mg)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Temsirolimus, pro Fall (durchschnittlich 60 mg)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Endovaskuläre Implantation einer Herzklappenprothese / Mitralklappenanuloplastie; OPS 5-35a.00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 (21 x 5 mg), je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 (21 x 10 mg), je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 (21 x 15 mg), je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 (21 x 25 mg), je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Dasatinib, Packung (56 Tabletten a 50 mg)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Hämodialyse zur Eliminierung freier Leichtketten bei Plasmozytom, je Dialyse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Fluoreszenzzystoskopie (Photodynamische Diagnostik) HAL; OPS 5-989 in Kombination mit 5-573.4 oder 1-66*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Certolizumab,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Radionuklidtherapie mit Jod-131-Metomidat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Catumaxomab, je µg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Denileukin Diftitox, je µg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Ex-vivo-Chemosensibilitätstestung, je weitere 7 Substanzen/ Kombinationen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Sitaxentan, pro Tag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Medikamentenbeschichteter Ballonkatheter; OPS 8-837.0* in Kombination mit 8-83b.b*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Icatibant, je Fertigspritze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Fluoreszenzzystoskopie (Photodynamische Diagnostik) HAL; OPS 5-573.* in Kombination mit 5-989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Kiefergelenkendoprothese (Totalersatz), vorgefertigt; OPS 5-773.a0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Kiefergelenkendoprothese (Totalersatz), CAD-CAM-gefertigt; OPS 5-773.a1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Coils (3D) zur intrakraniellen Aneurysmatherapie; OPS 8-83b.32 oder .33 in Kombination mit 8-836.m0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Intraaortale Ballonokklusion mit extrakorporaler Zirkulation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gentechnisch charakterisierter Chondrozyten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Kiefergelenkendoprothese (Totalersatz), Titanimplantate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periphere Gefäße, je Stent, 25 bis unter 100 mm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je Stent, 100 bis unter 150 mm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je Stent, 150 bis unter 250 mm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je Stent, 250 mm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Golimumab, je 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Fetoskopischer Tracheal-Ballonverschluss bei Zwerchfellhernie und bei vorzeitigem Blasensprung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Catumaxomab, pro 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Arsentrioxid, intravenös, je 10 mg/ml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Uterus-Schirmchenverschluss nach fetoskopischen Eingriffen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je Stent, 25 oder 50 mm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Ambrisentan, je applizierte 10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Prävention parastomaler Hernien durch Einsatz eines intraperitoneal platzierten Kunststoffnetzes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Treprostinil,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Endovaskuläre Implantation einer Herzklappenprothese / Mitralklappen- anuloplastie; OPS 5-35a.*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Hypertherme intrathorakale/-pleurale Chemotherapie in Kombination mit kompletter Pleurektomie und Tumorreduktion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Pegaptanib, intravitreal, 1 Fertigspritze a 0,3 mg; OPS 6-003.d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Pegaptanib, intravitreal, 1 Fertigspritze a 0,3 mg; OPS 5-156.9 in Kombination mit 6-003.d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Ranibizumab, intravitreal, 1 Fertigspritze a 0,5 mg; OPS 6-003.c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Ranibizumab, intravitreal, 1 Fertigspritze a 0,5 mg; OPS 5-156.9 in Kombination mit 6-003.c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Dasatinib, 10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15.12.2009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Micafungin, 10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15.12.2009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Molekulares Monitoring der Resttumorlast (MRD), Folgeuntersuchung, je Leistung; OPS 1-991.*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Behandlung der letalen Epidermolysis bullosa junctionalis (M. Herlitz) durch Transplantation von haploidentischem Knochenmark und Haut desselben Spenders, je Tag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Nilotinib, je Tablette zu 200 mg; OPS 6-004.6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Ranibizumab; OPS 6-003.c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10.000 mg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400 mg bis 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600 mg bis 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Clofarabin, 800 mg bis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Sorafenib, 200 mg bis 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76197099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Micafungin, 100 mg bis unter 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Micafungin, 150 mg bis unter 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Micafungin, 200 mg bis unter 250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Micafungin, 250 mg bis unter 300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Micafungin, 300 mg bis unter 350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Micafungin, 350 mg bis unter 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Micafungin, 400 mg bis unter 450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Micafungin, 450 mg bis unter 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Micafungin, 500 mg bis unter 550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Micafungin, 550 mg bis unter 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Micafungin, 600 mg bis unter 650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Micafungin, 650 mg bis unter 700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Micafungin, 700 mg bis unter 750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Micafungin, 750 mg bis unter 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Micafungin, 800 mg bis unter 850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Micafungin, 850 mg bis unter 900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Micafungin, 900 mg bis unter 950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Micafungin, 950 mg bis unter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4.000 mg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Eculizumab, 300 mg bis unter 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Eculizumab, 600 mg bis unter 900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Eculizumab, 900 mg bis unter 1200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Eculizumab, 1200 mg bis unter 1500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Eculizumab, 1500 mg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Wachstumsendoprothesen, non-invasiv, ohne Motor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Wachstumsendoprothesen, non-invasiv, mit Motor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Pazopanib,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Romiplostim, je 250 µg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Everolimus bei fortgeschrittenem Nierenzellkarzinom,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Temozolomid, intravenös,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Everolimus bei fortgeschrittenem Nierenzellkarzinom, 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Everolimus bei fortgeschrittenem Nierenzellkarzinom, 10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Vinflunin, 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Vinflunin, 250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Temozolomid, intravenös,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ein Stent, 25 bis 50 mm; OPS 8-842.0* in Verbindung mit 8-83b.e1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zwei Stents, 25 bis 50 mm; OPS 8-842.1* in Verbindung mit 8-83b.e1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drei Stents, 25 bis 50 mm; OPS 8-842.2* in Verbindung mit 8-83b.e1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vier Stents, 25 bis 50 mm; OPS 8-842.3* in Verbindung mit 8-83b.e1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fünf Stents, 25 bis 50 mm; OPS 8-842.4* in Verbindung mit 8-83b.e1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sechs und mehr Stents, 25 bis 50 mm; OPS 8-842.5* in Verbindung mit 8-83b.e1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ein Stent, 100 mm; OPS 8-842.0* in Verbindung mit 8-83b.e1 und in Verbindung mit 8-83b.f0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zwei Stents, 100 mm; OPS 8-842.1* in Verbindung mit 8-83b.e1 und in Verbindung mit 8-83b.f0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drei Stents, 100 mm; OPS 8-842.2* in Verbindung mit 8-83b.e1 und in Verbindung mit 8-83b.f0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vier Stents, 100 mm; OPS 8-842.3* in Verbindung mit 8-83b.e1 und in Verbindung mit 8-83b.f0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fünf Stents, 100 mm; OPS 8-842.4* in Verbindung mit 8-83b.e1 und in Verbindung mit 8-83b.f0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sechs und mehr Stents, 100 mm; OPS 8-842.5* in Verbindung mit 8-83b.e1 und in Verbindung mit 8-83b.f0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ein Stent, 150 mm; OPS 8-842.0* in Verbindung mit 8-83b.e1 und in Verbindung mit 8-83b.f0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zwei Stents, 150 mm; OPS 8-842.1* in Verbindung mit 8-83b.e1 und in Verbindung mit 8-83b.f0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drei Stents, 150 mm; OPS 8-842.2* in Verbindung mit 8-83b.e1 und in Verbindung mit 8-83b.f0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vier Stents, 150 mm; OPS 8-842.3* in Verbindung mit 8-83b.e1 und in Verbindung mit 8-83b.f0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fünf Stents, 150 mm; OPS 8-842.4* in Verbindung mit 8-83b.e1 und in Verbindung mit 8-83b.f0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sechs und mehr Stents, 150 mm; OPS 8-842.5* in Verbindung mit 8-83b.e1 und in Verbindung mit 8-83b.f0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Micafungin, je 150 mg; OPS 6-004.5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je 10 mg; OPS 6-003.e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Nelarabin, je 100 mg; OPS 6-003.e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Coils (3D) zur intrakraniellen Aneurysmatherapie, 1 Metallspirale; OPS 8-83b.33 in Verbindung mit 8-836.n1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Coils (3D) zur intrakraniellen Aneurysmatherapie, 2 Metallspiralen; OPS 8-83b.33 in Verbindung mit 8-836.n2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Coils (3D) zur intrakraniellen Aneurysmatherapie, 3 Metallspiralen; OPS 8-83b.33 in Verbindung mit 8-836.n3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Coils (3D) zur intrakraniellen Aneurysmatherapie, 4 Metallspiralen; OPS 8-83b.33 in Verbindung mit 8-836.n4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Coils (3D) zur intrakraniellen Aneurysmatherapie, 5 Metallspiralen; OPS 8-83b.33 in Verbindung mit 8-836.n5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Coils (3D) zur intrakraniellen Aneurysmatherapie, 6 Metallspiralen; OPS 8-83b.33 in Verbindung mit 8-836.n6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Coils (3D) zur intrakraniellen Aneurysmatherapie, 7 Metallspiralen; OPS 8-83b.33 in Verbindung mit 8-836.n7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Coils (3D) zur intrakraniellen Aneurysmatherapie, 8 Metallspiralen; OPS 8-83b.33 in Verbindung mit 8-836.n8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Coils (3D) zur intrakraniellen Aneurysmatherapie, 9 Metallspiralen; OPS 8-83b.33 in Verbindung mit 8-836.n9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Coils (3D) zur intrakraniellen Aneurysmatherapie, 10 Metallspiralen; OPS 8-83b.33 in Verbindung mit 8-836.na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Coils (3D) zur intrakraniellen Aneurysmatherapie, 11 Metallspiralen; OPS 8-83b.33 in Verbindung mit 8-836.nb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Coils (3D) zur intrakraniellen Aneurysmatherapie, 12 Metallspiralen; OPS 8-83b.33 in Verbindung mit 8-836.nc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Coils (3D) zur intrakraniellen Aneurysmatherapie, 13 Metallspiralen; OPS 8-83b.33 in Verbindung mit 8-836.nd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Coils (3D) zur intrakraniellen Aneurysmatherapie, 14 Metallspiralen; OPS 8-83b.33 in Verbindung mit 8-836.ne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Coils (3D) zur intrakraniellen Aneurysmatherapie, 15 Metallspiralen; OPS 8-83b.33 in Verbindung mit 8-836.nf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Coils (3D) zur intrakraniellen Aneurysmatherapie, 16 Metallspiralen; OPS 8-83b.33 in Verbindung mit 8-836.ng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Coils (3D) zur intrakraniellen Aneurysmatherapie, 17 Metallspiralen; OPS 8-83b.33 in Verbindung mit 8-836.nh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Coils (3D) zur intrakraniellen Aneurysmatherapie, 18 Metallspiralen; OPS 8-83b.33 in Verbindung mit 8-836.nj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Coils (3D) zur intrakraniellen Aneurysmatherapie, 19 Metallspiralen; OPS 8-83b.33 in Verbindung mit 8-836.nk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Coils (3D) zur intrakraniellen Aneurysmatherapie, 20 Metallspiralen; OPS 8-83b.33 in Verbindung mit 8-836.nm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Coils (3D) zur intrakraniellen Aneurysmatherapie, mehr als 20 Metallspiralen; OPS 8-83b.33 in Verbindung mit 8-836.nn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Ustekinumab, 45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Dialyse mit High-Cut-off-Dialysemembran; OPS 8-854.8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Medikamentenbeschichteter Ballonkatheter, koronar oder nicht koronar, in den Unterschenkel; OPS 8-836.0c in Kombination mit 8-83b.b0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76197199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Medikamentenbeschichteter Ballonkatheter, koronar oder nicht koronar, peripher; OPS 8-836.0* in Kombination mit 8-83b.b0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nab-Paclitaxel, pro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Vinflunin, pro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Hämodynamisch wirksames Implantat zur endovaskulären Behandlung peripherer Aneurysmen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nab-Paclitaxel, je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Oberschenkelgefäße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Barorezeptor-Aktivierung, pro Stück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Sitaxentan, je mg; OPS 6-004.8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Romiplostim, pro 1 µg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Unterschenkelgefäße, zwei Stents; OPS 8-841.1c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Unterschenkelgefäße, drei Stents; OPS 8-841.2c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Pazopanib, 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Mifamurtid, 4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Unterschenkel- gefäße, 2 Stents; OPS 8-841.1c in Kombination mit 8-83b.08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Unterschenkel- gefäße, 3 Stents; OPS 8-841.2c in Kombination mit 8-83b.08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Unterschenkel- gefäße, 4 Stents; OPS 8-841.3c in Kombination mit 8-83b.08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Unterschenkel- gefäße, 5 Stents; OPS 8-841.4c in Kombination mit 8-83b.08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Unterschenkel- gefäße, 6 und mehr Stents; OPS 8-841.5c in Kombination mit 8-83b.08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Dialyse mit High-Cut-off-Dialysemembran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Ereignisrekorder, implantierbar, gemeinsam mit Ablation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Medikamentenbeschichteter Ballonkatheter, nicht koronar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Fetoskopische Drainage - Therapie der Harnblase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Fetoskopische Eröffnung von verengten Semilunarklappen und des Foramen ovale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Fetoskopische Therapie von fetaler supraventrikulärer Tachykardie und Kehlkopf- bzw. Luftröhrenverschluss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Fetoskopischer Patchverschluss bei Spina bifida aperta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Fetoskopischer Tracheal-Ballonverschluss bei Zwerchfellhernie und bei vorzeitigem Blasensprung, Ballon pprom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Perkutane ultraschallgesteuerte Radiofrequenzablation zum Verschluss von Nabelschnur- und intrafetalen Gefäßen bei Zwillingsschwangerschaft und Steißbeinteratom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Autologe matrixinduzierte Chondrogenese (AMIC)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Mifamurtid, je 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Medikamentenbeschichteter Ballonkatheter, koronar oder nicht koronar in den Oberschenkel; OPS 8-836.0b in Kombination mit 8-83b.b0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Plerixafor,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Certolizumab, je 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nab-Paclitaxel, je 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Romiplostim, je 80 µg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Autologe matrixinduzierte Chondrogenese (AMIC) und andere osteochondrale regenerative Verfahren, 11 mm x 4, 6 oder 8 mm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Autologe matrixinduzierte Chondrogenese (AMIC) und andere osteochondrale regenerative Verfahren, 22 mm x 4, 6 oder 8 mm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Pazopanib, 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nab-Paclitaxel, 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Kombinierte Nieren- und Stammzelltransplantation (Lebendspende), je Transplantation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Eltrombopag, 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Nahtfreier chirurgischer Aortenklappenersatz, je Verfahren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Endovaskuläre Trikuspidalklappenrekonstruktion, je Verfahren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Ober- und Unterschenkelgefäße, je Stent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Medikamentenbeschichteter Ballonkatheter, nicht koronar, peripher; OPS 8-836.0* in Kombination mit 8-83b.b0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Plerixafor, je 24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Romiplostim, je 10 µg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Mifamurtid, je 0,5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Coils, intrakraniell, 30 cm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Coils, intrakraniell, 40 cm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Coils, intrakraniell, 50 cm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Romiplostim, 500 µg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Temozolomid, intravenös, 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nab-Paclitaxel, pro 40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Barorezeptor-Aktivierung, je 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Herzindizierte Vagusnervstimmulation (HIVNS), je 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Arsentrioxid, 100 mg; OPS 6-005.5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Coils, je Coil; OPS 8-836.32 oder .33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Ex-vivo-Chemosensibilitätstestung, Identifikation von Risikopatienten vor Einleitung evidenzbasierter Chemotherapien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Tocilizumab, je 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nab-Paclitaxel, je 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Oberschenkelgefäße, Paclitaxel-freisetzend; OPS 8-841.*b oder 8-848.*b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&lt; 100 mm; OPS 8-842.** in Kombination mit 8-83b.e1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&gt;= 100 mm; OPS 8-842.** in Kombination mit 8-83b.e1 und 8-83b.f0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Autologe matrixinduzierte Chondrogenese (AMIC) und andere osteochondrale regenerative Verfahren; OPS 5-801.n*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Koronare Bifurkationsstents; OPS 8-837.v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nab-Paclitaxel, je 300 mg; OPS 8-542 in Kombination mit 8-020.y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Molekulares Monitoring der Resttumorlast (MRD) bei der ALL bei Erwachsenen (Alter &gt; 17), Erstaufenthalt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Molekulares Monitoring der Resttumorlast (MRD) bei der ALL bei Erwachsenen (Alter &gt; 17), Folgeaufenthalte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heparinbeschichteter Stentgraft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Arsentrioxid, pro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Certolizumab, pro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Golimumab, pro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Mifamurtid, pro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nab-Paclitaxel, pro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Plerixafor, pro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Romiplostim, pro 1000 µg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Temozolomid, intravenös, pro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Everolimus, bei fortgeschrittenem Nierenzellkarzinom, pro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Pazopanib, pro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Medikamentenbeschichteter Ballonkatheter, koronar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Medikamentenbeschichteter Ballonkatheter, koronar oder nicht koronar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Medikamentenbeschichteter Ballonkatheter, koronar; OPS 8-83b.b0 in Kombination mit 8-837.00 oder .01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Medikamentenbeschichteter Ballonkatheter, nicht koronar; OPS 8-83b.b0 in Kombination mit 8-836.0*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Vertical Expandable Prosthetic Titanium Rib - Nachspannen, ICD Z96.7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Everolimus, bei fortgeschrittenem Nierenzellkarzinom, 30 Tabletten a 10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Ex-vivo-Chemosensibilitätstestung, erste 7 Testungen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Ex-vivo-Chemosensibilitätstestung, weitere 7 Testungen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Molekulares Monitoring der Resttumorlast (MRD), bei ALL, initiale Austestung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Coils (3D) zur intrakraniellen Aneurysmatherapie; OPS 8-836.m* in Kombination mit 8-836.n* und 8-83b.32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Antikörperbeschichteter Koronarstent, 2 Stents; OPS 8-837.w1 oder .w2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Antikörperbeschichteter Koronarstent, 3 Stents; OPS 8-837.w3 oder .w4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Antikörperbeschichteter Koronarstent, 4 Stents; OPS 8-837.w5 oder .w6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76197299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Antikörperbeschichteter Koronarstent, 5 Stents; OPS 8-837.w7 oder .w8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Antikörperbeschichteter Koronarstent, mindestens 6 Stents; OPS 8-837.w9 oder .wa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Oberschenkelgefäße, 1 Stent; OPS 8-841.0b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Oberschenkelgefäße, 2 Stents; OPS 8-841.1b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Oberschenkelgefäße, 3 Stents; OPS 8-841.2b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Oberschenkelgefäße, 4 Stents; OPS 8-841.3b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Oberschenkelgefäße, 5 Stents; OPS 8-841.4b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Oberschenkelgefäße, 6 und mehr Stents; OPS 8-841.5b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Endovaskuläre Mitralklappenanuloplastik und vertrikuläre Mitralklappenrekonstruktion / Clipping; OPS 5-35a.4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Molekulares Monitoring der Resttumorlast (MRD), Folgetest (2 Marker), Erwachsene; OPS 1-991.1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Perkutan-transluminales Clipping bei Mitralklappeninsuffizienz, je Fall; OPS 5-35a.x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Eculizuman, je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Ranibizumab, intravitreal, je 2,3 mg; OPS 6-003.c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Rhenium-188 PTA, Shunt-EVBT, je Leistung; OPS 8-530.47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Vinflunin, 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Canakinumab,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Eltrombopag,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Rhenium-188-PTA, je Leistung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Defibrotid,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Ambrisentan, je mg bei Verwendung der 5mg-Tablette; OPS 6-004.2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Ambrisentan, je mg bei Verwendung der 10mg-Tablette; OPS 6-004.2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Micafungin, je 50 mg; OPS 6-004.5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Catumaxomab, je 10 µg; OPS 6-005.1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Doppel-J-Stent aus Metall zur Harnableitung bei Ureterstrikturen; OPS 5-560.30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Ereignisrekorder, implantierbar, gemeinsam mit Ablation, bei Vorhofflimmern, offen chirurgisch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Ereignisrekorder, implantierbar, gemeinsam mit Ablation, bei kardiologischer Ablation des Vorhofflimmerns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Überlange Coils; OPS 8-836.m* in Kombination mit 8-83b.33 und 8-836.n*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Antikörperbeschichteter Koronarstent; OPS 8-837.w* in Kombination mit 8-83b.e0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Certolizumab, je 400 mg; OPS 6-005.7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Adoptive Immuntherapie mit CD8 depletierten Spenderlymphozyten, Gabe von separierten antigenspezifischen CD4+ und CD8+ T-Zellen bei viraler Infektion nach allogener Stammzelltransplantation, virusspezifiesche T-Zellen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Ustekinumab, je Gabe von 45 oder 90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Magenschrittmacher, Implantierbarer Magenpulsgenerator (IPG); OPS 5-449.n*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je Stent, 25 bis 50 mm; OPS 8-83b.e1 in Kombination mit 8-842.*b oder .*c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je Stent, 100 mm; OPS 8-83b.e1 in Kombination mit 8-842.*b oder .*c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je Stent, 150 mm; OPS 8-83b.e1 in Kombination mit 8-842.*b oder .*c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je Stent, 250 mm; OPS 8-83b.e1 in Kombination mit 8-842.*b oder .*c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Molekulares Monitoring der Resttumorlast (MRD), bei der ALL, Alter &gt;= 18 Jahre; OPS 1-991.0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Molekulares Monitoring der Resttumorlast (MRD), bei der ALL, Alter &gt;= 18 Jahre; OPS 1-991.1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Hämodynamisch wirksames Implantat zur endovaskulären Behandlung intrakranieller Aneurysmen; OPS 8-842.00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Hämodynamisch wirksames Implantat zur endovaskulären Behandlung intrakranieller Aneurysmen; OPS 8-842.10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Hämodynamisch wirksames Implantat zur endovaskulären Behandlung intrakranieller Aneurysmen; OPS 8-842.20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Hämodynamisch wirksames Implantat zur endovaskulären Behandlung intrakranieller Aneurysmen; OPS 8-842.30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Hämodynamisch wirksames Implantat zur endovaskulären Behandlung intrakranieller Aneurysmen; OPS 8-842.40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Perkutan-transluminales Clipping bei Mitralklappeninsuffizienz,je Fall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Ex-vivo-Chemosensibilitätstestung, ATP-TCA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Gefäße; OPS 8-842.0*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Gefäße; OPS 8-842.1*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Gefäße; OPS 8-842.2*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Gefäße; OPS 8-842.3*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Gefäße; OPS 8-842.4*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Gefäße; OPS 8-842.5*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Ex-vivo-Chemosensibilitätstestung, pro Patient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Everolimus bei fortgeschrittenem Nierenzellkarzinom,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Ex-vivo-Chemosensibilitätstestung, ATP-TCA, 7 Substanzen, je Test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Ex-vivo-Chemosensibilitätstestung, ATP-TCA, 14 Substanzen, je Test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Ex-vivo-Chemosensibilitätstestung, ATP-TCA, 21 Substanzen, je Test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Oberschenkelgefäße, ein Stent; OPS 8-841.0b in Kombination mit 8-83b.03, .04, .05 oder .06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Oberschenkelgefäße, zwei Stents; OPS 8-841.1b in Kombination mit 8-83b.03, .04, .05 oder .06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Oberschenkelgefäße, drei Stents; OPS 8-841.2b in Kombination mit 8-83b.03, .04, .05 oder .06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Oberschenkelgefäße, vier Stents; OPS 8-841.3b in Kombination mit 8-83b.03, .04, .05 oder .06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Oberschenkelgefäße, fünf Stents; OPS 8-841.4b in Kombination mit 8-83b.03, .04, .05 oder .06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Oberschenkelgefäße, sechs und mehr Stents; OPS 8-841.5b in Kombination mit 8-83b.03, .04, .05 oder .06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Golimumab, je 50 mg; OPS 6-005.2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Arsentrioxid, 10 mg; OPS 6-005.5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Medikamentenbeschichteter Ballonkatheter, nicht koronar; OPS 8-836.0b oder .0c in Kombination mit 8-83b.b0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Tocilizumab, 10 mg; OPS 6-005.3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nab-Paclitaxel, je 10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Pazopanib, 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Romiplostimitaxel, je 100 µg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Vinflunin, je 10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Vinflunin, je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Ereignisrekorder, implantierbar, gemeinsam mit Ablation; OPS 5-377.8 in Kombination mit 5-371.4*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Autologe matrixinduzierte Chondrogenese (AMIC) und andere osteochondrale regenerative Verfahren; OPS 5-801.nh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Medikamentenbeschichteter Ballonkatheter, nicht koronar; OPS 8-836.0* in Kombination mit 8-83b.b2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Medikamentenbeschichteter Ballonkatheter, nicht koronar; OPS 8-836.0* in Kombination mit 8-83b.b3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Medikamentenbeschichteter Ballonkatheter, nicht koronar; OPS 8-836.0* in Kombination mit 8-83b.b4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Medikamentenbeschichteter Ballonkatheter, nicht koronar; OPS 8-836.0* in Kombination mit 8-83b.b5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Eltrombopag, 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Volumencoils zur Aneurysmatherapie, intrakraniell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25 oder 50 mm, je Stent; OPS 5-38d.*b oder .*c in Kombination mit 5-38a.x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100 mm, je Stent; OPS 5-38d.*b oder .*c in Kombination mit 5-38a.x und 8-83b.f0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150 mm, je Stent; OPS 5-38d.*b oder .*c in Kombination mit 5-38a.x und 8-83b.f0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250 mm, je Stent; OPS 5-38d.*b oder .*c in Kombination mit 5-38a.x und 8-83b.f0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Perkutan-transluminales Clipping bei Mitralklappeninsuffizienz; OPS 5-35a.41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Ereignisrekorder, implantierbar, gemeinsam mit Ablation, bei Vorhofflimmern bei DRG F12F oder F12H; OPS 5-377.8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Unterschenkelgefäße; OPS 8-841.*c in Kombination mit 8-83b.03, .04, .05 oder .06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Medikamentenbeschichteter Ballonkatheter, nicht koronar, Paclitaxel-freisetzend; OPS 8-836.0* in Kombination mit 8-83b.b2 bis .b5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Endovaskuläre Implantation einer iliakalen Stent-Prothese mit Seitenarm in die A. iliaca interna ohne Beteiligung der Aorta; OPS 5-38a.41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Oberschenkel- gefäße OPS8-841.*b in Kombination mit 8-83b.03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Medikamentenbeschichteter Ballonkatheter, nicht koronar, in Ober- schenkelgefäße, je Ballon; OPS 8-836.0b in Kombination mit 8-83b.b*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Medikamentenbeschichteter Ballonkatheter, nicht koronar, in Unter- schenkelgefäße, je Ballon; OPS 8-836.0c in Kombination mit 8-83b.b*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Oberschenkel- gefäße, Paclitaxel-freisetzend; OPS 8-841.*b in Kombination mit 8-83b.03, .04, .05 oder .06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Gefäßtransplantatersatz bei infizierten Gefäßprothese (Gefäßhomograft), Arterien abdominal und pelvin; OPS 5-383.5*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Gefäßtransplantatersatz bei infizierten Gefäßprothese (Gefäßhomograft), Arterien Oberschenkel; OPS 5-383.7*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Gefäßtransplantatersatz bei infizierten Gefäßprothese (Gefäßhomograft), Arterien Unterschenkel und Fuß; OPS 5-383.8*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Romiplostim, je Fall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nab-Paclitaxel, je Fall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Medikamentenbeschichteter Ballonkatheter, nicht koronar; OPS 8-836.0b oder 8-836.0c in Verbindung mit OPS 8-83b.b4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Medikamentenbeschichteter Ballonkatheter, nicht koronar; OPS 8-836.0b oder 8-836.0c in Verbindung mit OPS 8-83b.b5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76197399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Catumaxomab, 31-100 µg; OPS 6-005.1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Catumaxomab, 101-200 µg; OPS 6-005.1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Dasatinib, je mg; OPS 6-004.3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Unterschenkelgefäße; OPS 8-841.0c in Verbindung mit OPS 8-83b.07 oder 8-83b.08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Unterschenkelgefäße; OPS 8-841.1c in Verbindung mit OPS 8-83b.07 oder 8-83b.08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Unterschenkelgefäße; OPS 8-841.2c in Verbindung mit OPS 8-83b.07 oder 8-83b.08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Unterschenkelgefäße; OPS 8-841.3c in Verbindung mit OPS 8-83b.07 oder 8-83b.08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Unterschenkelgefäße; OPS 8-841.4c in Verbindung mit OPS 8-83b.07 oder 8-83b.08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Unterschenkelgefäße; OPS 8-841.5c in Verbindung mit OPS 8-83b.07 oder 8-83b.08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Treprostinil, pro 1 mg je 20 mg Konzentration; OPS 6-004.b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Treprostinil, pro 1 mg je 50 mg Konzentration; OPS 6-004.b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Treprostinil, pro 1 mg je 100 mg Konzentration; OPS 6-004.b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Treprostinil, pro 1 mg je 200 mg Konzentration; OPS 6-004.b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Romiplostim, je 250 µg; OPS 6-005.9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Hämodynamisch wirksames Implantat zur endovaskulären Behandlung intrakranieller Aneurysmen; OPS 8-84b.00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Hämodynamisch wirksames Implantat zur endovaskulären Behandlung intrakranieller Aneurysmen; OPS 8-84b.10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Dialyse mit High-Cut-off-Dialysemembran, je Dialyse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Ustekinumab, je Fertigspritze; OPS 6-005.j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Mifamurtid, je 4 mg; OPS 6-005.g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Certolizumab, je 200 mg; OPS 6-005.7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Intraaortale Ballonokklusion mit extrakorporaler Zirkulation; OPS 8-851.01 oder 8-851.11 oder 8-851.31 oder 8-851.41 oder 8-851.51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Nab-Paclitaxel, je 100 mg; OPS 6-005.d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Temozolomid intravenös, je 100 mg; OPS 6-005.c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Tocilizumab, je 80 mg; OPS 6-005.3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Perkutan-transluminales Clipping bei Mitralklappeninsuffizienz; OPS 5-35a.40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Dialyse mit High-Cut-off-Dialysemembran, je Tag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Lungenvolumenreduktion durch Einlage von Coils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Lungenvolumenreduktion mittels bronchoskopischer Applikation von Polymerschaum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Volumencoils zur Aneurysmatherapie, je Coil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 Stents zur Behandlung von Läsionen der supraaortalen Arterie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Romiplostim, je 50 µg; OPS 6-005.9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Medikamentenbeschichteter Ballonkatheter, nicht koronar (Becken-, Ober- und Unterschenkel- und extra- und intrakranielle Gefäße), je Katheter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Vinflunin, 400 mg; OPS 6-005.b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Lungenvolumenreduktion durch Einlage von Coils, je Coil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Medikamentenbeschichteter Ballonkatheter, nicht koronar, intrakraniell; OPS 8-836.00 und 8-83b.b2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Medikamentenbeschichteter Ballonkatheter, nicht koronar; OPS 8-836.0a oder 8-836.0b oder 8-836.0c oder 8-836.02 oder 8-836.03 oder 8-836.09 in Verbindung mit OPS 8-83b.b2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je Stent; OPS 8-842.*b oder 8-842.*c in Verbindung mit OPS 8-83b.e1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Magenschrittmacher; OPS 5-449.n0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Epiretinale Netzhautprothese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Kiefergelenkendoprothese (Totalersatz), CAD/CAM, je Gelenk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Kiefergelenkendoprothese (Totalersatz), vorgefertigt, je Gelenk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Vinflunin, je 1.000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Icatibant, je 1.000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Eltrombopag, je 1.000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Tocilizumab, je 1.000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Adoptiver T-Zelltransfer von autologen EBV-spezifischen zytotoxischen T-Zellen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Everolimus bei fortgeschrittenem Nierenzellkarzinom, je mg bei Gabe der 5 mg Tablette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Everolimus bei fortgeschrittenem Nierenzellkarzinom, je mg bei Gabe der 10 mg Tablette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Nilotinib, je 150 mg; OPS 6-004.6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Intraarterielle Radiorezeptortherapie mit DOTA-konjugierten Somatostatinanaloga, Dotatate, Yttrium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Intraarterielle Radiorezeptortherapie mit DOTA-konjugierten Somatostatinanaloga, Dotatate, Lutetium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250 mm; OPS 8-842.0b in Verbindung mit OPS 8-83b.e1 in Verbindung mit OPS 8-83b.f0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 Stents zur Behandlung von Läsionen der supraaortalen Arterien, je Stent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Lungenvolumenreduktion durch Einlage von Coils, Einführungsbesteck und erstes Coil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Hämodynamisch wirksames Implantat zur endovaskulären Behandlung peripherer Aneurysmen, pro Stent; OPS 8-84b.**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Adoptiver T-Zelltransfer zur Therapie viraler Infektionen nach allogener Stammzelltransplantation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Defibrotide, je 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Antikörperbeschichteter Koronarstent; OPS 8-837.w0 in Verbindung mit OPS 8-83b.e0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Unterschenkelgefäße, &gt; 33 mm, je Stent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Antikörperbeschichteter Koronarstent; OPS 8-837.w1 in Verbindung mit OPS 8-83b.e0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Antikörperbeschichteter Koronarstent; OPS 8-837.w2 in Verbindung mit OPS 8-83b.e0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Antikörperbeschichteter Koronarstent; OPS 8-837.w3 in Verbindung mit OPS 8-83b.e0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Antikörperbeschichteter Koronarstent; OPS 8-837.w4 in Verbindung mit OPS 8-83b.e0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Antikörperbeschichteter Koronarstent; OPS 8-837.w5 in Verbindung mit OPS 8-83b.e0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Antikörperbeschichteter Koronarstent; OPS 8-837.w6 in Verbindung mit OPS 8-83b.e0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Antikörperbeschichteter Koronarstent; OPS 8-837.w7 in Verbindung mit OPS 8-83b.e0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Antikörperbeschichteter Koronarstent; OPS 8-837.w8 in Verbindung mit OPS 8-83b.e0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Antikörperbeschichteter Koronarstent; OPS 8-837.w9 in Verbindung mit OPS 8-83b.e0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Antikörperbeschichteter Koronarstent; OPS 8-837.wa in Verbindung mit OPS 8-83b.e0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Temozolomid, intravenös, je 2,5mg; OPS 6-005.c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1 Stent, Gefäße Ober- oder Unterschenkel; OPS 8-842.0b oder 8-842.0c in Verbindung mit OPS 8-83b.e1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Gefäßtransplantatersatz bei infizierten Gefäßprothesen (Gefäßhomograft)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Endovaskuläre Trikuspidalklappenrekonstruktion; OPS 5-35a.5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Ereignisrekorder, implantierbar, gemeinsam mit Ablation; OPS 5-377.8 in Verbindung mit OPS 5-371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Ereignisrekorder, implantierbar, gemeinsam mit Ablation; OPS 5-377.8 in Verbindung mit OPS 8-835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Unterschenkelgefäße, &lt; 33 mm, je Stent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Fetoskopischer Tracheal-Ballonverschluss bei Zwerchfellhernie und bei vorzeitigem Blasensprung, Fetoskopischer temporärer Verschluss der Luftröhre durch Latexballons; OPS 5-755.0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AB0-inkompatible Organtransplantation, je Transplantation; OPS 5-930.21 in Verbindung mit OPS 5-504.*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Fetoskopischer Tracheal-Ballonverschluss bei Zwerchfellhernie und bei vorzeitigem Blasensprung, Fetoskopische Entfernung eines Latexballons; OPS 5-755.1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Canakinumab, je 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Ipilimumab, je 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Aneurysmatherapie, Intraaneurysmaler Flussteiler; OPS 8-84b.00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medikamente-freisetzenden Stents in Unterschenkelgefäße; OPS 8-841.*c in Verbindung mit OPS 8-83b.08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Gefäße; OPS 5-38a.x oder 5-38d.0b in Verbindung mit OPS 8-83b.e1 oder 8-83b.f0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Gefäße; OPS 5-38a.x oder 5-38d.1b in Verbindung mit OPS 8-83b.e1 oder 8-83b.f0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Gefäße; OPS 5-38a.x oder 5-38d.0b in Verbindung mit OPS 8-83b.e1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Gefäße; OPS 5-38a.x oder 5-38d.1b in Verbindung mit OPS 8-83b.e1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Bioaktive Coils, Selektive Embolisation mit Metallspiralen, Hydrogel-beschichtet, normallang, je Coil; OPS 8-836.m0 in Verbindung mit OPS 8-83b.30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Bioaktive Coils, Selektive Embolisation mit Metallspiralen, sonstige bioaktive Metallspiralen, normallang, je Coil; OPS 8-836.m0 in Verbindung mit OPS 8-83b.31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Bioaktive Coils, Selektive Embolisation mit Metallspiralen, bioaktive Metallspiralen, überlang, je Coil; OPS 8-836.m0 in Verbindung mit OPS 8-83b.32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Ofatumumab, je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Ipilimumab, je 200 mg; OPS 8-547.0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Koronarstent, medikamentenfreisetzend, komplett bioresorbierbar, je Stent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Belimumab, je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Cabazitaxel, je 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Nab-Paclitaxel, je 50 mg; OPS 6-005.d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Koronarstent, selbstexpandierend, Nitinol-Bifurkationsstent, je Stent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Denileukin Diftitox, je 300 µg; OPS 6-005.6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Apikoaortales, klappentragendes Konduit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Perkutane Mitralklappenanuloraphie mit Spange, Carillon-Spange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76197499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Abirateronacetat,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Ofatumumab, je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Abirateronacetat, je 250 mg, Tablette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Belimumab, je mg; OPS 8-547.1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Koronarstent, selbstexpandierend, selbstanlagernder medikamentefreisetzender Nitinolkoronarstent, bei akutem Myokardinfarkt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Belimumab, je 120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Belimumab, je 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Cabazitaxel, je 60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Eribulin,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Ipilimumab,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Cabazitaxel,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Pralatrexat,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Pralatrexat, je 20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Ipilimumab, je 50 mg; OPS 8-547.0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Ofatumumab, je 300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Ofatumumab, je 2000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Belimumab, je 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Aszitesbehandlung mittels einer vollimplantierbaren Pumpe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Ustekinumab,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Lungenvolumenreduktion mittels bronchoskopischer Applikation von Polymerschaum, je Segment; OPS 5-339.7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Lungenvolumenreduktion durch Einlage von Coils, je Nitinolspirale; OPS 5-339.8*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Eribulin, je 2 ml Durchstechflasche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Everolimus bei Neoplasie, ab 3 Jahre, je 2,5 mg; OPS 6-005.8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Endovaskuläre Implantation/Reparatur einer Stent-Prothese mittels eines Endostaplers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Perkutane Mitralklappenanuloraphie mit Spange; OPS 5-35a.2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Defibrillator mit subkutan implantierbarer Elektrode; OPS 5-377.j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Everolimus bei Neoplasie, je 10 mg; OPS 6-005.8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Everolimus bei Neoplasie, ab 3 Jahre bei subependymalem Riesenzellastrozytom, je 2,5 mg; OPS 6-005.8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Hämodynamisch wirksames Implantat zur endovaskulären Behandlung intrakranieller Aneurysmen, 2 Stents; OPS 8-84b.20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Hämodynamisch wirksames Implantat zur endovaskulären Behandlung intrakranieller Aneurysmen, 3 Stents; OPS 8-84b.30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Hämodynamisch wirksames Implantat zur endovaskulären Behandlung intrakranieller Aneurysmen, 4 Stents; OPS 8-84b.40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Hämodynamisch wirksames Implantat zur endovaskulären Behandlung intrakranieller Aneurysmen, 5 Stents; OPS 8-84b.50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Hämodynamisch wirksames Implantat zur endovaskulären Behandlung intrakranieller Aneurysmen, 6 Stents und mehr; OPS 8-84b.60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bis unter 50 mm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100 mm bis unter 150 mm; OPS 8-83b.f1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150 mm bis unter 250 mm; OPS 8-83b.f2 oder 8-83b.f3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Lungenvolumenreduktion durch Einlage von Coils, 1 bis 2 Nitinolspiralen ; OPS 5-339.80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Lungenvolumenreduktion durch Einlage von Coils, 3 bis 4 Nitinolspiralen; OPS 5-339.81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Lungenvolumenreduktion durch Einlage von Coils, 5 bis 6 Nitinolspiralen; OPS 5-339.82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Lungenvolumenreduktion durch Einlage von Coils, 7 bis 8 Nitinolspiralen; OPS 5-339.83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Lungenvolumenreduktion durch Einlage von Coils, 9 bis 10 Nitinolspiralen; OPS 5-339.84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Lungenvolumenreduktion durch Einlage von Coils, 11 bis 12 Nitinolspiralen; OPS 5-339.85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Lungenvolumenreduktion durch Einlage von Coils, 13 bis 14 Nitinolspiralen; OPS 5-339.86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Lungenvolumenreduktion durch Einlage von Coils, 15 bis 16 Nitinolspiralen; OPS 5-339.87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Lungenvolumenreduktion durch Einlage von Coils, 17 oder mehr Nitinolspiralen; OPS 5-339.88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Miglustat, je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Ofatumumab,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Wachstumslenkende Epiphyseodese; OPS 5-828.10 oder 5-828.11 oder 5-828.1x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50 bis unter 100 mm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Everolimus bei Neoplasie, je 5 mg; OPS 6-005.8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Everolimus bei Neoplasie, ab 3 Jahre, je 5 mg; OPS 6-005.8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Everolimus bei Neoplasie, je mg; OPS 6-005.8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Intraaneurysmales hämodynamisch wirksames Implantat zur endovaskulären Behandlung intrakranieller Aneurysmen, pro Implantat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Belimumab,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8-841.2*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8-841.3*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8-841.4*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8-841.5*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mitwachsender Herzklappen, je Implantat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Eculizumab, bei hämolytisch-urämischem Syndrom, je 300 mg; OPS 6-003.h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150 mm bis unter 200 mm, je Stent; OPS 8-83b.e1 in Verbindung mit OPS 8-83b.f2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200 mm bis unter 250 mm, je Stent; OPS 8-83b.e1 in Verbindung mit OPS 8-83b.f3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Eculizumab, bei atypischem hämolytisch-urämischen Syndrom, je 300 mg; OPS 6-003.h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Eltrombopag; OPS 6-006.0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Ösophagussphinkterimplantat, magnetisch; OPS 5-429.p0 oder 5-429.p1 oder 5-429.p2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 xml:space="preserve">Volumencoils zur Aneurysmatherapie, je Coil; OPS 8-836.m0 in Verbindung mit OPS 8-83b.35  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Therapie der Skoliose mittels magnetisch-kontrollierter Stangen, Growing Rod; OPS 5-838.x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Ereignisrekorder, implantierbar, gemeinsam mit Ablation, offen chirurgisch; OPS 5-377.8 in Verbindung mit OPS 5-371.4* oder 5-371.3*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Allogene Hepatozytentransplantation, Leberzelltherapie, pro 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Tafamidis, je 20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Therapie der Skoliose mittels magnetisch-kontrollierter Stangen, 1 Stange; OPS 5-838.x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Therapie der Skoliose mittels magnetisch-kontrollierter Stangen, 2 Stangen; OPS 5-838.x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Apikoaortales, klappentragendes Konduit; OPS 5-354.09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Eribulin, je µg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Wachstumslenkende Epiphyseodese; OPS 5-789.1h oder OPS 5-789.1k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Ösophagussphinkterimplantat, magnetisch; OPS 5-429.p0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Ösophagussphinkterimplantat, magnetisch; OPS 5-429.p1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Ösophagussphinkterimplantat, magnetisch; OPS 5-429.p2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Ereignisrekorder, implantierbar, gemeinsam mit Ablation, bei DRG F50A; OPS 5-377.8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Keratoprothese, biologisch beschichtet; OPS 5-125.41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Pegaptanib, intravitreal,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Eribulin, je 0,88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Icatibant, je Fall; OPS 6-005.4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Everolimus bei Neoplasie, je 7,5 mg; OPS 6-005.8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2 Stents, Gefäße Ober- oder Unterschenkel; OPS 8-842.1b oder 8-842.1c in Verbindung mit OPS 8-83b.e1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3 Stents, Gefäße Ober- oder Unterschenkel; OPS 8-842.2b oder 8-842.2c in Verbindung mit OPS 8-83b.e1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Vemurafenib, je 240 mg Tablette (malignes Melanom)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Bioaktiven Coils, zur Aneurysmatherapie, Selektive Embolisation mit Metallspiralen, je Coil; OPS 8-836.m* in Verbindung mit OPS 8-83b.30 oder 8-83b.31 oder 8-83b.32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Everolimus bei Neoplasie, je mg bei Gabe der 5 mg Tablette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Ranibizumab, intravitreal; OPS 6-003.c in Verbindung mit OPS 8-525.4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Nilotinib, je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Kontinuierliche Amnioninfusion mittels subkutan implantiertem Portsystem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Brentuximab vedotin, je 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Everolimus bei Neoplasie, je mg bei Gabe der 10 mg Tablette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Verschluss von Nabelschnur- und intrafetalen Gefäßen mittels perkutaner ultraschallgesteuerter Radiofrequenzablation oder fetoskopischer Laserablation; OPS 5-754.4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Cabazitaxel, je 1.000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Abirateronacetat, je 1.000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Belimumab, je 1.000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76197599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Canakinumab, je 1.000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Ipilimumab, je 1.000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Treprostinil, je 1.000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Defibrillator mit subkutan implantierbarer Elektrode, je Stück, bei Basis DRG F01, F02, F18; OPS 5-377.j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1 Stent (250 mm); OPS 8-842.0b oder 8-842.0c in Verbindung mit OPS 8-83b.e1 in Verbindung mit OPS 8-83b.f4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2 Stents, &gt;= 100 mm; OPS 8-842.1b oder 8-842.1c in Verbindung mit OPS 8-83b.e1 in Verbindung mit OPS 8-83b.f1 oder 8-83b.f2 oder 8-83b.f3 oder 8-83b.f4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30 mm bzw. 50 mm; OPS 8-83b.e1 in Verbindung mit OPS 5-38d.0* oder 8-842.0*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4 Stents; OPS 8-83b.e1 in Verbindung mit OPS 8-83b.f1 in Verbindung mit OPS 5-38d.1* oder 8-842.3*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5 Stents; OPS 8-83b.e1 in Verbindung mit OPS 8-83b.f1 in Verbindung mit OPS 5-38d.1* oder 8-842.4*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6 und mehr Stents; OPS 8-83b.e1 in Verbindung mit OPS 8-83b.f1 in Verbindung mit OPS 5-38d.1* oder 8-842.5*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150 mm, 1 Stent; OPS 8-83b.e1 in Verbindung mit OPS 8-83b.f2 in Verbindung mit OPS 5-38d.0* oder 8-842.0*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2 Stents; OPS 8-83b.e1 in Verbindung mit OPS 8-83b.f2 in Verbindung mit OPS 5-38d.1* oder 8-842.1*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3 Stents; OPS 8-83b.e1 in Verbindung mit OPS 8-83b.f2 in Verbindung mit OPS 5-38d.1* oder 8-842.2*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4 Stents; OPS 8-83b.e1 in Verbindung mit OPS 8-83b.f2 in Verbindung mit OPS 5-38d.1* oder 8-842.3*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5 Stents; OPS 8-83b.e1 in Verbindung mit OPS 8-83b.f2 in Verbindung mit OPS 5-38d.1* oder 8-842.4*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6 und mehr Stents; OPS 8-83b.e1 in Verbindung mit OPS 8-83b.f2 in Verbindung mit OPS 5-38d.1* oder 8-842.5*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250 mm, 1 Stent; OPS 8-83b.e1 in Verbindung mit OPS 8-83b.f4 in Verbindung mit OPS 5-38d.0* oder 8-842.0*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2 Stents; OPS 8-83b.e1 in Verbindung mit OPS 8-83b.f4 in Verbindung mit OPS 5-38d.1* oder 8-842.1*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3 Stents; OPS 8-83b.e1 in Verbindung mit OPS 8-83b.f4 in Verbindung mit OPS 5-38d.1* oder 8-842.2*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4 Stents; OPS 8-83b.e1 in Verbindung mit OPS 8-83b.f4 in Verbindung mit OPS 5-38d.1* oder 8-842.3*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5 Stents; OPS 8-83b.e1 in Verbindung mit OPS 8-83b.f4 in Verbindung mit OPS 5-38d.1* oder 8-842.4*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6 und mehr Stents; OPS 8-83b.e1 in Verbindung mit OPS 8-83b.f4 in Verbindung mit OPS 5-38d.1* oder 8-842.5*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3 Stents, &gt;= 100 mm; OPS 8-842.2b oder 8-842.2c in Verbindung mit OPS 8-83b.e1 in Verbindung mit OPS 8-83b.f1 oder 8-83b.f2 oder 8-83b.f3 oder 8-83b.f4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2 Stents; OPS 8-83b.e1 in Verbindung mit OPS 8-842.1* oder 5-38d.1*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3 Stents; OPS 8-83b.e1 in Verbindung mit OPS 8-842.2* oder 5-38d.1*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4 Stents; OPS 8-83b.e1 in Verbindung mit OPS 8-842.3* oder 5-38d.1*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5 Stents; OPS 8-83b.e1 in Verbindung mit OPS 8-842.4* oder 5-38d.1*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6 und mehr Stents; OPS 8-83b.e1 in Verbindung mit OPS 8-842.5* oder 5-38d.1*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100 mm, 1 Stent; OPS 8-83b.e1 in Verbindung mit OPS 8-83b.f1 in Verbindung mit OPS 8-842.0* oder 5-38d.0*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2 Stents; OPS 8-83b.e1 in Verbindung mit OPS 8-83b.f1 in Verbindung mit OPS 8-842.1* oder 5-38d.1*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3 Stents; OPS 8-83b.e1 in Verbindung mit OPS 8-83b.f1 in Verbindung mit OPS 8-842.2* oder 5-38d.1*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30 mm bzw. 50 mm, 1 Stent; OPS 8-83b.e1 in Verbindung mit OPS 5-38d.0* oder 8-842.0*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Dialyse mit High-Cut-off-Dialysemembran, 1,1qm-Membran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Dialyse mit High-Cut-off-Dialysemembran, 2,1qm-Membran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Koronarstent, medikamentenfreisetzend, komplett bioresorbierbar, kathetergestützt, mit Wirkstofffreisetzung in Koronargefäßen; OPS 8-837.mx in Verbindung mit OPS 8-83b.0*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Vemurafenib; je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Koronarstent, selbstexpandierend, Einlegen eines medikamentefreisetzenden Bifurkationsstents, je Stent; OPS 8-837.v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heparinbeschichteter Stentgraft, bioaktive Propaten-Oberfläche, je Stent; OPS 8-83b.e1 in Verbindung mit OPS 8-842.*b oder 8-842.*c oder 5-38d.*1 oder 5-38d.*2 oder 5-38d.*9 oder 5-38d.*a oder 5-38d.*b oder 5-38d.*c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Ereignisrekorder, implantierbar, gemeinsam mit Ablation, bei Vorhofflimmern, offen chirurgisch; OPS 5-377.8 in Verbindung mit OPS 5-371.* oder 8-835.8*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80mm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Länge 200 mm, je Stent; OPS 8-842.0b oder 8-842.0c in Verbindung mit OPS 8-83b.e1 in Verbindung mit OPS 8-83b.f3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offen chirurgisch; OPS 5-38a.x oder 5-38d.0b in Verbindung mit OPS 8-83b.e1 in Verbindung mit OPS 8-83b.f3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Einlage beschichteter (gecoverter) Stents mit bioaktiver Oberfläche für periphere Gefäße, offen chirurgisch; OPS 5-38a.x oder 5-38d.1 in Verbindung mit OPS 8-83b.e1 in Verbindung mit OPS 8-83b.f2 oder 8-83b.f3 oder 8-83b.f4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76197644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Pazopanib, je 25 mg; OPS 6-005.a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Schleswig-Holstein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76101003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76101004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76101005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76101010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Dibotermin alfa (rhDMP-2)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76101011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76101012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Dynamische Stabilisierung mit elastischem interspinösen Implantat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76101013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76101014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76101016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76101017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Autologe matrixinduzierte Chondrozytentransplantation ACI, Knie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76101018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76101019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Fenestrierte Endoprothesen bei Bauchaortenaneurysmen, Fenestrierte Iliakale Bifurkations-Prothesen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76101020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Fenestrierte Endoprothesen bei Bauchaortenaneurysmen, Fenestrierte thorakale und abdominelle Prothesen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76101021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Fenestrierte Endoprothesen bei Bauchaortenaneurysmen, Branchend thorokale und abdominelle Prothesen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76101022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76101024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Hamburg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Bosentan; bis 62,5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Bosentan; über 62,5 mg bis 250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Bosentan; über 250 mg bis 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Bosentan; über 500 mg bis 750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Bosentan; über 750 mg bis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Bosentan; über 1000 mg bis 1250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Bosentan; über 1250 mg bis 1500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Bosentan; über 1500 mg bis 1750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Bosentan; über 1750 mg bis 2000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Bosentan; über 2000 mg bis 2250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Bosentan; über 2250 mg bis 2500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Bosentan; über 2500 mg bis 2750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Bosentan; über 2750 mg bis 3000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Bosentan; über 3000 mg bis 3250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Bosentan; über 3250 mg bis 3500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Bosentan; über 3500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AB0-inkompatible Lebertransplantation, je Transplantation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Knorpelzellzüchtung (Knie), je Implantat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Radioimmuntherapie mit Yttrium (90Y)-markiertem Ibritumomab-Tiuxetan, je Fall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über 5 bis 10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über 10 bis 15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über 15 bis 20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über 20 bis 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über 25 bis 30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über 30 bis 35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über 35 bis 40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über 40 bis 45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über 45 bis 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über 50 bis 55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über 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Carmustin Implantat, intrathekal, je Implantat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Pumpless Extracorporal Lung Assist (PECLA), je Fall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Intrakranielle endovaskuläre Thrombektomie (Mikrodraht–Retriever), je Fall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Künstlicher Analsphinkter, je Fall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Akkomodative Kunstlinsen, je Linse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76102055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Niedersachsen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Radioimmuntherapie mit Yttrium (90Y)-markiertem Ibritumomab-Tiuxetan, je Patient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Amphotericin, 500 mg bis unter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Amphotericin, 1000 mg bis unter 1500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Amphotericin, 1500 mg bis unter 2000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Amphotericin, 2000 mg bis unter 2500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Amphotericin, 2500 mg bis unter 3000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Amphotericin, 3000 mg bis unter 3500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Amphotericin, 3500 mg bis unter 4000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Amphotericin, 4000 mg bis unter 4500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Amphotericin, 4500 mg bis unter 4750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Amphotericin, 4750 mg bis unter 5000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Amphotericin, 5000 mg bis unter 5250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Amphotericin, 5250 mg bis unter 5500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Amphotericin, 5500 mg bis unter 5750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Amphotericin, 5750 mg bis unter 6000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Amphotericin, 6000 mg bis unter 6250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Amphotericin, mehr als 6250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4 mg bis unter 6,25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6,25 mg bis unter 9,0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9,0 mg bis unter 12,5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12,5 mg bis unter 15,0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15,0 mg bis unter 18,75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18,75 mg bis unter 22,0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22,0 mg bis unter 25,0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25,0 mg bis unter 27,0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27,0 mg bis unter 31,25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31,25 mg bis unter 33,5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mehr als 33,5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Carmustin-Implantat intrathekal; OPS 5-010.** oder 5-015.**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Autologe matrixinduzierte Chondrozytentransplantation; OPS 5-801.**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Eptotermin alfa (rhOP-1/BMP-7)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Vertical Expandable Prosthetic Titanium Rib [VEPTR]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Intrakranielle endovaskuläre Thrombektomie (Mikrodraht Retriever)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Bosentan, jeTherapiezyklus, pro Fall &gt; 3.000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Distraktionsmarknagel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Fenestrierte Endoprothesen bei Bauchaortenaneurysmen, fenestriert; OPS 5-38a.*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Fenestrierte Endoprothesen bei Bauchaortenaneurysmen, gebrancht; OPS 5-38a.*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76103093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Auditorische Hirnstammimplantate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Bremen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76104002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Mikroaxial-Blutpumpe 2,5 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Nordrhein-Westfalen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Thorako-Abdominelles Aneurysma (TAA); OPS 5-384.4*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VEPTR (Vertical Expandable Prothetic Titanium Rib)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Urethrale Injektionstherapie mit Dextra-homer-Hyaluronsäure-Gel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ISKD-Nagel (=Intramedullary Skeletal Kinetik Distractor)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Dibotermin alfa (rhBMP-2)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Embolisation mit oberflächenbeschichteten Metallspiralen (Coils)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100 mg bis unter 175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175 mg bis unter 250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250 mg bis unter 350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350 mg bis unter 450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450 mg bis unter 550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550 mg bis unter 650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650 mg bis unter 750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750 mg bis unter 850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850 mg bis unter 950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950 mg bis unter 1150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1150 mg bis unter 1350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1350 mg bis unter 1550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1550 mg bis unter 1750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1750 mg bis unter 1950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1950 mg bis unter 2150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2150 mg bis unter 3150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3150 mg bis unter 4150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4150 mg bis unter 5150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5150 mg bis unter 6150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6150 mg bis unter 7150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7150 mg bis unter 8150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8150 mg bis unter 9150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9150 mg bis unter 10150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10150 mg bis unter 11150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76105094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11150 mg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Radiorezeptortherapie neuroendokriner Tumore mit DOTATOC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Carmustin-Implantat intrathekal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Dynamische Stabilisierung mit elastischem interspinösen Implantat, 1 Segment; OPS 5-830.70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Dynamische Stabilisierung mit elastischem interspinösen Implantat, 2 oder mehr Segmente; OPS 5-830.71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100-200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200-300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300-400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400-500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500-600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600-700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700-800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800-900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900-1000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1000-1200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1200-1400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1400-1600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1600-1800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1800-2000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25-30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30-35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Endovaskuläre Implantation einer Aortenklappenprothese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Endovaskuläre Implantation einer Mitralklappenprothese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0 bis 10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16 bis 20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26 bis 30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36 bis 40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46 bis 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3000 bis unter 4000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4000 bis unter 5000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5000 bis unter 6000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6000 bis unter 7000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7000 bis unter 8000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8000 bis unter 9000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9000 bis unter 10000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76105199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Fetale Operationstechniken in der Geburtshilfe - Drainagen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Fetale Operationstechniken in der Geburtshilfe - Laser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Fetale Operationstechniken in der Geburtshilfe – Verschluss der Nabelschnur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Fetale Operationstechniken in der Geburtshilfe - Ballon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Fetale Operationstechniken in der Geburtshilfe – Spina Bifida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Fetale Operationstechniken in der Geburtshilfe - Herzkatheter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Fetale Operationstechniken in der Geburtshilfe - Fetoskopie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7,2 mg bis unter 9,0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9,0 mg bis unter 10,80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10,8 mg bis unter 12,6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12,6 mg bis unter 14,4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14,4 mg bis unter 16,2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16,2 mg bis unter 18,0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18,0 mg bis unter 21,6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21,6 mg bis unter 25,2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25,2 mg bis unter 28,8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28,8 mg bis unter 32,4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32,4 mg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 mg bis 375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376 mg bis 750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751 mg bis 1125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1126 mg bis 1500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1501 mg bis 1875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1876 mg bis 2250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2251 mg bis 2625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2626 mg bis 3000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3001 mg bis 3375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3376 mg bis 3750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3751 mg bis 4125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4126 mg bis 4500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4501 mg bis 4875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4876 mg bis 5250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1 mg bis 6,25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6,26 mg bis 12,5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12,51 mg bis 18,75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18,75 mg bis 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25,01 mg bis 31,25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31,26 mg bis 37,5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37,51 mg bis 43,75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43,76 mg bis 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76105287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50,01 mg bis 56,25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76105318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76105319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Bone-Morphogenetic-Proteins, 0,1 mg bis 3,5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76105320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Bone-Morphogenetic-Proteins, 3,6 mg bis 7,0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76105372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je Behandlungstag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Hessen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76106009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76106011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Dibotermin alfa (InductOs-Wirbelsäulenerkrankung); OPS 5-828.7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76106012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Dibotermin alfa (InductOs-Tibiafraktur); OPS 5-828.7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76106015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76106016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76106018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76106019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76106020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je Ampulle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Baden-Württemberg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Radioimmuntherapie mit Yttrium (90Y)-markiertem Ibritumomab-Tiuxetan; OPS 8-530.7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Radioimmuntherapie von akuten Leukämien mit Anti CD66-Antikörper; OPS 8-547.1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76108024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76108047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Ex-vivo Chemosensibilitätstestung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76108048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Radioimmuntherapie mit radioaktiv markiertem Anti-CD19-Antikörper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76108049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Interne Radiopeptidtherapie mit Y-90- oder LU-177-markierten Somatostatinanaloga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76108050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Bosentan, über 125 mg bis 375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76108051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Bosentan, über 375 mg bis 625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76108052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Bosentan, über 625 mg bis 875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76108053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Bosentan, über 875 mg bis 1125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76108054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Bosentan, über 1125 mg bis 1375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76108055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Bosentan, über 1375 mg bis 1625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76108056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Bosentan, über 1625 mg bis 1875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76108057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Bosentan, über 1875 mg bis 2125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76108058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Bosentan, über 2125 mg bis 2375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76108059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Bosentan, über 2375 mg bis 2625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76108060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Bosentan, über 2625 mg bis 2875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76108061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Bosentan, über 2875 mg bis 3125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76108062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Bosentan, über 3125 mg bis 3375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76108063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Bosentan, über 3375 mg bis 3625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76108064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Bosentan, über 3625 mg bis 3875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76108065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Bosentan, über 3875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76108066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76108068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76108069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Idiovax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76108071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76108072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von auditorischen Hirnstammimplantaten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Laserresektion der Prostata; OPS 5-601.41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Anlage eines intra-extrakraniellen High-Flow-Bypasses mittels der nicht-okklusiven Laser-assistierten Anastomosierungstechnik (ELANA)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Radioimmuntherapie mit Yttrium (90Y)-markiertem Ibritumomab-Tiuxetan; OPS 8-530.6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Laserresektion der Prostata; OPS 5-601.1 oder .42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 (5000 mg bis unter 6000 mg)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Dibotermin alfa (rhBMP-2)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Bosentan, 62,5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Bosentan, 125,0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Autologe matrixinduzierte Chondrozytentransplantation; OPS 5-801.bh oder .ch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10 bis 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5150 bis 6150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8150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über 5 bis 10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über 10 bis 15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über 15 bis 20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über 20 bis 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über 25 bis 30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über 30 bis 35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über 35 bis 40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über 40 bis 45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über 45 bis 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über 50 bis 55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über 55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Carmustin-Implantat, intrathekal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Eptotermin alfa (rhOP-1/BMP-7)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Citratdialyse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Interventioneller Vorhofohrverschluss bei Vorhofflimmern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Adoptive Immuntherapie mit zytokininduzierten Killerzellen (CIK-Zellen)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76108197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Hypertherme intraperitoreale Chemotherapie (HIPEC) in Kombination mit Peritonektomie und Multiviszeralresektion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76108199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Magenschrittmacher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76108200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Gehirn-Computer-Kommunikation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76108201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Subretinale Netzhautprothese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76108229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100 mg bis unter 201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76108230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201 mg bis unter 301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76108231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301 mg bis unter 401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76108232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401 mg bis unter 501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76108233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501 mg bis unter 601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76108234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601 mg bis unter 701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76108235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701 mg bis unter 801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76108236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801 mg bis unter 901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76108237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901 mg bis unter 1001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76108238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1001 mg bis unter 1101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76108239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1101 mg bis unter 1201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76108240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1201 mg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Bayern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Autologe Chondrozytentransplantation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Präoperative Therapieplanung in Virtual reality vor Leberresektionen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76109018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Intrakavitäre Radiotherapie mit Iod-125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76109023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76109024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76109025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76109070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76109071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Autologe Chondrozytentransplantation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76109072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Extremitätenkorrekturen mit voll implantierbaren Distraktionssystemen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76109074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Behandlung von Leistenbrüchen mit titanisierten Kunststoffnetzen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76109076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Interne Radiopeptidtherapie mit Y-90- oder Lu-177- markierten Somatostatinanaloga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76109078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Bosentan, 125 mg/Tag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76109080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Enzymersatztherapie bei lysosomalen Speichererkrankungen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76109082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76109088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76109089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Bone-Morphogenetic-Proteins (BMP)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76109091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76109092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76109093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76109094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76109099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Bone-Morphogenetic-Proteins, Eptotermin alfa (rhOP-1/BMP-7)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Bone-Morphogenetic-Proteins, Dibotermin alfa (rhBMP-2)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 mg bis 499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Lipidkomplex. 500 mg bis 999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Lipidkomplex. 1.000 mg bis 1.499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Lipidkomplex. 1.500 mg bis 1.999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Lipidkomplex. 2.000 mg bis 2.499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Lipidkomplex. 2.500 mg bis 3.499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Lipidkomplex. 3.500 mg bis 4.499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Lipidkomplex. 4.500 mg bis 5.499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Lipidkomplex. 5.500 mg bis 6.499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Lipidkomplex. 6.500 mg bis 7.499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Lipidkomplex. 7.500 mg bis 9.499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Lipidkomplex. 9.500 mg bis 11.499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Lipidkomplex. 11.500 mg bis 13.499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Lipidkomplex. 13.500 mg bis 15.499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Lipidkomplex. 15.500 mg bis 17.499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Lipidkomplex. bis 17.500 mg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1,00 mg bis 6,25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6,26 mg bis 12,50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12,51 mg bis 18,75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18,76 mg bis 25,00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25,01 mg bis 31,25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31,26 mg bis 37,50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37,51 mg bis 43,75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43,76 mg bis 50,00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50,01 mg bis 56,25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56,25 mg und mehr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Intrakranielle endovaskuläre Thrombektomie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Radiorezeptortherapie neuroendokriner Tumore mit DOTATOC (DOTA-Phe,Tyr-Octreotid)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Akkommodative Kunstlinse, je Linse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Citratdialysen, je Tag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Autologe matrixinduzierte Chondrogenese (AMIC)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Interspinöse Implantate, 1 Ebene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Interspinöse Implantate, 2 und mehr Ebenen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Endobronchialventil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Lipidkomplex,. über 10 bis 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76109176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76109177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76109178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76109179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76109180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76109181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76109182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5150 bis 6150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76109183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über 8150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über 5 bis 10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über 10 bis 15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über 15 bis 20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über 20 bis 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über 25 bis 30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über 30 bis 35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76109192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über 35 bis 40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76109193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über 40 bis 45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76109194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über 45 bis 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76109195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über 50 bis 55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76109196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76109198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Auditorische Hirnstammimplantate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76109199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bis 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200 mg bis 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600 mg bis 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1000 mg bis 1400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1400 mg bis 1800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1800 mg bis 2200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2200 mg bis 2600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2600 mg bis 3000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3000 mg bis 3400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3400 mg bis 3800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3800 mg bis 4200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4200 mg bis 4600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4600 mg bis 5000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5000 mg bis 5400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5400 mg bis 5800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5800 mg bis 6200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6200 mg bis 6600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6600 mg bis 7000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7000 mg bis 7400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7400 mg bis 7800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7800 mg bis 8200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8200 mg bis 8600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8600 mg bis 9000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9000 mg bis 9400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9400 mg bis 9800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9800 mg bis 10200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10200 mg bis 10600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10600 mg bis 11000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11000 mg bis 11400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11400 mg bis 12200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12200 mg bis 13000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13000 mg bis 13800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13800 mg bis 14600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14600 mg bis 15400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15400 mg bis 16200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16200 mg bis 17000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17000 mg bis 17800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17800 mg bis 18600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18600 mg bis 19400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19400 mg bis 20200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20200 mg bis 21000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21000 mg bis 21800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21800 mg bis 22600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22600 mg bis 23400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23400 mg bis 24200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24200 mg bis 25000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25000 mg bis 25800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25800 mg bis 26600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26600 mg bis 27400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27400 mg bis 28200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28200 mg bis 29000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29000 mg bis 29800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29800 mg bis 30600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30600 mg bis 31400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31400 mg bis 32200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32200 mg bis 33000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33000 mg bis 33800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33800 mg bis 35000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35000 mg bis 36200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36200 mg bis 37400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37400 mg bis 38600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38600 mg bis 39800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39800 mg bis 41000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41000 mg bis 42200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42200 mg bis 43400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43400 mg bis 44600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44600 mg bis 45800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45800 mg bis 47000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B-Lipidkomplex, über 47000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bis 37,50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76109284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Intrakranielle endovaskuläre Thrombektomie (Mikrodraht-Retriever), ein Mikro-Retriever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76109285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Intrakranielle endovaskuläre Thrombektomie (Mikrodraht-Retriever), ein Mikro-Retriever und ein Stent inklusive Ballon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76109286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Intrakranielle endovaskuläre Thrombektomie (Mikrodraht-Retriever), ein Mikro-Retriever, ein Stent und ein separater Ballon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76109287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Intrakranielle endovaskuläre Thrombektomie (Mikrodraht-Retriever), zwei Mikro-Retriever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76109288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Intrakranielle endovaskuläre Thrombektomie (Mikrodraht-Retriever), zwei Mikro-Retriever und ein Stent inklusive Ballon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76109289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Intrakranielle endovaskuläre Thrombektomie (Mikrodraht-Retriever), zwei Mikro-Retriever, ein Stent und ein separater Ballon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76109290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Carmustin Implantat, intrathekal, bis 8 Implantate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76109291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Carmustin Implantat, intrathekal, bis 16 Implantate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Saarland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76110004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Bosentan, 1 Tablette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Berlin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76111021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Pumpless Extracorporal Lung Assist (PECLA); OPS 8-852.2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76111022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Bone-Morphogenic-Proteins (Dibotermin alfa (rhBMP-2))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76111025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76111026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76111031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Laserresektion der Prostata; OPS 5-601.4*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Brandenburg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76112001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76112014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76112015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76112016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76112017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76112020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Bevacizumab, 400 mg bis unter 500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76112021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Bevacizumab, 500 mg bis unter 600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76112022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 (Mukositisprophylaxe), 37,50 mg (6 Flaschen)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76112023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Pegfilgrastim, 12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76112024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Pegfilgrastim, 18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76112025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Pegfilgrastim, 24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76112026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Cytarabin, spezielle Zubereitung zur intrathekalen Applikation,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76112027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Cytarabin, spezielle Zubereitung zur intrathekalen Applikation, 200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Mecklenburg-Vorpommern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76113001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76113003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Pemetrexed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76113004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Hyperthermie nach Reanimation / zerebraler Ischämie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76113006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Bortezomib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76113007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Cetuximab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76113008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76113009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76113010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76113011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Dibotermin alfa (rhBMP-2) – offen chirurgisches Verfahren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76113012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Dibotermin alfa (rhBMP-2) – laparoskopisches Verfahren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76113013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76113015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je Fall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Sachsen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76114023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76114034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76114035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76114124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Interspinöse Implantate (Funktionelle dynamische Stabilisierung der Wirbelsäule mit Coflex), 1 Implantat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76114125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Interspinöse Implantate (Funktionelle dynamische Stabilisierung der Wirbelsäule mit Coflex), 2 Implantate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76114138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Sachsen-Anhalt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76115006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Ex vivo-Chemosensibilitätstestung (Chemoresistenztestung)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76115007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76115008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 bis unter 1,875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76115009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 1,875 mg bis unter 2,125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76115010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 2,125 mg bis unter 2,375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76115011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 2,375 mg bis unter 2,625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76115012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 ab 2,625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76115019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Herzschrittmacher-System zur kardialen Kontraktilitätsmodulation; OPS 5-377.7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76115021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76115022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76115032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76115033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Carmustin Implantat, intrathekal; OPS 5-012.7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76115048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76115053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Bone-Morphogenetic-Proteins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76115068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Packung a 6 Ampullen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76115070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je Ampulle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76115071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Koronare Bifurkations-Stents, je Fall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Thüringen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76116024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76116025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Doppel-Ballon-Enteroskopie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76116027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76116030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je 10 x 100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76116031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76116034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Amphotericin B Lipidkomplex, je 375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76116036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Bosentan, je Tag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76116038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Palifermin, je Ampulle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76116039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Lenalidomid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76116040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Radioimmuntherapie mit Yttrium (90Y)-markiertem Ibritumomab-Tiuxetan, pro Applikation bei 250 mg/(mxm) und 2 mxm Körperoberfläche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76116041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Bone-Morphogenetic-Proteins (Eptotermin alpha); je 3,5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76116042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Bone-Morphogenetic-Proteins (Dibotermin alpha); je Eingriff - 12 mg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76116043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Radiorezeptortherapie mit radionuklidmarkiertem Somatostatin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F0B14" w:rsidRDefault="00EF0B14"/>
        </w:tc>
      </w:tr>
      <w:tr w:rsidR="00EF0B14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F0B14" w:rsidRDefault="00EF0B14"/>
        </w:tc>
        <w:tc>
          <w:tcPr>
            <w:tcW w:w="4500" w:type="auto"/>
            <w:gridSpan w:val="2"/>
          </w:tcPr>
          <w:p w:rsidR="00EF0B14" w:rsidRPr="00E06C8C" w:rsidRDefault="00EF0B1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6" w:name="_Toc342491774"/>
            <w:r w:rsidRPr="00E06C8C">
              <w:rPr>
                <w:rFonts w:cs="Arial"/>
                <w:sz w:val="22"/>
                <w:szCs w:val="22"/>
              </w:rPr>
              <w:t>gesonderte Zusatzentgelte nach § 6 Abs. 2a KHEntgG (762)</w:t>
            </w:r>
            <w:bookmarkEnd w:id="46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Isolierstation, intensiv beatmet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Isolierstation, intensiv nicht beatmet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Isolierstation, isoliert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Transplantation für hämatopoetische Stammzellen aus dem Knochenmark mit In-vitro-Aufbereitung, Autogene Stammzelltherapie und lokale Therapie mit Blutbestandteilen und Hepatozyten; OPS 8-860.x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Sepsisbehandlung i.V.m. orthopädischer OP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Stereotaxie; OPS 8-523.0* oder 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Künstliche Iris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Transarterielle endovaskuläre Aortenklappenimplantation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Transapikale endovaskuläre Aortenklappenimplantation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Große Spondylodesen; OPS 5-836.33 oder 5-836.43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Halotraktionen und Deformitätenoperationen; OPS 8-410.0 und 8-390.4 und 5-837.0-9 oder 5-838.9 oder 5-838.x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Transorale Operationen; OPS 5-030.0 und 5-836.4* oder 5-836.5* und 5-837.0*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Große Wirbelsäulen-OP an Morbus Bechterew Patienten; OPS 5-837.* oder 5-838.91 und 5-834.4 oder 5-835.5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DVD-Technik; OPS 5-032.0* und 5-032.6 oder 5-032.5 5-836.40 oder 5-836.41 oder 5-834.4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Tumoroperationen an der Wirbelsäule; OPS 5-836.* oder 5-837.0*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Große Wirbelsäulen-OP bei Patienten mit Metastasen; OPS 5-837.0* und 5-836.*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Große Wirbelsäulen-OP bei Patienten mit Spondylodiszitis; OPS 5-836.* und 5-837.0*oder 5-835.8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Große Wirbelsäulen-OP bei voroperierten Patienten; OPS 5-839.5 und 5-837.0 bis .9 oder 5-838.9 oder 5-838.x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Große Wirbelsäulen-OP bei Patienten Scheuermann-Kyphose; OPS 5-837.7 oder 5-837.3 und 5-834.4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Zwerchfellschrittmacher, Antennen lang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Zwerchfellschrittmacher, Transmitter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Intraoperative MRT mit integrierter Neuronavigation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Hyperbare Sauerstofftherapie (HBO), Behandlungsdauer bis 145 Minuten ohne Intensivüberwachung; OPS 8-721.0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Hyperbare Sauerstofftherapie (HBO), Behandlungsdauer bis 145 Minuten mit Intensivüberwachung; OPS 8-721.1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Hyperbare Sauerstofftherapie (HBO), Behandlungsdauer 145 - 280 Minuten mit Intensivüberwachung; OPS 8-721.2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Hyperbare Sauerstofftherapie (HBO), Behandlungsdauer über 280 Minuten mit Intensivüberwachung; OPS 8-721.3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Hyperbare Sauerstofftherapie (HBO), Behandlungsdauer 145 - 280 Minuten ohne Intensivüberwachung; OPS 8-721.4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Regionale Tiefenhyperthermie; OPS 8-600.1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Regionale Tiefenhyperthermie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Teilkörperhyperthermie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Oberflächenhyperthermie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Stereotaxie, einseitig (fallbezogen); OPS 8-523.0*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Stereotaxie, fraktioniert je Prozedur; OPS 8-523.1*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Elektrophysiologische Untersuchungen – Ablation mit 3-dimensionalem Mapping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Embolisationstherapie bei angeborenen Gefäßerkrankungen, Patient &lt;= 30 Jahre, Patient &gt; 30 Jahre Einzelfallentscheidung, ICD Q87.2, Q28.8* oder Q82.0*; OPS 8-836.9d in Kombination mit 8-83b.21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Fassier-Duval-Teleskopnagel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Ringfixateur mit digitaler Korrekturplanung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Hochpräzisionsstrahlentherapie am Linearbeschleuniger, Durchführung (Fraktion) bis 5 Bestrahlungen; OPS 8-522.* oder 8-523.*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Hochpräzisionsstrahlentherapie am Linearbeschleuniger, Durchführung (Fraktion) bis 30 Bestrahlungen; OPS 8-522.* oder 8-523.*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Orthopädische Behandlung von infizierten Totalendoprothesen mit Problemkeimen, Kategorie 1: ICD U80, U81 oder MRSE (Problemkeime); OPS 8-987.11, .12, .13 oder 8-989.0, .1, .2, .3, .4, .5 oder .6 in Kombination mit mindestens 1 OPS aus 5-800.2*, 5-808.3, 5-820.*, 5-821.*, 5-822.*, 5-823.*, 5-828.*, 5-829.2, .9, .f, .g oder 5-864.*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Orthopädische Behandlung von infizierten Totalendoprothesen mit Problemkeimen, Kategorie 2: Verweildauer mindestens 30 Tage, ICD U80, U81 oder MRSE (Problemkeime); OPS 8-987.11, .12, .13 oder 8-989.0, .1, .2, .3, .4, .5 oder .6 in Kombination mit mindestens 2 OPS aus 5-800.2*, 5-808.3, 5-820.*, 5-821.*, 5-822.*, 5-823.*, 5-828.*, 5-829.2, .9, .f, .g oder 5-864.*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Orthopädische Behandlung von infizierten Totalendoprothesen mit Problemkeimen, Kategorie 3: Verweildauer mindestens 60 Tage, ICD U80, U81 oder MRSE (Problemkeime); OPS 8-987.11, .12, .13 oder 8-989.0, .1, .2, .3, .4, .5 oder .6 in Kombination mit mindestens 2 OPS aus 5-808.3, 5-820.*, 5-821.*, 5-822.*, 5-823.*, 5-828.*, 5-829.2, .9, .f, .g oder 5-864.* oder mindestens 3 OPS aus 5-800.2*, 5-808.3, 5-820.*, 5-821.*, 5-822.*, 5-823.*, 5-828.*, 5-829.2, .9, .f, .g oder 5-864.*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Interstitielle Hyperthermie, je Leistung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Gaumenplatte mit velarem Sporn inkl. Trinktraining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Gaumenplatte mit velarem Sporn ohne Trinktraining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Tagessatz Sonderisolierstation nicht intensivpflichtige Patienten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PBH Teilkörperhyperthermie in Kombination mit Chemotherapie und/oder Radiochemotherapie; OPS 8-601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Tagessatz Sonderisolierstation intensivpflichtige Patienten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Tagessatz Sonderisolierstation intensivpflichtige beatmete Patienten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Kreuzband-OP mit 1 allogenen Sehnentransplantat; OPS 5-813.g oder 5-813.h oder 5-815.23 oder 5-815.33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Kreuzband-OP mit 2 allogenen Sehnentransplantaten; OPS 5-813.g oder 5-813.h oder 5-815.23 oder 5-815.33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Blasenekstrophie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NanoTherm 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Tumorchirurgie in der Orthopädie mit komplizierenden Konstellationen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Tumorchirurgie in der Orthopädie ohne komplizierende Konstellationen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Tumorchirurgie in der Orthopädie mit mehreren operativen Eingriffen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spezielle septische 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Embolisationstherapie angeborener Gefäßmissbildungen durch Einsatz von Onyx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onkologisch-komplementärmedizinisches Zusatzentgelt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Hyperbare Sauerstofftherapie (HBO) für ICD T58 und T59.9; OPS 8-721.*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Hyperbare Sauerstofftherapie (HBO) für ICD A48.0; OPS 8-721.*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76296062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Hyperbare Sauerstofftherapie (HBO) für ICD T70.3; OPS 8-721.*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76296063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Hyperbare Sauerstofftherapie (HBO) für ICD I74; OPS 8-721.*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Bremen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76204001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Kinderelektrophysiologie und Elektrophysiologie bei angeborenem Herzfehler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Nordrhein-Westfalen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76205001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Regionale Tiefenhyperthermie; OPS 8-600.1 oder 8-601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76205002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Gefensterte Stentgraftprothese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76205003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Hyperbare Sauerstofftherapie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Hessen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76206002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Neugeborenennotarzt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Baden-Württemberg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76208004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Gaumenplatte mit velarem Sporn (Pierre Robin)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76208005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Lokale Hyperthermie und regionale Tiefenhyperthermie; OPS 8-600.1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Bayern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76209001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Regionale Tiefenhyperthermie, vollstationär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76209002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Elektrode Zwerchfellschrittmacher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76209003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Receiver Zwerchfellschrittmacher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76209004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Antennen Zwerchfellschrittmacher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76209005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Teilkörperhyperthermie-Behandlung (PBH)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76209006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von motorisierten Distraktionsmarknägeln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76209007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Stereotaxie; OPS 5-014.*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76209008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Behandlung mit MR-Open, bei intraoperativer Anwendung; OPS 3-800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76209009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Pränatale stationäre Betreuung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76209010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Ohrmuschelrekonstruktion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76209011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Therapie mit Myozyme (Einheit a 20 mg)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76209012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Hypertherme Chemoperfusion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76209013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Stereotaxie; OPS 8-523.00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76209014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Positronen-Emmissions-Tomographie (PET) bei Bronchialkarzinom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Berlin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76211001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Hyperbare Sauerstofftherapie bis 145 min ohne Intensiv für ICD A48.0, I26, T58, T59.8, T70.3 oder T79.0; OPS 8-721.0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76211002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Hyperbare Sauerstofftherapie bis 145 min mit Intensiv für ICD A48.0, I26, T58, T59.8, T70.3 oder T79.0; OPS 8-721.1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76211003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Hyperbare Sauerstofftherapie bis 280 min mit Intensiv für ICD A48.0, I26, T58, T59.8, T70.3 oder T79.0; OPS 8-721.2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76211004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Hyperbare Sauerstofftherapie über 280 min mit Intensiv für ICD A48.0, I26, T58, T59.8, T70.3 oder T79.0; OPS 8-721.3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76211005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Hyperbare Sauerstofftherapie bis 280 min ohne Intensiv für ICD A48.0, I26, T58, T59.8, T70.3 oder T79.0; OPS 8-721.4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76211006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Protonentherapie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Brandenburg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76212001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Gefensterte Stentgraft-Prothesen bei Aortenaneurysmen; OPS 5-38a.11 oder 5-38a.8 i.V.m. 8-836.fa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76212002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Stentgraft-Prothese bei Aortenaneurysmen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7" w:name="_Toc342491775"/>
            <w:r w:rsidRPr="00E06C8C">
              <w:rPr>
                <w:rFonts w:cs="Arial"/>
                <w:sz w:val="22"/>
                <w:szCs w:val="22"/>
              </w:rPr>
              <w:t>Zusatzentgelte nach § 7 Nr. 2 KHEntgG – Dialyse (KFPV 2003)</w:t>
            </w:r>
            <w:bookmarkEnd w:id="47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77001001 ff.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8" w:name="_Toc342491776"/>
            <w:r w:rsidRPr="00E06C8C">
              <w:rPr>
                <w:rFonts w:cs="Arial"/>
                <w:sz w:val="22"/>
                <w:szCs w:val="22"/>
              </w:rPr>
              <w:t>Teilstationärer Pflegesatz nach § 9 Abs. 2 KFPV 2004 bzw. § 10 Abs. 2 FPV</w:t>
            </w:r>
            <w:bookmarkEnd w:id="48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78999999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teilstationäre Behandlung innerhalb der oberen GVD einer vorherigen vollstationären DRG-Fallpauschale nach § 6 Abs. 2 KFPV 2004 (0,00 EUR) bzw. innerhalb des Zeitraumes bis einschließlich drei Tage nach Überschreiten der abgerundeten mittleren Verweildauer nach § 6 Abs. 2 FPV (0,00 EUR)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9" w:name="_Toc342491777"/>
            <w:r w:rsidRPr="00E06C8C">
              <w:rPr>
                <w:rFonts w:cs="Arial"/>
                <w:sz w:val="22"/>
                <w:szCs w:val="22"/>
              </w:rPr>
              <w:t>Ausnahmeentgelt für teilstationäre DRG-Fallpauschalen aus 2003 nach § 9 Abs. 2 KFPV 2004 bzw. § 10 Abs. 2 FPV</w:t>
            </w:r>
            <w:bookmarkEnd w:id="49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79[1-6]0A06Z ff.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DRG-Fallpauschalen nach Anlage 1 KFPV 2003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0" w:name="_Toc342491778"/>
            <w:r w:rsidRPr="00E06C8C">
              <w:rPr>
                <w:rFonts w:cs="Arial"/>
                <w:sz w:val="22"/>
                <w:szCs w:val="22"/>
              </w:rPr>
              <w:t>Entgelte für neue Untersuchungs- und Behandlungsmethoden nach § 6 Abs. 2 KHEntgG (fallbezogen)</w:t>
            </w:r>
            <w:bookmarkEnd w:id="50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/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8001[0001-9999]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8002[0001-9999]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8003[0001-9999]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8004[0001-9999]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8005[0001-9999]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8006[0001-9999]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8007[0001-9999]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8008[0001-9999]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8009[0001-9999]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8010[0001-9999]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8011[0001-9999]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8012[0001-9999]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8013[0001-9999]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8014[0001-9999]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8015[0001-9999]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8016[0001-9999]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Schleswig-Holstein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80010001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Baden-Württemberg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80080001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1" w:name="_Toc342491779"/>
            <w:r w:rsidRPr="00E06C8C">
              <w:rPr>
                <w:rFonts w:cs="Arial"/>
                <w:sz w:val="22"/>
                <w:szCs w:val="22"/>
              </w:rPr>
              <w:t>Entgelt bei Überschreiten der oberen GVD für fallbezogene Entgelte nach § 6 Abs. 2 KHEntgG</w:t>
            </w:r>
            <w:bookmarkEnd w:id="51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/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8101[0001-9999]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8102[0001-9999]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8103[0001-9999]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8104[0001-9999]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8105[0001-9999]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8106[0001-9999]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8107[0001-9999]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8108[0001-9999]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8109[0001-9999]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8110[0001-9999]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8111[0001-9999]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8112[0001-9999]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8113[0001-9999]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8114[0001-9999]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8115[0001-9999]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8116[0001-9999]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Schleswig-Holstein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81010001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Baden-Württemberg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81080001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2" w:name="_Toc342491780"/>
            <w:r w:rsidRPr="00E06C8C">
              <w:rPr>
                <w:rFonts w:cs="Arial"/>
                <w:sz w:val="22"/>
                <w:szCs w:val="22"/>
              </w:rPr>
              <w:t>Abschlag bei Verlegung für fallbezogene Entgelte nach § 6 Abs. 2 KHEntgG</w:t>
            </w:r>
            <w:bookmarkEnd w:id="52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/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8201[0001-9999]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8202[0001-9999]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8203[0001-9999]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8204[0001-9999]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8205[0001-9999]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8206[0001-9999]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8207[0001-9999]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8208[0001-9999]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8209[0001-9999]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8210[0001-9999]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8211[0001-9999]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8212[0001-9999]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8213[0001-9999]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8214[0001-9999]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8215[0001-9999]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8216[0001-9999]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Schleswig-Holstein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82010001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Baden-Württemberg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82080001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3" w:name="_Toc342491781"/>
            <w:r w:rsidRPr="00E06C8C">
              <w:rPr>
                <w:rFonts w:cs="Arial"/>
                <w:sz w:val="22"/>
                <w:szCs w:val="22"/>
              </w:rPr>
              <w:t>Abschlag bei Nichterreichen der unteren GVD für fallbezogene Entgelte nach § 6 Abs. 2 KHEntgG</w:t>
            </w:r>
            <w:bookmarkEnd w:id="53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/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8301[0001-9999]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8302[0001-9999]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8303[0001-9999]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8304[0001-9999]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8305[0001-9999]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8306[0001-9999]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8307[0001-9999]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8308[0001-9999]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8309[0001-9999]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8310[0001-9999]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8311[0001-9999]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8312[0001-9999]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8313[0001-9999]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8314[0001-9999]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8315[0001-9999]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8316[0001-9999]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Schleswig-Holstein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83010001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Baden-Württemberg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83080001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4" w:name="_Toc342491782"/>
            <w:r w:rsidRPr="00E06C8C">
              <w:rPr>
                <w:rFonts w:cs="Arial"/>
                <w:sz w:val="22"/>
                <w:szCs w:val="22"/>
              </w:rPr>
              <w:t>Tagesbezogene Entgelte nach § 7 Nr. 5 KHEntgG (§ 6 Abs. 1 KHEntgG)</w:t>
            </w:r>
            <w:bookmarkEnd w:id="54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/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8501[0001-9999]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8502[0001-9999]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8503[0001-9999]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8504[0001-9999]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8506[0001-9999]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8507[0001-9999]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8510[0001-9999]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8511[0001-9999]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8512[0001-9999]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8513[0001-9999]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8514[0001-9999]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8515[0001-9999]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8516[0001-9999]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Bundesweit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8500A16A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8500A16B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8500A22Z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8500A43Z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8500A62Z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Evaluierungsaufenthalt vor Herztransplantation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8500A90A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8500A90B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8500B11Z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8500B13Z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8500B43Z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8500B46Z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8500B49Z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8500B61B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8500B61Z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Akute Erkrankungen und Verletzungen des Rückenmarks außer bei Transplantation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8500B76A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8500D01A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8500D23Z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8500E37Z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8500E41Z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8500E76A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8500F29Z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8500F37Z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8500F45Z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8500F96Z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8500G51Z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8500H37Z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8500I40Z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8500I96Z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8500I97Z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Rheumatologische Komplexbehandlung bei Krankheiten und Störungen an Muskel-Skelett-System und Bindegewebe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8500K01Z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8500K04Z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Große Eingriffe bei Adipositas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8500K43Z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8500L61Z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8500L90A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8500L90B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Niereninsuffizienz, teilstationär, Alter &gt; 14 Jahre mit Peritonealdialyse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8500U01Z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8500U41Z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8500U42Z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8500U43Z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8500W01A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8500W05Z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8500W40Z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8500Y01Z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Operative Eingriffe oder Beatmung &gt; 95 Stunden bei schweren Verbrennungen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8500Y61Z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8500Z02Z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8500Z41Z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8500Z42Z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8500Z43Z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Belegabteilung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8530B61Z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Akute Erkrankungen und Verletzungen des Rückenmarks außer bei Transplantation, Belegabteilung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5" w:name="_Toc342491783"/>
            <w:r w:rsidRPr="00E06C8C">
              <w:rPr>
                <w:rFonts w:cs="Arial"/>
                <w:sz w:val="22"/>
                <w:szCs w:val="22"/>
              </w:rPr>
              <w:t>Leistungen nach §6 Abs. 1 KHEntgG tagesbezogen teilstationär</w:t>
            </w:r>
            <w:bookmarkEnd w:id="55"/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Bundesweit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85000000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Tagespauschale (600,- EUR) nach § 10 Abs. 1 FPV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Frührehabilitation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Schlaflabor, Diagnostik und Maskenersteinstellung, 1 Nacht (Splittnacht)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Schlaflabor, Maskentherapieeinleitung, 1 Nacht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Onkologie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 - Nachtsatz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Onkologie und Hämatologie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Diabetologie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Tumortherapie, Frauenheilkunde, Staging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Tumortherapie, Frauenheilkunde, Chemotherapie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Tumortherapie, Innere Medizin, Staging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Tumortherapie, Innere Medizin, Chemotherapie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Tumortherapie, Pädiatrische Onkologie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Neurochirurgie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Rheumatologie und Immunologie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Rheumatologie und Immunologie - HIV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Plasmapherese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Schlaflabor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Naturheilkunde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Diabetologie für  Kinder und Jugendliche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Chemotherapie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Photopherese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Immunadsorption / Plasmapherese bei entzündlichen neurologischen Erkrankungen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interdisziplinäre nichtonkologische Diagnostik und 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15.11.2009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Tumortherapie, Chemotherapie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15.11.2009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Tumortherapie, Staging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15.11.2009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Kinderkardiologie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Schlafbehandlung, elektive Fälle zur diagnostischen Polysomnographie über eine Nacht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Schlafbehandlung, elektive Aufnahmen zur Polysomnographie mit Druckeinstellung über eine Nacht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für Ernährungs- und Stoffwechselstörungen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Kinderrheumatologie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Onkologie, ohne Zytostatikagabe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Onkologie, mit Zytostatikagabe; OPS 8-542.* oder 8-547.0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Kardioversion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Radioonkologie mit regionaler Tiefenhyperthermie; OPS 8-600.1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Radioonkologie mit PBH Teilkörperhyperthermie in Kombination mit Chemotherapie und/oder Radiochemotherapie; OPS 8-601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Zellapherese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Zellapherese, zweiter Behandlungstag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Adipositaschirurgie, Nachkontrolle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Schmerztherapie (CT-gestützte Facettenfiltration)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Tagesklinik Stoffwechselerkrankungen (Enzymersatztherapie)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Neurologie, Behandlung mit Botulinumtoxin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Phoniatrie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Immunadsorption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Augenheilkunde: Messung des Augeninnendrucks: Tages- und Nachtdruckmessung über 24 Std.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Injektionen von Botulinumtoxin in Sedierung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 xml:space="preserve">Tagesklinik Injektionen von Botulinumtoxin in Narkose 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Facettenkoagulation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Ein-Tages-Teilstationäre Einzel- oder Gruppenschulung diabeteskranker Kinder und Jugendlicher - Typ I (SH 06)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und Therapie-Centrum für Essstörungen (TCE), Jugendkonzept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Tinnitus/Schwindel Intensivtherapie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Tagesklinische interdisziplinäre multimodale Schmerztherapie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Tumortherapie intravenös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Ambulanzpauschale Herz-Assit-System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85000059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Kinderonkologie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Schleswig-Holstein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85010001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85010002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Frührehabilitation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85010003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Kinderklinik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85010004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Onkologie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85010005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Dialyse Para-Stationär (für Aufnahmen in 2003)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85010006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85010007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Dermatologie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85010008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Chemotherapie - Frauenheilkunde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85010009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Chemotherapie - Strahlenheilkunde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85010010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Chemotherapie – Innere 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85010011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Schwerbrandverletzte (für Aufnahmen in 2003)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85010012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Schwerbrandverletzte Weiterbehandlung (für Aufnahmen in 2003)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85010013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Chemotherapie - Sonstige Fachabteilungen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85010014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Risikodialyse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85010015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Tinnitus-Behandlung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Hamburg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85020001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85020002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85020003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85020004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Dialyse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85020005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Lungenheilkunde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85020006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85020007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HIV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85020008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85020009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Früh-Rehabilitation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85020010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TagesklinikEpileptologie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85020011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Endoskopische 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85020012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Gynäkologie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85020013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Diabetes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85020014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Infektionsmedizin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85020015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HELP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85020016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MKG-Chirurgie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85020017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Augenheilkunde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85020018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Neurologie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Niedersachsen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85030001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Dermatologie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85030002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Innere Medizin - Schwerpunkt Nephrologie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85030003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Innere Medizin - Schwerpunkt Onkologie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85030004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85030005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Kinderchirurgie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85030006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85030007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85030008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H.E.L.P. (LDL-Apherese)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85030009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Gastroenterologie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Bremen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85040001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85040002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85040003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Innere Medizin - Schwerpunkt Gastroenterologie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85040004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85040005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85040006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Pneumologie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85040007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Innere Medizin - Schwerpunkt Diabetes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85040008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Innere Medizin - Schwerpunkt LDL Apherese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85040009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85040010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85040011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Pädiatrie - Schwerpunkt Onkologie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85040012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Urologie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85040013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Frauenheilkunde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85040014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Frauenheilkunde - Schwerpunkt Onkologie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85040015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Hämatologie und Onkologie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85040016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Elektrophysiologische Ablation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Nordrhein-Westfalen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Geriatrie Tagesklinik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85050003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Neuroradiologie / Embolisation (für Aufnahmen in 2003)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85050004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85050005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HIV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85050006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Erwachsenenonkologie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85050007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Kinderonkologie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85050008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Frührehabilitation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85050009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85050010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CAPD teilstationär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85050011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HNO - Tinnitus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85050012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Augenheilkunde - Katarakt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85050013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Orthopädische Schmerzklinik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85050015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85050016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Hämatologie und Onkologie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85050017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Palliativmedizin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85050018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Naturheilkunde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85050019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Tumorforschung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85050020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Gastroenterologie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85050021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Gynäkologie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85050022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HNO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85050023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Kardiologie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85050024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Pulmologie (Schlaflabor)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85050025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padiatrische Hämatologie und Onkologie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85050026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85050027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85050028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85050029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Schmerzklinik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85050030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Peritonealdialyse: intermittierend, maschinell unterstützt (IPD)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85050031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Kontinenzpauschale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16.03.2007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Hessen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85060001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85060002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Suchtbehandlung (für Aufnahmen in 2003)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85060003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85060004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85060005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85060006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85060007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85060008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CAPD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85060009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Pädiatrische Kardiologie/Hämatologie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85060010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Diabetikerbetreuung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85060011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85060012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Tagesklinische Behandlung Onkologie, Kinder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85060013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Tagesklinische Behandlung AIDS, Kinder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Rheinland-Pfalz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85070001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Dialyse / teilstationär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85070002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Schmerztherapie / teilstationär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85070003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Onkologie / teilstationär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85070006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85070009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Innere 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85070010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85070011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Kinderonkologie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85070012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Innere Medizin, Schwerpunkt Geriatrie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85070013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Baden-Württemberg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Spezielle orthopädische Schmerz-Tagesklinik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Entgelt für teilstationäre Diabetikerschulung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85080003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85080004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85080005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Tagesentgelt teilstationär - Innere 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85080006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onkologische Behandlung / Schwerpunkt Nephrologie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85080007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85080008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Allgemeine 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85080009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Thorax- und Gefäßchirurgie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85080010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Unfall-, Extremitäten-, Plastische- und Wiederherstellendechirurgie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85080011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85080012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Augenheilkunde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85080013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HNO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85080014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Radiologie / Strahlentherapie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85080015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Behandlung von onkologischen Patienten (Kinder)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85080016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Tagesgleicher Pflegesatz (für Aufnahmen in 2003)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85080017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Tagesgleicher Intensivpflegesatz (für Aufnahmen in 2003)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85080018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Tagesgleicher Pflegesatz Knochenmarkstransplantation (für Aufnahmen in 2003)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85080019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Tagesgleicher Pflegesatz teilstationär, Allgemeine Kinderheilkunde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85080020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Tagesgleicher Pflegesatz teilstationär, pädiatrische Neurologie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85080021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Tagesgleicher Pflegesatz teilstationär, Dermatologie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85080022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Tagesgleicher Pflegesatz Onkologie und Hämatologie (für Aufn. in 2003)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85080023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85080024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stereotaktische Bestrahlung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85080025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Neurochirurgische Tagesklinik (Belegarzt)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85080026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Onkologie (Erwachsene)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85080027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Tagesgleicher Pflegesatz Allgemeine 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85080030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85080031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Neurologisches Schmerzzentrum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85080032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85080033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Radioonkologie mit lokaler Hyperthermie und regionale Tiefenhyperthermie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Bayern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Versorgung Schwerbrandverletzter auf der Schwerbrandverletztenintensiveinheit (für Aufnahmen in 2003)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Nachversorgung Schwerbrandverletzter auf Normal-Stationen im Anschluss an Aufenthalt auf der Schwerbrandverletztenintensiveinheit (für Aufnahmen in 2003)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Haut-Tagesklinik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HNO-Klinik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Hämatologie und internistische Onkologie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Kinderchirurgie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Behandlung von onkologisch zu behandelnden Patienten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Diabetes-Behandlung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Behandlung von onkologischen Patienten, Kinder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Diabetologie / Endokrinologie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gynäkologische Leistung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Allgemeine 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Frauenklinik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Nuklearmedizin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Strahlenheilkunde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Zahn-, Mund- und Kieferheilkunde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Rheuma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Remicade-Behandlung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Kardiologie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Gastroenterologie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Gefäßchirurgie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Gynäkologie / Geburtshilfe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Onkologie / Chemotherapie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Phoniatrie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Herzchirurgie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Schwerst-Schädel-Hirnverletzte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Innere Akut-Medizin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Hämatologie und internistische Onkologie (HIV-Behandlung)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Frauenklinik (Onkologie)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Strahlenheilkunde (Onkologie)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Innere 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Innere Medizin, Behandlungseinheit für Rheumatoide Arthritis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Zentrum für Gefäßerkrankungen und chronische Problemwunden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Augenheilkunde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Neurologie, Neuromuskuläre Behandlungseinheit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85090042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Zahn- und Kieferheilkunde, Mund- und Kieferchirurgie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85090043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Physikalische 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85090044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Plasmapherese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85090045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Aids-Patienten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85090046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Strahlenmedizin einschließlich Nuklearmedizin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85090047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Kardiologie einschließlich Nephrologie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85090048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Allgemeine Chirurgie einschließlich Gefäß- und plastische Chirurgie / Unfallchirurgie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85090049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Neurochirurgie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85090050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ESWL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85090051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Behandlung mit bildgebender Diagnostik (nur bei OPS 3-200, 3-201, 3-202, 3-206, 3-207, 3-208, 3-20x, 3-220, 3-221, 3-222, 3-225, 3-226, 3-228, 3-22x, 3-800, 3-801, 3-803, 3-804, 3-805, 3-808, 3-809, 3-80x, 3-820, 3-821, 3-822, 3-824, 3-825, 3-828, 3-82a, 3-82x, 3-601, 3-602, 3-603, 3-604, 3-605, 3-606, 3-607, 3-60x)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85090052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Nephrologie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85090053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Mukoviszidose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85090054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HNO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85090055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Leistung Staging Komplexbehandlung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85090056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Leistung Vakuumbiopsie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85090057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minimalinvasive Mammadiagnostik (MIM)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85090058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 TCE PÄD/ERW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85090059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 CAPD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85090060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Stammzellenentnahme beim Eigenspender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85090061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Innere Medizin, Transfusionsmedizin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85090063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regionale Tiefenhyperthermie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85090064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Teilkörperhyperthermie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85090065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Haut-Tagesklinik – Onkologie -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85090066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Enzymersatztherapie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85090067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HNO Hauptfachabteilung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85090068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Schlaflabor, diagnostische Nacht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85090069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Schlaflabor, therapeutische Nacht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85090070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First-Night-Effekt-Polysomnographie ohne aussagekräftige Ergebnisse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85090071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Polysomnographie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85090072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erweiterte Polysomnographie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85090073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Kontrolluntersuchung Polysomnographie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85090074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Rheuma-Tagesklinik in Verbindung mit ZE 25.10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85090075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Strahlenheilkunde, Brachytherapie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Saarland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85100001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85100002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85100003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Innere 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15.11.2004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85100004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85100005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Pflegesatz vollstationär für die Innere Medizin, Sektion Palliativ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85100006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Nachbetreuung von Patienten mit Cochlea-Implantat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85100007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Shunt-Chirurgie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Berlin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85110001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Chemotherapie, Kinder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85110002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HIV-Tagesklinik, Erwachsene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85110003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HIV-Tagesklinik, Kinder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85110004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85110005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Tagesklinik Stoffwechselerkrankungen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85110006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Dialyse, Erwachsene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85110007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Dialyse, Kinder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85110008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onkologische Tagesklinik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85110009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Tagesklinik rheumatologische Erkrankungen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85110010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dermatologische Tagesklinik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85110011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85110012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85110013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Gynäkologie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85110014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Hämatologie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85110015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Innere 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85110016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85110017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85110018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Neuropädiatrie (DBZ)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85110019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für Protonentherapie bei Augentumoren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85110020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Brandenburg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85120001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85120002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85120003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85120004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Wirbelsäulenchirurgie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85120005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Orthopädie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85120006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Palliativmedizin und Schmerztherapie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85120007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85120008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85120009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Kardiologie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85120010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Chemotherapie/Infusion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85120011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Neurologie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85120012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Endokrinologie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85120013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Angiologie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85120014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85120015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Gastroskopien bei Kindern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Mecklenburg-Vorpommern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85130001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Geriatrie (Tagesklinik)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85130002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Schmerztherapie (für Aufnahmen in 2003)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85130003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(für Aufnahmen in 2003)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85130004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Onkologie (Tagesklinik)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85130005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Rheumatologie (Tagesklinik)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85130006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Orthopädie (Tagesklinik)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85130007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Kindernephrologie (Tagesklinik)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85130008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Nuklearmedizin (Tagesklinik)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85130009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Chemotherapie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85130010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Pädiatrie (Tagesklinik)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85130011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Pneumologie (Tagesklinik)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85130012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Gynäkologie (Tagesklinik)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Sachsen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85140001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Belegentgelt Kardiologie (für Aufnahmen in 2003)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85140002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85140003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85140004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Nachtklinik Polysomnographie Stufe 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85140005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Onkologie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85140006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Innere 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85140007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Kinderheilkunde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85140008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Kinderchirurgie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85140009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Frauenheilkunde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85140010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Strahlenheilkunde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85140011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85140012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für kognitive Neurologie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85140014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Hämatologie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85140015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85140016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Kardiologie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85140017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Urologie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85140018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Hals-, Nasen-, Ohrenheilkunde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85140019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85140020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Augenheilkunde teilstationär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Sachsen-Anhalt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85150002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85150003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85150004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Diabetologie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85150005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85150006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Pädiatrische Onkologie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85150007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85150008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Bienen- und Wespenallergose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85150009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Dialyse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85150010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Gynäkologische Onkologie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85150011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Erwachsenenhämatologie und Onkologie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85150012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Kinderhämatologie, -onkologie und Stoffwechselstörungen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85150013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Hals-, Nasen- und Ohrenkrankheiten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85150014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Urologie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85150015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Strahlentherapie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85150016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Orthopädie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Thüringen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85160001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85160002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Dermatologie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85160003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Orthopädie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85160004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85160005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Diabetologie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85160006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Neurologie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85160007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Augenheilkunde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85160008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Allgemeine Pädiatrie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85160009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Strahlentherapie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85160010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Wirbelsäulenchirurgie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85160011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6" w:name="_Toc342491784"/>
            <w:r w:rsidRPr="00E06C8C">
              <w:rPr>
                <w:rFonts w:cs="Arial"/>
                <w:sz w:val="22"/>
                <w:szCs w:val="22"/>
              </w:rPr>
              <w:t>Entgelte für besondere Einrichtungen tagesbezogen teilstationär</w:t>
            </w:r>
            <w:bookmarkEnd w:id="56"/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Bundesweit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85003001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neuropädiatrische Tagesklinik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85003005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Palliativmedizin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Niedersachsen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85033001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teilstationäre Behandlung in der Neurologie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Rheinland-Pfalz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85073001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zur teilstationären Behandlung von Rheumapatienten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15.03.2005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Bayern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85093001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zur teilstationären Behandlung von onkologischen Patienten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85093002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zur teilstationären Behandlung Schwerst- Schädel-Hirn-Verletzter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85093003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zur teilstationären Behandlung von Multiple Sklerose Patienten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85093004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Kinderklinik teilstationär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7" w:name="_Toc342491785"/>
            <w:r w:rsidRPr="00E06C8C">
              <w:rPr>
                <w:rFonts w:cs="Arial"/>
                <w:sz w:val="22"/>
                <w:szCs w:val="22"/>
              </w:rPr>
              <w:t>Entgelte für besondere Einrichtungen tagesbezogen vollstationär</w:t>
            </w:r>
            <w:bookmarkEnd w:id="57"/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Bundesweit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85004001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Neurologie - Behandlung von Morbus Parkinson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85004002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Multiresistente Mykobakteriosen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85004003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Umweltmedizin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85004004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zur Behandlung von Lungentransplantierten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85004005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zur Behandlung von Patienten vor LTX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85004006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Zentrum für Mikrochirurgie/Replantation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85004007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Traumazentrum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85004008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Drogenentzug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85004009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Neurologie, Phase 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85004010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85004011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zur Palliativversorgung von Kindern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85004012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hochkontagiöse Patienten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85004013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Kinder- und Jugendschmerztherapie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85004014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Palliativmedizin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85004015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Sonderisolierstation, Tagessatz 2 - Verdacht auf Kategorie 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85004016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Sonderisolierstation, Tagessatz 1 - Kategorie 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85004017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Sonderisolierstation, Tagessatz 3 - Patienten der Kategorie B+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Schleswig-Holstein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85014001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85014002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neurologische Behandlung von Parkinson-Erkrankten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85014003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Pädiatrie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Hamburg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85024001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Schwerstbrandverletzte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85024002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Schwerbrandverletzte 1. Phase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85024003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Schwerbrandverletzte 2. Phase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85024004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Hochquerschnittsgelähmte / Atemgelähmte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85024005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sonstige Querschnittslähmungen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85024006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Handchirurgie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Niedersachsen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85034001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neurologische Frührehabilitation (NFR) der Phasen B + C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85034002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neurologische Frührehabilitation (NFR) der Phase 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85034003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neurologische Frührehabilitation (NFR) der Phase C und vollstationäre Behandlung in der Neurologie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85034004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zur Behandlung schwerst Schädel-Hirn-Verletzter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Nordrhein-Westfalen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85054001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zur Behandlung schwerst Schädel-Hirn-Verletzter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85054002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Innere Medizin/Schwerpunkt Behindertenmedizin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85054003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Allg. Chirurgie/Schwerpunkt Behindertenmedizin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85054004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Epilepsiechirurgie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85054005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Neurologie/Schwerpunkt Epilepsiemedizin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85054006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AIDS/Schwerpunkt Behindertenmedizin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85054007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Kinderneurologie und Sozialpädiatrie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85054008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neonatologische Intensivbehandlung - Perinatalzentrum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85054009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Intensivstation für langzeitbeatmete Kinder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85054010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Frührehabilitation für langzeitbeatmete Patienten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85054011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zur Behandlung von Patienten mit Multiple Sklerose oder Morbus Parkinson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85054012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85054013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Rückenmarkverletzte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85054014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Hessen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85064001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zur Behandlung Schwerbrandverletzter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85064002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tagesbezogene vollstationäre Leistungen der Phoniatrie (Klinik für Stimm- und Spracherkrankungen)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85064003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tagesbezogene vollstationäre Leistungen der Neurologie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85064004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tagesbezogene vollstationäre Leistungen der Stroke Unit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85064005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Palliativbehandlung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13.06.2007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85064006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Schwerbrandverletzte, Kinder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85064007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neurologische Frührehabilitation, Kinder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85064008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Psychosomatik, Kinder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85064009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Neurologie Phase 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85064010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Neurologie Phase B, intensiv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Rheinland-Pfalz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85074001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Querschnittsgelähmte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85074002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Schwerstneurologie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85074003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zur Behandlung Schwerst-Schädel-Hirn-Verletzter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85074004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Rheumatologie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85074005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15.08.2004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85074007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Neurologie Phase 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85074008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Neurologie Phase 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85074009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neurologische Frührehabilitation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85074010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85074011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Kinderneurologie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15.01.2006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Baden-Württemberg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85084001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neurologische Frührehabilitation Phase B und Behandlung von Schwerst-Schädel-Hirn-Verletzten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85084002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Epileptologie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85084003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neurologische Behandlung von Parkinson- Erkrankten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85084004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85084005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Neurologie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85084006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Schwerbrandverletzte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85084007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Neuropädiatrie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Bayern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zur vollstationären Behandlung von onkologischen Patienten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Schwerst-Schädel-Hirn-Verletzte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Schwerstbrandverletzte, Intensivstation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Nachbehandlung Schwerstbrandverletzter auf Normalstationen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Einrichtung, Innere 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Einrichtung, Orthopädie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Einrichtung, Innere Medizin/Schwerpunkt Naturheilwesen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interdisziplinäre Schmerztherapie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zur Behandlung von Querschnittsgelähmten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zur Behandlung von Querschnittsgelähmten auf Intensivstation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Schwerst-Schädel-Hirnverletzte, Intensivstation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zur vollstationären Behandlung von Multiple Sklerose Patienten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Palliatvmedizin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Pädiatrie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HNO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Hyperthermie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85094018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Regionale Tiefenhyperthermie Behandlung (RHT)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85094019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Teilkörperhyperthermie Behandlung (PBH)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85094020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Kinderherzchirurgie und -kardiologie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85094021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Mukoviszidose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85094022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Neuromuskuläre Behandlungseinheit (Baur-Institut)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85094023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Strahlenheilkunde mit Schwerpunkt Radioonkologie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85094024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hochkontagiöse Patienten Level IV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85094025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hochkontagiöse Patienten Level III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85094026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hochkontagiöse Patienten, Kontaktperson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85094027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Dermatologie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85094028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T-KK-Normalstation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85094029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T-KKINT-Intensivstation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85094030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Wirbelsäulenchirurgie für Kinder und Jugendliche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85094031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Neuropädiatrie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85094032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Epilepsiechirurgie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85094033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Akutneurologie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85094034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Kinder- und Jugendrheumatologie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85094035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Schwerst-Schädel-Hirnverletzte, komplexe multimodulare Spastiktherapie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85094036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Schwerst-Schädel-Hirnverletzte, komplexe multimodulare Dyspagietherapie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85094037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Kinderheilkunde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85094038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Kinderintensivmedizin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85094039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Kinderonkologie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85094040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Epilepsie-Zentrum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85094041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Akutneurologie mit Schwerpunkt Parkinson und Multiple Sklerose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Saarland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85104001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Palliativmedizin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Berlin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85114001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Brandenburg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85124001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Nichtoperative Orthopädie/Schmerztherapie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85124002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Epileptologie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85124003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die neurologische Frührehabilitation in der Phase B (ohne Beatmung)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85124004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die neurologische Frührehabilitation in der Phase B (mit Beatmung)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85124005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Palliativmedizin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Mecklenburg-Vorpommern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85134001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neurologische 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85134002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neurologische Behandlung mit Beatmung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85134003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zur Behandlung Querschnittsgelähmter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85134004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zur Behandlung Querschnittsgelähmter mit Beatmung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Sachsen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85144006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Neurologie, Schwerpunkt Epilepsie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85144007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Neurologie, Schwerpunkt Epilepsie (Monitoring)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85144008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Neurologie, Phase 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85144009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Thüringen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85164001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neurologische Frührehabilitation Phase B, Kinder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85164002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dermatologische Spezialbehandlung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8" w:name="_Toc342491786"/>
            <w:r w:rsidRPr="00E06C8C">
              <w:rPr>
                <w:rFonts w:cs="Arial"/>
                <w:sz w:val="22"/>
                <w:szCs w:val="22"/>
              </w:rPr>
              <w:t>Fallbezogene Entgelte nach § 7 Nr. 5 KHEntgG (§ 6 Abs. 1 KHEntgG)</w:t>
            </w:r>
            <w:bookmarkEnd w:id="58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/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8601[0001-9999]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8602[0001-9999]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8603[0001-9999]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8604[0001-9999]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8605[0001-9999]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8606[0001-9999]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8607[0001-9999]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8608[0001-9999]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8609[0001-9999]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8610[0001-9999]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8611[0001-9999]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8612[0001-9999]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8613[0001-9999]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8614[0001-9999]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8615[0001-9999]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8616[0001-9999]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Bundesweit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8600A16A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8600A16B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8600A22Z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8600A43Z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8600A90A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8600A90B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8600B11Z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8600B13Z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8600B43Z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8600B46Z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8600B49Z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8600B61B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8600B76A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8600D01A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8600D23Z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8600E37Z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8600E41Z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8600E76A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8600F29Z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8600F37Z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8600F45Z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8600F96Z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8600G51Z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8600H37Z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8600I40Z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8600I96Z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8600K01Z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8600K43Z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8600L61Z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8600L90A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8600L90B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Niereninsuffizienz, teilstationär, Alter &gt; 14 Jahre mit Peritonealdialyse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8600U01Z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8600U41Z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8600U42Z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8600U43Z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8600W01A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8600W05Z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8600W40Z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8600Y01Z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Operative Eingriffe oder Beatmung &gt; 95 Stunden bei schweren Verbrennungen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8600Y61Z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8600Z02Z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8600Z41Z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8600Z42Z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8600Z43Z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Belegabteilung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8630B61Z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Bundesweit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86000003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86000004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86000005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86000006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86000007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86000008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86000009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86000010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86000011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86000012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FP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86000013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FP Eingriffe an Tränendrüse und Tränenwegen -teilstationäre Behandlung-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86000014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FP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86000015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FP Glaukom, Katarakt und Erkrankungen des Augenlides -teilstationäre Behandlung-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Schleswig-Holstein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86010002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86010004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86010006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Hessen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86060011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86060012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86060013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86060014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86060015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86060016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86060017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Baden-Württemberg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86080001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86080002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Bayern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86090004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86090005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86090006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86090007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86090008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86090009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86090010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86090011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86090012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Mecklenburg-Vorpommern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86130008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Sachsen-Anhalt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86150001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9" w:name="_Toc342491787"/>
            <w:r w:rsidRPr="00E06C8C">
              <w:rPr>
                <w:rFonts w:cs="Arial"/>
                <w:sz w:val="22"/>
                <w:szCs w:val="22"/>
              </w:rPr>
              <w:t>Entgelte für besondere Einrichtungen fallbezogen teilstationär</w:t>
            </w:r>
            <w:bookmarkEnd w:id="59"/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0" w:name="_Toc342491788"/>
            <w:r w:rsidRPr="00E06C8C">
              <w:rPr>
                <w:rFonts w:cs="Arial"/>
                <w:sz w:val="22"/>
                <w:szCs w:val="22"/>
              </w:rPr>
              <w:t>Entgelte für besondere Einrichtungen fallbezogen vollstationär</w:t>
            </w:r>
            <w:bookmarkEnd w:id="60"/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Bundesweit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86004002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86004003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FP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Schleswig-Holstein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86014001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Bremen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86044001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86044002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86044003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86044004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Bayern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86094001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86094002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86094003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86094004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86094005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Mecklenburg-Vorpommern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86134001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86134002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1" w:name="_Toc342491789"/>
            <w:r w:rsidRPr="00E06C8C">
              <w:rPr>
                <w:rFonts w:cs="Arial"/>
                <w:sz w:val="22"/>
                <w:szCs w:val="22"/>
              </w:rPr>
              <w:t>Entgelte bei Überschreiten der oberen GVD für fallbezogene Entgelte nach § 6 Abs. 1 KHEntgG</w:t>
            </w:r>
            <w:bookmarkEnd w:id="61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/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8701[0001-9999]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8702[0001-9999]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8703[0001-9999]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8704[0001-9999]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8705[0001-9999]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8706[0001-9999]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8707[0001-9999]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8708[0001-9999]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8709[0001-9999]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8710[0001-9999]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8711[0001-9999]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8712[0001-9999]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8713[0001-9999]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8714[0001-9999]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8715[0001-9999]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8716[0001-9999]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Bundesweit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8700A16A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8700A16B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8700A22Z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8700A43Z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8700A90A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8700A90B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8700B11Z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8700B13Z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8700B43Z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8700B46Z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8700B49Z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8700B61B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8700B76A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8700D01A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8700D23Z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8700E37Z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8700E41Z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8700E76A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8700F29Z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8700F37Z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8700F45Z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8700F96Z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8700G51Z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8700H37Z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8700I40Z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8700I96Z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8700K01Z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8700K43Z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8700L61Z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8700L90A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8700L90B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Niereninsuffizienz, teilstationär, Alter &gt; 14 Jahre mit Peritonealdialyse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8700U01Z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8700U41Z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8700U42Z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8700U43Z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8700W01A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8700W05Z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8700W40Z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8700Y01Z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Operative Eingriffe oder Beatmung &gt; 95 Stunden bei schweren Verbrennungen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8700Y61Z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8700Z02Z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8700Z41Z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8700Z42Z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8700Z43Z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Belegabteilung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8730B61Z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2" w:name="_Toc342491790"/>
            <w:r w:rsidRPr="00E06C8C">
              <w:rPr>
                <w:rFonts w:cs="Arial"/>
                <w:sz w:val="22"/>
                <w:szCs w:val="22"/>
              </w:rPr>
              <w:t>Entgelte bei Überschreiten der oberen GVD bei Leistungen nach §6 Abs. 1 KHEntgG fallbezogen teilstationär</w:t>
            </w:r>
            <w:bookmarkEnd w:id="62"/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Bundesweit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87000003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87000004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87000005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87000006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87000007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87000008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87000009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87000010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87000011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87000012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OGVD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87000013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OGVD Eingriffe an Tränendrüse und Tränenwegen -teilstationäre Behandlung-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87000014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OGVD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87000015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OGVD Glaukom, Katarakt und Erkrankungen des Augenlides -teilstationäre Behandlung-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Schleswig-Holstein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87010002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87010004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87010006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Hessen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87060011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87060012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87060013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87060014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87060015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87060016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87060017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Baden-Württemberg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87080001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87080002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Bayern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87090004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87090005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87090006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87090007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87090008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87090009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87090010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87090011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87090012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Mecklenburg-Vorpommern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87130008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Sachsen-Anhalt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87150001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3" w:name="_Toc342491791"/>
            <w:r w:rsidRPr="00E06C8C">
              <w:rPr>
                <w:rFonts w:cs="Arial"/>
                <w:sz w:val="22"/>
                <w:szCs w:val="22"/>
              </w:rPr>
              <w:t>Entgelte bei Überschreiten der oberen GVD  für besondere Einrichtungen fallbezogen teilstationär</w:t>
            </w:r>
            <w:bookmarkEnd w:id="63"/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4" w:name="_Toc342491792"/>
            <w:r w:rsidRPr="00E06C8C">
              <w:rPr>
                <w:rFonts w:cs="Arial"/>
                <w:sz w:val="22"/>
                <w:szCs w:val="22"/>
              </w:rPr>
              <w:t>Entgelte bei Überschreiten der oberen GVD für besondere Einrichtungen fallbezogen vollstationär</w:t>
            </w:r>
            <w:bookmarkEnd w:id="64"/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Bundesweit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87004002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87004003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Zuschlag OGVD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Schleswig-Holstein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87014001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Bremen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87044001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87044002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87044003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87044004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Bayern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87094001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87094002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87094003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87094004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87094005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Mecklenburg-Vorpommern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87134001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87134002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5" w:name="_Toc342491793"/>
            <w:r w:rsidRPr="00E06C8C">
              <w:rPr>
                <w:rFonts w:cs="Arial"/>
                <w:sz w:val="22"/>
                <w:szCs w:val="22"/>
              </w:rPr>
              <w:t>Abschläge bei Verlegung für fallbezogene Entgelte nach § 6 Abs. 1 KHEntgG</w:t>
            </w:r>
            <w:bookmarkEnd w:id="65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/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8801[0001-9999]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8802[0001-9999]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8803[0001-9999]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8804[0001-9999]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8805[0001-9999]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8806[0001-9999]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8807[0001-9999]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8808[0001-9999]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8809[0001-9999]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8810[0001-9999]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8811[0001-9999]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8812[0001-9999]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8813[0001-9999]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8814[0001-9999]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8815[0001-9999]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8816[0001-9999]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Bundesweit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8800A16A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8800A16B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8800A22Z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8800A43Z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8800A90A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8800A90B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8800B11Z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8800B13Z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8800B43Z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8800B46Z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8800B49Z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8800B61B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8800B76A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8800D01A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8800D23Z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8800E37Z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8800E41Z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8800E76A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8800F29Z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8800F37Z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8800F45Z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8800F96Z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8800G51Z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8800H37Z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8800I40Z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8800I96Z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8800K01Z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8800K43Z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8800L61Z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8800L90A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8800L90B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Niereninsuffizienz, teilstationär, Alter &gt; 14 Jahre mit Peritonealdialyse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8800U01Z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8800U41Z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8800U42Z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8800U43Z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8800W01A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8800W05Z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8800W40Z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8800Y01Z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Operative Eingriffe oder Beatmung &gt; 95 Stunden bei schweren Verbrennungen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8800Y61Z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8800Z02Z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8800Z41Z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8800Z42Z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8800Z43Z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Belegabteilung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8830B61Z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6" w:name="_Toc342491794"/>
            <w:r w:rsidRPr="00E06C8C">
              <w:rPr>
                <w:rFonts w:cs="Arial"/>
                <w:sz w:val="22"/>
                <w:szCs w:val="22"/>
              </w:rPr>
              <w:t>Abschläge bei Verlegung für Leistungen nach §6 Abs. 1 KHEntgG fallbezogen teilstationär</w:t>
            </w:r>
            <w:bookmarkEnd w:id="66"/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Bundesweit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88000003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88000004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88000005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88000006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88000007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88000008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88000009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88000010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88000011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88000012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Abschlag Verlegung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88000013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Abschlag Verlegung Eingriffe an Tränendrüse und Tränenwegen -teilstationäre Behandlung-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88000014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Abschlag Verlegung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88000015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Abschlag Verlegung Glaukom, Katarakt und Erkrankungen des Augenlides -teilstationäre Behandlung-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Schleswig-Holstein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88010002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88010004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88010006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Hessen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88060011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88060012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88060013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88060014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88060015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88060016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88060017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Baden-Württemberg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88080001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88080002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Bayern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88090004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88090005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88090006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88090007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88090008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88090009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88090010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88090011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88090012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Mecklenburg-Vorpommern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88130008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Sachsen-Anhalt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88150001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7" w:name="_Toc342491795"/>
            <w:r w:rsidRPr="00E06C8C">
              <w:rPr>
                <w:rFonts w:cs="Arial"/>
                <w:sz w:val="22"/>
                <w:szCs w:val="22"/>
              </w:rPr>
              <w:t>Abschläge bei Verlegung für besondere Einrichtungen fallbezogen teilstationär</w:t>
            </w:r>
            <w:bookmarkEnd w:id="67"/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8" w:name="_Toc342491796"/>
            <w:r w:rsidRPr="00E06C8C">
              <w:rPr>
                <w:rFonts w:cs="Arial"/>
                <w:sz w:val="22"/>
                <w:szCs w:val="22"/>
              </w:rPr>
              <w:t>Abschläge bei Verlegung für besondere Einrichtungen fallbezogen vollstationär</w:t>
            </w:r>
            <w:bookmarkEnd w:id="68"/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Bundesweit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88004002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88004003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Abschlag Verlegung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Schleswig-Holstein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88014001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Bremen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88044001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88044002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88044003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88044004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Bayern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88094001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88094002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88094003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88094004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88094005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Mecklenburg-Vorpommern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88134001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88134002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9" w:name="_Toc342491797"/>
            <w:r w:rsidRPr="00E06C8C">
              <w:rPr>
                <w:rFonts w:cs="Arial"/>
                <w:sz w:val="22"/>
                <w:szCs w:val="22"/>
              </w:rPr>
              <w:t>Abschläge bei Nichterreichen der unteren GVD für fallbezogene Entgelte nach § 6 Abs. 1 KHEntgG</w:t>
            </w:r>
            <w:bookmarkEnd w:id="69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/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8901[0001-9999]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8902[0001-9999]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8903[0001-9999]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8904[0001-9999]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8905[0001-9999]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8906[0001-9999]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8907[0001-9999]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8908[0001-9999]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8909[0001-9999]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8910[0001-9999]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8911[0001-9999]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8912[0001-9999]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8913[0001-9999]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8914[0001-9999]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8915[0001-9999]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8916[0001-9999]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Bundesweit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8900A16A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8900A16B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8900A22Z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8900A43Z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8900A90A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8900A90B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8900B11Z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8900B13Z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8900B43Z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8900B46Z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8900B49Z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8900B61B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8900B76A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8900D01A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8900D23Z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8900E37Z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8900E41Z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8900E76A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8900F29Z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8900F37Z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8900F45Z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8900F96Z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8900G51Z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8900H37Z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8900I40Z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8900I96Z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8900K01Z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8900K43Z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8900L61Z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8900L90A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8900L90B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Niereninsuffizienz, teilstationär, Alter &gt; 14 Jahre mit Peritonealdialyse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8900U01Z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8900U41Z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8900U42Z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8900U43Z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8900W01A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8900W05Z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8900W40Z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8900Y01Z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Operative Eingriffe oder Beatmung &gt; 95 Stunden bei schweren Verbrennungen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8900Y61Z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8900Z02Z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8900Z41Z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8900Z42Z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8900Z43Z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Belegabteilung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8930B61Z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0" w:name="_Toc342491798"/>
            <w:r w:rsidRPr="00E06C8C">
              <w:rPr>
                <w:rFonts w:cs="Arial"/>
                <w:sz w:val="22"/>
                <w:szCs w:val="22"/>
              </w:rPr>
              <w:t>Abschläge bei Nichterreichen der unteren GVD für Leistungen nach §6 Abs. 1 KHEntgG fallbezogen teilstationär</w:t>
            </w:r>
            <w:bookmarkEnd w:id="70"/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Bundesweit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89000003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89000004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89000005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89000006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89000007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89000008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89000009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89000010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89000011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89000012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Abschlag UGVD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89000013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Abschlag UGVD Eingriffe an Tränendrüse und Tränenwegen -teilstationäre Behandlung-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89000014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Abschlag UGVD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89000015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Abschlag UGVD Glaukom, Katarakt und Erkrankungen des Augenlides -teilstationäre Behandlung-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Schleswig-Holstein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89010002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89010004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89010006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Hessen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89060011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89060012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89060013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89060014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89060015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89060016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89060017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Baden-Württemberg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89080001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89080002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Bayern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89090004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89090005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89090006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89090007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89090008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89090009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89090010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89090011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89090012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Mecklenburg-Vorpommern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89130008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Sachsen-Anhalt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89150001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1" w:name="_Toc342491799"/>
            <w:r w:rsidRPr="00E06C8C">
              <w:rPr>
                <w:rFonts w:cs="Arial"/>
                <w:sz w:val="22"/>
                <w:szCs w:val="22"/>
              </w:rPr>
              <w:t>Abschläge bei Nichterreichen der unteren GVD für besondere Einrichtungen fallbezogen teilstationär</w:t>
            </w:r>
            <w:bookmarkEnd w:id="71"/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2" w:name="_Toc342491800"/>
            <w:r w:rsidRPr="00E06C8C">
              <w:rPr>
                <w:rFonts w:cs="Arial"/>
                <w:sz w:val="22"/>
                <w:szCs w:val="22"/>
              </w:rPr>
              <w:t>Abschläge bei Nichterreichen der unteren GVD für besondere Einrichtungen fallbezogen vollstationär</w:t>
            </w:r>
            <w:bookmarkEnd w:id="72"/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Bundesweit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89004002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89004003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Abschlag UGVD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Schleswig-Holstein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89014001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Bremen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89044001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89044002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89044003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89044004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Bayern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89094001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89094002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89094003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89094004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89094005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3"/>
          <w:wAfter w:w="1080" w:type="dxa"/>
        </w:trPr>
        <w:tc>
          <w:tcPr>
            <w:tcW w:w="0" w:type="auto"/>
          </w:tcPr>
          <w:p w:rsidR="00EF0B14" w:rsidRDefault="00EF0B14">
            <w:r>
              <w:t xml:space="preserve"> </w:t>
            </w:r>
          </w:p>
        </w:tc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</w:trPr>
        <w:tc>
          <w:tcPr>
            <w:tcW w:w="4500" w:type="dxa"/>
          </w:tcPr>
          <w:p w:rsidR="00EF0B14" w:rsidRDefault="00EF0B14"/>
        </w:tc>
        <w:tc>
          <w:tcPr>
            <w:tcW w:w="8330" w:type="dxa"/>
            <w:gridSpan w:val="4"/>
          </w:tcPr>
          <w:p w:rsidR="00EF0B14" w:rsidRPr="00E06C8C" w:rsidRDefault="00EF0B14" w:rsidP="004118F3">
            <w:pPr>
              <w:pStyle w:val="Heading4"/>
              <w:rPr>
                <w:rFonts w:cs="Arial"/>
              </w:rPr>
            </w:pPr>
            <w:r w:rsidRPr="00E06C8C">
              <w:rPr>
                <w:rFonts w:cs="Arial"/>
              </w:rPr>
              <w:t>Mecklenburg-Vorpommern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89134001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89134002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EF0B14" w:rsidRDefault="00EF0B14">
            <w:r>
              <w:rPr>
                <w:sz w:val="20"/>
                <w:szCs w:val="20"/>
              </w:rPr>
              <w:t>31.12.9999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3" w:name="_Toc342491801"/>
            <w:r w:rsidRPr="00E06C8C">
              <w:rPr>
                <w:rFonts w:cs="Arial"/>
                <w:sz w:val="22"/>
                <w:szCs w:val="22"/>
              </w:rPr>
              <w:t>Rückforderungen von Abschlägen bei Nichterreichen der unteren GVD für fallbezogene Entgelte nach § 6 Abs. 1 KHEntgG nach § 8 Abs. 5 Satz 2 KHEntgG</w:t>
            </w:r>
            <w:bookmarkEnd w:id="73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9000[0001-9999] ff.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4" w:name="_Toc342491802"/>
            <w:r w:rsidRPr="00E06C8C">
              <w:rPr>
                <w:rFonts w:cs="Arial"/>
                <w:sz w:val="22"/>
                <w:szCs w:val="22"/>
              </w:rPr>
              <w:t>Entgelte bei Überschreiten der oberen GVD für teilstationäre DRG-Fallpauschalen aus 2003 nach § 9 Abs. 2 KFPV 2004 bzw. § 10 Abs. 2 FPV</w:t>
            </w:r>
            <w:bookmarkEnd w:id="74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91[1-6]0A06Z ff.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5" w:name="_Toc342491803"/>
            <w:r w:rsidRPr="00E06C8C">
              <w:rPr>
                <w:rFonts w:cs="Arial"/>
                <w:sz w:val="22"/>
                <w:szCs w:val="22"/>
              </w:rPr>
              <w:t>Abschläge bei Verlegungen für teilstationäre DRG-Fallpauschalen aus 2003 nach § 9 Abs. 2 KFPV 2004 bzw. § 10 Abs. 2 FPV</w:t>
            </w:r>
            <w:bookmarkEnd w:id="75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92[1-6]0A06Z ff.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6" w:name="_Toc342491804"/>
            <w:r w:rsidRPr="00E06C8C">
              <w:rPr>
                <w:rFonts w:cs="Arial"/>
                <w:sz w:val="22"/>
                <w:szCs w:val="22"/>
              </w:rPr>
              <w:t>Abschläge bei Nichterreichen der unteren GVD für teilstationäre DRG-Fallpauschalen aus 2003 nach § 9 Abs. 2 KFPV 2004 bzw. § 10 Abs. 2 FPV</w:t>
            </w:r>
            <w:bookmarkEnd w:id="76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93[1-6]0A06Z ff.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  <w:tr w:rsidR="00EF0B14">
        <w:trPr>
          <w:gridBefore w:val="1"/>
          <w:gridAfter w:val="4"/>
          <w:wAfter w:w="1440" w:type="dxa"/>
        </w:trPr>
        <w:tc>
          <w:tcPr>
            <w:tcW w:w="0" w:type="auto"/>
          </w:tcPr>
          <w:p w:rsidR="00EF0B14" w:rsidRDefault="00EF0B14"/>
        </w:tc>
      </w:tr>
      <w:tr w:rsidR="00EF0B14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F0B14" w:rsidRPr="00E06C8C" w:rsidRDefault="00EF0B1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7" w:name="_Toc342491805"/>
            <w:r w:rsidRPr="00E06C8C">
              <w:rPr>
                <w:rFonts w:cs="Arial"/>
                <w:sz w:val="22"/>
                <w:szCs w:val="22"/>
              </w:rPr>
              <w:t>Rückforderung von Abschlägen bei Nichterreichen der unteren GVD für teilstationäre DRG-Fallpauschalen aus 2003 nach § 9 Abs. 2 KFPV 2004 bzw. § 10 Abs. 2 FPV</w:t>
            </w:r>
            <w:bookmarkEnd w:id="77"/>
          </w:p>
        </w:tc>
      </w:tr>
      <w:tr w:rsidR="00EF0B14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F0B14" w:rsidRDefault="00EF0B14">
            <w:r>
              <w:rPr>
                <w:sz w:val="20"/>
                <w:szCs w:val="20"/>
              </w:rPr>
              <w:t>94[1-6]0A06Z ff.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EF0B14" w:rsidRDefault="00EF0B14"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EF0B14" w:rsidRDefault="00EF0B14"/>
    <w:sectPr w:rsidR="00EF0B14" w:rsidSect="00904493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0B14" w:rsidRDefault="00EF0B14" w:rsidP="008D27D1">
      <w:pPr>
        <w:spacing w:line="240" w:lineRule="auto"/>
      </w:pPr>
      <w:r>
        <w:separator/>
      </w:r>
    </w:p>
  </w:endnote>
  <w:endnote w:type="continuationSeparator" w:id="0">
    <w:p w:rsidR="00EF0B14" w:rsidRDefault="00EF0B14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B14" w:rsidRDefault="00EF0B14">
    <w:pPr>
      <w:pStyle w:val="Footer"/>
    </w:pPr>
    <w:r>
      <w:t>Letzte Änderung: 03.12.2012</w:t>
    </w:r>
    <w:r>
      <w:tab/>
    </w:r>
    <w:r>
      <w:tab/>
      <w:t>11. Fortschreibung zur §301 Vereinbarung</w:t>
    </w:r>
  </w:p>
  <w:p w:rsidR="00EF0B14" w:rsidRDefault="00EF0B1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0B14" w:rsidRDefault="00EF0B14" w:rsidP="008D27D1">
      <w:pPr>
        <w:spacing w:line="240" w:lineRule="auto"/>
      </w:pPr>
      <w:r>
        <w:separator/>
      </w:r>
    </w:p>
  </w:footnote>
  <w:footnote w:type="continuationSeparator" w:id="0">
    <w:p w:rsidR="00EF0B14" w:rsidRDefault="00EF0B14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B14" w:rsidRDefault="00EF0B14">
    <w:pPr>
      <w:pStyle w:val="NoSpacing"/>
    </w:pPr>
    <w:r>
      <w:t xml:space="preserve">Anlage 2 zur § 301-Vereinbarung  </w:t>
    </w:r>
  </w:p>
  <w:p w:rsidR="00EF0B14" w:rsidRDefault="00EF0B14" w:rsidP="003F01B3">
    <w:pPr>
      <w:pStyle w:val="NoSpacing"/>
    </w:pPr>
    <w:r>
      <w:t xml:space="preserve">Anhang B Teil I (zum Schlüssel 4)  </w:t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fldSimple w:instr=" PAGE ">
      <w:r>
        <w:rPr>
          <w:noProof/>
        </w:rPr>
        <w:t>1</w:t>
      </w:r>
    </w:fldSimple>
    <w:r>
      <w:t xml:space="preserve"> von </w:t>
    </w:r>
    <w:fldSimple w:instr=" NUMPAGES  ">
      <w:r>
        <w:rPr>
          <w:noProof/>
        </w:rPr>
        <w:t>608</w:t>
      </w:r>
    </w:fldSimple>
  </w:p>
  <w:p w:rsidR="00EF0B14" w:rsidRDefault="00EF0B14">
    <w:pPr>
      <w:pStyle w:val="Header"/>
    </w:pPr>
  </w:p>
  <w:p w:rsidR="00EF0B14" w:rsidRDefault="00EF0B1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27D1"/>
    <w:rsid w:val="00035240"/>
    <w:rsid w:val="00141B6A"/>
    <w:rsid w:val="003F01B3"/>
    <w:rsid w:val="004118F3"/>
    <w:rsid w:val="00664AFE"/>
    <w:rsid w:val="008C39D2"/>
    <w:rsid w:val="008D27D1"/>
    <w:rsid w:val="00904493"/>
    <w:rsid w:val="00933F26"/>
    <w:rsid w:val="00967A08"/>
    <w:rsid w:val="00B50F9D"/>
    <w:rsid w:val="00BC3C9F"/>
    <w:rsid w:val="00C81434"/>
    <w:rsid w:val="00C91479"/>
    <w:rsid w:val="00CA3331"/>
    <w:rsid w:val="00CA5A4D"/>
    <w:rsid w:val="00D40502"/>
    <w:rsid w:val="00D57071"/>
    <w:rsid w:val="00DA496D"/>
    <w:rsid w:val="00E06C8C"/>
    <w:rsid w:val="00EA6526"/>
    <w:rsid w:val="00EF0B14"/>
    <w:rsid w:val="00F45923"/>
    <w:rsid w:val="00F65921"/>
    <w:rsid w:val="00FB55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904493"/>
    <w:pPr>
      <w:spacing w:before="150" w:after="3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pacing w:before="240" w:after="60"/>
      <w:outlineLvl w:val="0"/>
    </w:pPr>
    <w:rPr>
      <w:rFonts w:cs="Times New Roman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outlineLvl w:val="2"/>
    </w:pPr>
    <w:rPr>
      <w:rFonts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outlineLvl w:val="3"/>
    </w:pPr>
    <w:rPr>
      <w:rFonts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Arial" w:eastAsia="Times New Roman" w:hAnsi="Arial"/>
      <w:b/>
      <w:kern w:val="32"/>
      <w:sz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Pr>
      <w:rFonts w:ascii="Arial" w:eastAsia="Times New Roman" w:hAnsi="Arial"/>
      <w:b/>
      <w:sz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rFonts w:ascii="Arial" w:eastAsia="Times New Roman" w:hAnsi="Arial"/>
      <w:b/>
      <w:sz w:val="20"/>
      <w:lang w:eastAsia="en-US"/>
    </w:rPr>
  </w:style>
  <w:style w:type="paragraph" w:styleId="NoSpacing">
    <w:name w:val="No Spacing"/>
    <w:uiPriority w:val="99"/>
    <w:qFormat/>
    <w:rPr>
      <w:lang w:eastAsia="en-US"/>
    </w:rPr>
  </w:style>
  <w:style w:type="paragraph" w:styleId="TOCHeading">
    <w:name w:val="TOC Heading"/>
    <w:basedOn w:val="Heading1"/>
    <w:next w:val="Normal"/>
    <w:uiPriority w:val="99"/>
    <w:qFormat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Header">
    <w:name w:val="header"/>
    <w:basedOn w:val="Normal"/>
    <w:link w:val="Head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D27D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D27D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8D27D1"/>
    <w:pPr>
      <w:spacing w:line="240" w:lineRule="auto"/>
    </w:pPr>
    <w:rPr>
      <w:rFonts w:ascii="Tahoma" w:hAnsi="Tahoma" w:cs="Times New Roman"/>
      <w:sz w:val="16"/>
      <w:szCs w:val="16"/>
      <w:lang w:eastAsia="de-DE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8D27D1"/>
    <w:rPr>
      <w:rFonts w:ascii="Tahoma" w:hAnsi="Tahoma"/>
      <w:sz w:val="16"/>
    </w:rPr>
  </w:style>
  <w:style w:type="paragraph" w:styleId="Index1">
    <w:name w:val="index 1"/>
    <w:basedOn w:val="Normal"/>
    <w:next w:val="Normal"/>
    <w:uiPriority w:val="99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TOC1">
    <w:name w:val="toc 1"/>
    <w:basedOn w:val="Normal"/>
    <w:next w:val="Normal"/>
    <w:autoRedefine/>
    <w:uiPriority w:val="99"/>
    <w:rsid w:val="00FB55B1"/>
  </w:style>
  <w:style w:type="paragraph" w:styleId="TOC3">
    <w:name w:val="toc 3"/>
    <w:basedOn w:val="Normal"/>
    <w:next w:val="Normal"/>
    <w:autoRedefine/>
    <w:uiPriority w:val="99"/>
    <w:rsid w:val="00FB55B1"/>
    <w:pPr>
      <w:ind w:left="440"/>
    </w:pPr>
  </w:style>
  <w:style w:type="character" w:styleId="Hyperlink">
    <w:name w:val="Hyperlink"/>
    <w:basedOn w:val="DefaultParagraphFont"/>
    <w:uiPriority w:val="99"/>
    <w:rsid w:val="00FB55B1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608</Pages>
  <Words>-32766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Inhaltsverzeichnis</dc:title>
  <dc:subject/>
  <dc:creator>GKV-Spitzenverband</dc:creator>
  <cp:keywords/>
  <dc:description/>
  <cp:lastModifiedBy>ElssnerTh</cp:lastModifiedBy>
  <cp:revision>2</cp:revision>
  <dcterms:created xsi:type="dcterms:W3CDTF">2012-12-07T13:09:00Z</dcterms:created>
  <dcterms:modified xsi:type="dcterms:W3CDTF">2012-12-07T13:09:00Z</dcterms:modified>
</cp:coreProperties>
</file>