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85" w:rsidRPr="00427234" w:rsidRDefault="005E5A85" w:rsidP="00171ED7">
      <w:pPr>
        <w:pStyle w:val="TOCHeading"/>
      </w:pPr>
      <w:r w:rsidRPr="00427234">
        <w:t>Inhaltsverzeichnis</w:t>
      </w:r>
    </w:p>
    <w:p w:rsidR="005E5A85" w:rsidRPr="00A2559E" w:rsidRDefault="005E5A8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4890629" w:history="1">
        <w:r w:rsidRPr="00525446">
          <w:rPr>
            <w:rStyle w:val="Hyperlink"/>
            <w:rFonts w:cs="Calibri"/>
            <w:noProof/>
          </w:rPr>
          <w:t>Vollstationärer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_Toc384890629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30" w:history="1">
        <w:r w:rsidRPr="00525446">
          <w:rPr>
            <w:rStyle w:val="Hyperlink"/>
            <w:rFonts w:cs="Calibri"/>
          </w:rPr>
          <w:t>1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31" w:history="1">
        <w:r w:rsidRPr="00525446">
          <w:rPr>
            <w:rStyle w:val="Hyperlink"/>
            <w:rFonts w:cs="Calibri"/>
          </w:rPr>
          <w:t>2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32" w:history="1">
        <w:r w:rsidRPr="00525446">
          <w:rPr>
            <w:rStyle w:val="Hyperlink"/>
            <w:rFonts w:cs="Calibri"/>
          </w:rPr>
          <w:t>3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33" w:history="1">
        <w:r w:rsidRPr="00525446">
          <w:rPr>
            <w:rStyle w:val="Hyperlink"/>
            <w:rFonts w:cs="Calibri"/>
          </w:rPr>
          <w:t>4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34" w:history="1">
        <w:r w:rsidRPr="00525446">
          <w:rPr>
            <w:rStyle w:val="Hyperlink"/>
            <w:rFonts w:cs="Calibri"/>
          </w:rPr>
          <w:t>4.1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35" w:history="1">
        <w:r w:rsidRPr="00525446">
          <w:rPr>
            <w:rStyle w:val="Hyperlink"/>
            <w:rFonts w:cs="Calibri"/>
          </w:rPr>
          <w:t>4.2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36" w:history="1">
        <w:r w:rsidRPr="00525446">
          <w:rPr>
            <w:rStyle w:val="Hyperlink"/>
            <w:rFonts w:cs="Calibri"/>
          </w:rPr>
          <w:t>4.3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37" w:history="1">
        <w:r w:rsidRPr="00525446">
          <w:rPr>
            <w:rStyle w:val="Hyperlink"/>
            <w:rFonts w:cs="Calibri"/>
          </w:rPr>
          <w:t>5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38" w:history="1">
        <w:r w:rsidRPr="00525446">
          <w:rPr>
            <w:rStyle w:val="Hyperlink"/>
            <w:rFonts w:cs="Calibri"/>
          </w:rPr>
          <w:t>5.1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39" w:history="1">
        <w:r w:rsidRPr="00525446">
          <w:rPr>
            <w:rStyle w:val="Hyperlink"/>
            <w:rFonts w:cs="Calibri"/>
          </w:rPr>
          <w:t>6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40" w:history="1">
        <w:r w:rsidRPr="00525446">
          <w:rPr>
            <w:rStyle w:val="Hyperlink"/>
            <w:rFonts w:cs="Calibri"/>
          </w:rPr>
          <w:t>6.1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41" w:history="1">
        <w:r w:rsidRPr="00525446">
          <w:rPr>
            <w:rStyle w:val="Hyperlink"/>
            <w:rFonts w:cs="Calibri"/>
          </w:rPr>
          <w:t>6.2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42" w:history="1">
        <w:r w:rsidRPr="00525446">
          <w:rPr>
            <w:rStyle w:val="Hyperlink"/>
            <w:rFonts w:cs="Calibri"/>
          </w:rPr>
          <w:t>6.3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43" w:history="1">
        <w:r w:rsidRPr="00525446">
          <w:rPr>
            <w:rStyle w:val="Hyperlink"/>
            <w:rFonts w:cs="Calibri"/>
          </w:rPr>
          <w:t>7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44" w:history="1">
        <w:r w:rsidRPr="00525446">
          <w:rPr>
            <w:rStyle w:val="Hyperlink"/>
            <w:rFonts w:cs="Calibri"/>
          </w:rPr>
          <w:t>8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45" w:history="1">
        <w:r w:rsidRPr="00525446">
          <w:rPr>
            <w:rStyle w:val="Hyperlink"/>
            <w:rFonts w:cs="Calibri"/>
          </w:rPr>
          <w:t>9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46" w:history="1">
        <w:r w:rsidRPr="00525446">
          <w:rPr>
            <w:rStyle w:val="Hyperlink"/>
            <w:rFonts w:cs="Calibri"/>
          </w:rPr>
          <w:t>10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47" w:history="1">
        <w:r w:rsidRPr="00525446">
          <w:rPr>
            <w:rStyle w:val="Hyperlink"/>
            <w:rFonts w:cs="Calibri"/>
          </w:rPr>
          <w:t>11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48" w:history="1">
        <w:r w:rsidRPr="00525446">
          <w:rPr>
            <w:rStyle w:val="Hyperlink"/>
            <w:rFonts w:cs="Calibri"/>
          </w:rPr>
          <w:t>11.1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49" w:history="1">
        <w:r w:rsidRPr="00525446">
          <w:rPr>
            <w:rStyle w:val="Hyperlink"/>
            <w:rFonts w:cs="Calibri"/>
          </w:rPr>
          <w:t>11.2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50" w:history="1">
        <w:r w:rsidRPr="00525446">
          <w:rPr>
            <w:rStyle w:val="Hyperlink"/>
            <w:rFonts w:cs="Calibri"/>
          </w:rPr>
          <w:t>11.3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51" w:history="1">
        <w:r w:rsidRPr="00525446">
          <w:rPr>
            <w:rStyle w:val="Hyperlink"/>
            <w:rFonts w:cs="Calibri"/>
          </w:rPr>
          <w:t>12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52" w:history="1">
        <w:r w:rsidRPr="00525446">
          <w:rPr>
            <w:rStyle w:val="Hyperlink"/>
            <w:rFonts w:cs="Calibri"/>
          </w:rPr>
          <w:t>12.1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53" w:history="1">
        <w:r w:rsidRPr="00525446">
          <w:rPr>
            <w:rStyle w:val="Hyperlink"/>
            <w:rFonts w:cs="Calibri"/>
          </w:rPr>
          <w:t>12.2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84890654" w:history="1">
        <w:r w:rsidRPr="00525446">
          <w:rPr>
            <w:rStyle w:val="Hyperlink"/>
            <w:rFonts w:cs="Calibri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_Toc384890654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55" w:history="1">
        <w:r w:rsidRPr="00525446">
          <w:rPr>
            <w:rStyle w:val="Hyperlink"/>
            <w:rFonts w:cs="Calibri"/>
          </w:rPr>
          <w:t>1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56" w:history="1">
        <w:r w:rsidRPr="00525446">
          <w:rPr>
            <w:rStyle w:val="Hyperlink"/>
            <w:rFonts w:cs="Calibri"/>
          </w:rPr>
          <w:t>2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57" w:history="1">
        <w:r w:rsidRPr="00525446">
          <w:rPr>
            <w:rStyle w:val="Hyperlink"/>
            <w:rFonts w:cs="Calibri"/>
          </w:rPr>
          <w:t>3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58" w:history="1">
        <w:r w:rsidRPr="00525446">
          <w:rPr>
            <w:rStyle w:val="Hyperlink"/>
            <w:rFonts w:cs="Calibri"/>
          </w:rPr>
          <w:t>4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59" w:history="1">
        <w:r w:rsidRPr="00525446">
          <w:rPr>
            <w:rStyle w:val="Hyperlink"/>
            <w:rFonts w:cs="Calibri"/>
          </w:rPr>
          <w:t>5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0" w:history="1">
        <w:r w:rsidRPr="00525446">
          <w:rPr>
            <w:rStyle w:val="Hyperlink"/>
            <w:rFonts w:cs="Calibri"/>
          </w:rPr>
          <w:t>5.1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1" w:history="1">
        <w:r w:rsidRPr="00525446">
          <w:rPr>
            <w:rStyle w:val="Hyperlink"/>
            <w:rFonts w:cs="Calibri"/>
          </w:rPr>
          <w:t>5.2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2" w:history="1">
        <w:r w:rsidRPr="00525446">
          <w:rPr>
            <w:rStyle w:val="Hyperlink"/>
            <w:rFonts w:cs="Calibri"/>
          </w:rPr>
          <w:t>5.3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63" w:history="1">
        <w:r w:rsidRPr="00525446">
          <w:rPr>
            <w:rStyle w:val="Hyperlink"/>
            <w:rFonts w:cs="Calibri"/>
          </w:rPr>
          <w:t>6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4" w:history="1">
        <w:r w:rsidRPr="00525446">
          <w:rPr>
            <w:rStyle w:val="Hyperlink"/>
            <w:rFonts w:cs="Calibri"/>
          </w:rPr>
          <w:t>6.1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65" w:history="1">
        <w:r w:rsidRPr="00525446">
          <w:rPr>
            <w:rStyle w:val="Hyperlink"/>
            <w:rFonts w:cs="Calibri"/>
          </w:rPr>
          <w:t>7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6" w:history="1">
        <w:r w:rsidRPr="00525446">
          <w:rPr>
            <w:rStyle w:val="Hyperlink"/>
            <w:rFonts w:cs="Calibri"/>
          </w:rPr>
          <w:t>7.1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7" w:history="1">
        <w:r w:rsidRPr="00525446">
          <w:rPr>
            <w:rStyle w:val="Hyperlink"/>
            <w:rFonts w:cs="Calibri"/>
          </w:rPr>
          <w:t>7.2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68" w:history="1">
        <w:r w:rsidRPr="00525446">
          <w:rPr>
            <w:rStyle w:val="Hyperlink"/>
            <w:rFonts w:cs="Calibri"/>
          </w:rPr>
          <w:t>7.3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69" w:history="1">
        <w:r w:rsidRPr="00525446">
          <w:rPr>
            <w:rStyle w:val="Hyperlink"/>
            <w:rFonts w:cs="Calibri"/>
          </w:rPr>
          <w:t>8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70" w:history="1">
        <w:r w:rsidRPr="00525446">
          <w:rPr>
            <w:rStyle w:val="Hyperlink"/>
            <w:rFonts w:cs="Calibri"/>
          </w:rPr>
          <w:t>9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71" w:history="1">
        <w:r w:rsidRPr="00525446">
          <w:rPr>
            <w:rStyle w:val="Hyperlink"/>
            <w:rFonts w:cs="Calibri"/>
          </w:rPr>
          <w:t>10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72" w:history="1">
        <w:r w:rsidRPr="00525446">
          <w:rPr>
            <w:rStyle w:val="Hyperlink"/>
            <w:rFonts w:cs="Calibri"/>
          </w:rPr>
          <w:t>11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73" w:history="1">
        <w:r w:rsidRPr="00525446">
          <w:rPr>
            <w:rStyle w:val="Hyperlink"/>
            <w:rFonts w:cs="Calibri"/>
          </w:rPr>
          <w:t>12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74" w:history="1">
        <w:r w:rsidRPr="00525446">
          <w:rPr>
            <w:rStyle w:val="Hyperlink"/>
            <w:rFonts w:cs="Calibri"/>
          </w:rPr>
          <w:t>12.1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75" w:history="1">
        <w:r w:rsidRPr="00525446">
          <w:rPr>
            <w:rStyle w:val="Hyperlink"/>
            <w:rFonts w:cs="Calibri"/>
          </w:rPr>
          <w:t>12.2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76" w:history="1">
        <w:r w:rsidRPr="00525446">
          <w:rPr>
            <w:rStyle w:val="Hyperlink"/>
            <w:rFonts w:cs="Calibri"/>
          </w:rPr>
          <w:t>12.3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77" w:history="1">
        <w:r w:rsidRPr="00525446">
          <w:rPr>
            <w:rStyle w:val="Hyperlink"/>
            <w:rFonts w:cs="Calibri"/>
          </w:rPr>
          <w:t>13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78" w:history="1">
        <w:r w:rsidRPr="00525446">
          <w:rPr>
            <w:rStyle w:val="Hyperlink"/>
            <w:rFonts w:cs="Calibri"/>
          </w:rPr>
          <w:t>13.1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79" w:history="1">
        <w:r w:rsidRPr="00525446">
          <w:rPr>
            <w:rStyle w:val="Hyperlink"/>
            <w:rFonts w:cs="Calibri"/>
          </w:rPr>
          <w:t>13.2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84890680" w:history="1">
        <w:r w:rsidRPr="00525446">
          <w:rPr>
            <w:rStyle w:val="Hyperlink"/>
            <w:rFonts w:cs="Calibri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_Toc384890680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81" w:history="1">
        <w:r w:rsidRPr="00525446">
          <w:rPr>
            <w:rStyle w:val="Hyperlink"/>
            <w:rFonts w:cs="Calibri"/>
          </w:rPr>
          <w:t>1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82" w:history="1">
        <w:r w:rsidRPr="00525446">
          <w:rPr>
            <w:rStyle w:val="Hyperlink"/>
            <w:rFonts w:cs="Calibri"/>
          </w:rPr>
          <w:t>2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83" w:history="1">
        <w:r w:rsidRPr="00525446">
          <w:rPr>
            <w:rStyle w:val="Hyperlink"/>
            <w:rFonts w:cs="Calibri"/>
          </w:rPr>
          <w:t>2.1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84" w:history="1">
        <w:r w:rsidRPr="00525446">
          <w:rPr>
            <w:rStyle w:val="Hyperlink"/>
            <w:rFonts w:cs="Calibri"/>
          </w:rPr>
          <w:t>2.2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85" w:history="1">
        <w:r w:rsidRPr="00525446">
          <w:rPr>
            <w:rStyle w:val="Hyperlink"/>
            <w:rFonts w:cs="Calibri"/>
          </w:rPr>
          <w:t>2.3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86" w:history="1">
        <w:r w:rsidRPr="00525446">
          <w:rPr>
            <w:rStyle w:val="Hyperlink"/>
            <w:rFonts w:cs="Calibri"/>
          </w:rPr>
          <w:t>3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87" w:history="1">
        <w:r w:rsidRPr="00525446">
          <w:rPr>
            <w:rStyle w:val="Hyperlink"/>
            <w:rFonts w:cs="Calibri"/>
          </w:rPr>
          <w:t>3.1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88" w:history="1">
        <w:r w:rsidRPr="00525446">
          <w:rPr>
            <w:rStyle w:val="Hyperlink"/>
            <w:rFonts w:cs="Calibri"/>
          </w:rPr>
          <w:t>3.2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89" w:history="1">
        <w:r w:rsidRPr="00525446">
          <w:rPr>
            <w:rStyle w:val="Hyperlink"/>
            <w:rFonts w:cs="Calibri"/>
          </w:rPr>
          <w:t>4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90" w:history="1">
        <w:r w:rsidRPr="00525446">
          <w:rPr>
            <w:rStyle w:val="Hyperlink"/>
            <w:rFonts w:cs="Calibri"/>
          </w:rPr>
          <w:t>5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91" w:history="1">
        <w:r w:rsidRPr="00525446">
          <w:rPr>
            <w:rStyle w:val="Hyperlink"/>
            <w:rFonts w:cs="Calibri"/>
          </w:rPr>
          <w:t>6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92" w:history="1">
        <w:r w:rsidRPr="00525446">
          <w:rPr>
            <w:rStyle w:val="Hyperlink"/>
            <w:rFonts w:cs="Calibri"/>
          </w:rPr>
          <w:t>7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93" w:history="1">
        <w:r w:rsidRPr="00525446">
          <w:rPr>
            <w:rStyle w:val="Hyperlink"/>
            <w:rFonts w:cs="Calibri"/>
          </w:rPr>
          <w:t>7.1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94" w:history="1">
        <w:r w:rsidRPr="00525446">
          <w:rPr>
            <w:rStyle w:val="Hyperlink"/>
            <w:rFonts w:cs="Calibri"/>
          </w:rPr>
          <w:t>7.2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95" w:history="1">
        <w:r w:rsidRPr="00525446">
          <w:rPr>
            <w:rStyle w:val="Hyperlink"/>
            <w:rFonts w:cs="Calibri"/>
          </w:rPr>
          <w:t>8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96" w:history="1">
        <w:r w:rsidRPr="00525446">
          <w:rPr>
            <w:rStyle w:val="Hyperlink"/>
            <w:rFonts w:cs="Calibri"/>
          </w:rPr>
          <w:t>8.1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Einzelleistung für medizinisch-technische Großgeräte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97" w:history="1">
        <w:r w:rsidRPr="00525446">
          <w:rPr>
            <w:rStyle w:val="Hyperlink"/>
            <w:rFonts w:cs="Calibri"/>
          </w:rPr>
          <w:t>8.2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Fallbezogene Pauschalen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698" w:history="1">
        <w:r w:rsidRPr="00525446">
          <w:rPr>
            <w:rStyle w:val="Hyperlink"/>
            <w:rFonts w:cs="Calibri"/>
          </w:rPr>
          <w:t>9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84890699" w:history="1">
        <w:r w:rsidRPr="00525446">
          <w:rPr>
            <w:rStyle w:val="Hyperlink"/>
            <w:rFonts w:cs="Calibri"/>
          </w:rPr>
          <w:t>9.1</w:t>
        </w:r>
        <w:r w:rsidRPr="00A2559E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525446">
          <w:rPr>
            <w:rStyle w:val="Hyperlink"/>
            <w:rFonts w:cs="Calibri"/>
          </w:rPr>
          <w:t>Tagesbezogene Pauschalen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84890700" w:history="1">
        <w:r w:rsidRPr="00525446">
          <w:rPr>
            <w:rStyle w:val="Hyperlink"/>
            <w:rFonts w:cs="Calibri"/>
          </w:rPr>
          <w:t>10</w:t>
        </w:r>
        <w:r w:rsidRPr="00A2559E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525446">
          <w:rPr>
            <w:rStyle w:val="Hyperlink"/>
            <w:rFonts w:cs="Calibri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_Toc384890700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5E5A85" w:rsidRPr="00A2559E" w:rsidRDefault="005E5A8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84890701" w:history="1">
        <w:r w:rsidRPr="00525446">
          <w:rPr>
            <w:rStyle w:val="Hyperlink"/>
            <w:rFonts w:cs="Calibri"/>
            <w:noProof/>
          </w:rPr>
          <w:t>Anhang – Visualisierung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_Toc384890701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:rsidR="005E5A85" w:rsidRDefault="005E5A85" w:rsidP="00043482">
      <w:pPr>
        <w:outlineLvl w:val="0"/>
      </w:pPr>
      <w:r>
        <w:fldChar w:fldCharType="end"/>
      </w:r>
    </w:p>
    <w:p w:rsidR="005E5A85" w:rsidRDefault="005E5A85" w:rsidP="00000A1D">
      <w:pPr>
        <w:spacing w:before="0" w:after="0"/>
        <w:rPr>
          <w:b/>
        </w:rPr>
      </w:pPr>
      <w:r w:rsidRPr="00000A1D">
        <w:rPr>
          <w:b/>
        </w:rPr>
        <w:br w:type="page"/>
      </w:r>
    </w:p>
    <w:p w:rsidR="005E5A85" w:rsidRDefault="005E5A85" w:rsidP="00000A1D">
      <w:pPr>
        <w:spacing w:before="0" w:after="0"/>
        <w:rPr>
          <w:b/>
        </w:rPr>
      </w:pPr>
    </w:p>
    <w:p w:rsidR="005E5A85" w:rsidRDefault="005E5A85" w:rsidP="00000A1D">
      <w:pPr>
        <w:spacing w:before="0" w:after="0"/>
        <w:rPr>
          <w:b/>
        </w:rPr>
      </w:pPr>
      <w:r>
        <w:rPr>
          <w:b/>
        </w:rPr>
        <w:t>Anhang B zu Anlage 2</w:t>
      </w:r>
    </w:p>
    <w:p w:rsidR="005E5A85" w:rsidRDefault="005E5A85" w:rsidP="00000A1D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5E5A85" w:rsidRDefault="005E5A85" w:rsidP="00000A1D">
      <w:pPr>
        <w:spacing w:before="0" w:after="0"/>
        <w:rPr>
          <w:b/>
        </w:rPr>
      </w:pPr>
    </w:p>
    <w:p w:rsidR="005E5A85" w:rsidRDefault="005E5A85" w:rsidP="00000A1D">
      <w:pPr>
        <w:spacing w:before="0" w:after="0"/>
        <w:rPr>
          <w:b/>
        </w:rPr>
      </w:pPr>
    </w:p>
    <w:tbl>
      <w:tblPr>
        <w:tblW w:w="0" w:type="auto"/>
        <w:tblLook w:val="00A0"/>
      </w:tblPr>
      <w:tblGrid>
        <w:gridCol w:w="4000"/>
        <w:gridCol w:w="4000"/>
      </w:tblGrid>
      <w:tr w:rsidR="005E5A85" w:rsidRPr="00A2559E" w:rsidTr="00A2559E">
        <w:trPr>
          <w:trHeight w:hRule="exact" w:val="400"/>
        </w:trPr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b/>
                <w:sz w:val="20"/>
              </w:rPr>
            </w:pPr>
            <w:r w:rsidRPr="00A2559E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sz w:val="20"/>
              </w:rPr>
            </w:pPr>
            <w:r w:rsidRPr="00A2559E">
              <w:rPr>
                <w:sz w:val="20"/>
              </w:rPr>
              <w:t>7</w:t>
            </w:r>
          </w:p>
        </w:tc>
      </w:tr>
      <w:tr w:rsidR="005E5A85" w:rsidRPr="00A2559E" w:rsidTr="00A2559E">
        <w:trPr>
          <w:trHeight w:hRule="exact" w:val="400"/>
        </w:trPr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b/>
                <w:sz w:val="20"/>
              </w:rPr>
            </w:pPr>
            <w:r w:rsidRPr="00A2559E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sz w:val="20"/>
              </w:rPr>
            </w:pPr>
            <w:r w:rsidRPr="00A2559E">
              <w:rPr>
                <w:sz w:val="20"/>
              </w:rPr>
              <w:t>01.12.1994</w:t>
            </w:r>
          </w:p>
        </w:tc>
      </w:tr>
      <w:tr w:rsidR="005E5A85" w:rsidRPr="00A2559E" w:rsidTr="00A2559E">
        <w:trPr>
          <w:trHeight w:hRule="exact" w:val="400"/>
        </w:trPr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b/>
                <w:sz w:val="20"/>
              </w:rPr>
            </w:pPr>
            <w:r w:rsidRPr="00A2559E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sz w:val="20"/>
              </w:rPr>
            </w:pPr>
            <w:r w:rsidRPr="00A2559E">
              <w:rPr>
                <w:sz w:val="20"/>
              </w:rPr>
              <w:t>01.04.2014</w:t>
            </w:r>
          </w:p>
        </w:tc>
      </w:tr>
      <w:tr w:rsidR="005E5A85" w:rsidRPr="00A2559E" w:rsidTr="00A2559E">
        <w:trPr>
          <w:trHeight w:hRule="exact" w:val="400"/>
        </w:trPr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b/>
                <w:sz w:val="20"/>
              </w:rPr>
            </w:pPr>
            <w:r w:rsidRPr="00A2559E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sz w:val="20"/>
              </w:rPr>
            </w:pPr>
            <w:r w:rsidRPr="00A2559E">
              <w:rPr>
                <w:sz w:val="20"/>
              </w:rPr>
              <w:t>26.02.2014</w:t>
            </w:r>
          </w:p>
        </w:tc>
      </w:tr>
      <w:tr w:rsidR="005E5A85" w:rsidRPr="00A2559E" w:rsidTr="00A2559E">
        <w:trPr>
          <w:trHeight w:hRule="exact" w:val="400"/>
        </w:trPr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b/>
                <w:sz w:val="20"/>
              </w:rPr>
            </w:pPr>
            <w:r w:rsidRPr="00A2559E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</w:tcPr>
          <w:p w:rsidR="005E5A85" w:rsidRPr="00A2559E" w:rsidRDefault="005E5A85" w:rsidP="00A2559E">
            <w:pPr>
              <w:spacing w:before="0" w:after="0"/>
              <w:rPr>
                <w:sz w:val="20"/>
              </w:rPr>
            </w:pPr>
            <w:r w:rsidRPr="00A2559E">
              <w:rPr>
                <w:sz w:val="20"/>
              </w:rPr>
              <w:t>07.04.2014</w:t>
            </w:r>
          </w:p>
        </w:tc>
      </w:tr>
    </w:tbl>
    <w:p w:rsidR="005E5A85" w:rsidRDefault="005E5A85" w:rsidP="00000A1D">
      <w:pPr>
        <w:spacing w:before="0" w:after="0"/>
        <w:rPr>
          <w:b/>
        </w:rPr>
      </w:pPr>
    </w:p>
    <w:p w:rsidR="005E5A85" w:rsidRDefault="005E5A85" w:rsidP="00000A1D">
      <w:pPr>
        <w:spacing w:before="0" w:after="0"/>
        <w:rPr>
          <w:b/>
        </w:rPr>
      </w:pPr>
    </w:p>
    <w:p w:rsidR="005E5A85" w:rsidRPr="00000A1D" w:rsidRDefault="005E5A85" w:rsidP="00000A1D">
      <w:pPr>
        <w:spacing w:before="0" w:after="0"/>
        <w:rPr>
          <w:b/>
          <w:sz w:val="20"/>
        </w:rPr>
      </w:pPr>
      <w:r w:rsidRPr="00000A1D">
        <w:rPr>
          <w:b/>
          <w:sz w:val="20"/>
        </w:rPr>
        <w:t>Historie:</w:t>
      </w:r>
    </w:p>
    <w:p w:rsidR="005E5A85" w:rsidRDefault="005E5A85" w:rsidP="00000A1D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0A0"/>
      </w:tblPr>
      <w:tblGrid>
        <w:gridCol w:w="950"/>
        <w:gridCol w:w="1250"/>
        <w:gridCol w:w="1217"/>
        <w:gridCol w:w="1183"/>
        <w:gridCol w:w="2182"/>
        <w:gridCol w:w="2506"/>
      </w:tblGrid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A6A6A6"/>
            <w:vAlign w:val="center"/>
          </w:tcPr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shd w:val="clear" w:color="auto" w:fill="A6A6A6"/>
            <w:vAlign w:val="center"/>
          </w:tcPr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shd w:val="clear" w:color="auto" w:fill="A6A6A6"/>
            <w:vAlign w:val="center"/>
          </w:tcPr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shd w:val="clear" w:color="auto" w:fill="A6A6A6"/>
            <w:vAlign w:val="center"/>
          </w:tcPr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Autor/</w:t>
            </w:r>
          </w:p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5E5A85" w:rsidRPr="00A2559E" w:rsidRDefault="005E5A85" w:rsidP="00A2559E">
            <w:pPr>
              <w:spacing w:before="0" w:after="0"/>
              <w:rPr>
                <w:b/>
                <w:color w:val="FFFFFF"/>
                <w:sz w:val="20"/>
              </w:rPr>
            </w:pPr>
            <w:r w:rsidRPr="00A2559E">
              <w:rPr>
                <w:b/>
                <w:color w:val="FFFFFF"/>
                <w:sz w:val="20"/>
              </w:rPr>
              <w:t>Erläuterung</w:t>
            </w:r>
          </w:p>
        </w:tc>
      </w:tr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7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07.04.2014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Entgelte für Modellvorhaben und Entgelte für vorstationäre Behandlung PEPP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Anpassung an die Schlüsselfortschreibung vom 01.04.2014 mit Wirkung zum 07.04.2014</w:t>
            </w:r>
          </w:p>
        </w:tc>
      </w:tr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6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28.02.2014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Anpassung an die Schlüsselfortschreibung vom 26.02.2014 mit Wirkung zum 28.02.2014</w:t>
            </w:r>
          </w:p>
        </w:tc>
      </w:tr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5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01.01.2014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Anpassung an die Schlüsselfortschreibung vom 03.12.2013 mit Wirkung zum 01.01.2014</w:t>
            </w:r>
          </w:p>
        </w:tc>
      </w:tr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4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13.09.2013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Anpassung an die Schlüsselfortschreibung vom 09.09.2013 mit Wirkung zum 13.09.2013</w:t>
            </w:r>
          </w:p>
        </w:tc>
      </w:tr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3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05.07.2013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Anpassung an die Schlüsselfortschreibung vom 28.06.2013 mit Wirkung zum 05.07.2013</w:t>
            </w:r>
          </w:p>
        </w:tc>
      </w:tr>
      <w:tr w:rsidR="005E5A85" w:rsidRPr="00A2559E" w:rsidTr="00A2559E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2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08.03.2013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 xml:space="preserve">Entgelte für Modellvorhaben, Korrektur Bezeichnung „nachstationäre Pauschalen“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5E5A85" w:rsidRPr="00A2559E" w:rsidRDefault="005E5A85" w:rsidP="00A2559E">
            <w:pPr>
              <w:spacing w:before="0" w:after="0"/>
              <w:rPr>
                <w:color w:val="000000"/>
                <w:sz w:val="20"/>
              </w:rPr>
            </w:pPr>
            <w:r w:rsidRPr="00A2559E">
              <w:rPr>
                <w:color w:val="000000"/>
                <w:sz w:val="20"/>
              </w:rPr>
              <w:t>Anpassung an die Schlüsselfortschreibung vom 06.03.2013 mit Wirkung zum 08.03.2013</w:t>
            </w:r>
          </w:p>
        </w:tc>
      </w:tr>
    </w:tbl>
    <w:p w:rsidR="005E5A85" w:rsidRDefault="005E5A85" w:rsidP="00000A1D">
      <w:pPr>
        <w:spacing w:before="0" w:after="0"/>
        <w:rPr>
          <w:b/>
        </w:rPr>
      </w:pPr>
    </w:p>
    <w:p w:rsidR="005E5A85" w:rsidRDefault="005E5A85" w:rsidP="00000A1D">
      <w:pPr>
        <w:pStyle w:val="Heading1"/>
      </w:pPr>
      <w:r>
        <w:br w:type="page"/>
      </w:r>
      <w:bookmarkStart w:id="0" w:name="_Toc384890629"/>
      <w:r>
        <w:t>Vollstationärer Behandlungsbereich</w:t>
      </w:r>
      <w:bookmarkEnd w:id="0"/>
    </w:p>
    <w:p w:rsidR="005E5A85" w:rsidRDefault="005E5A85" w:rsidP="00000A1D">
      <w:pPr>
        <w:pStyle w:val="Heading2"/>
      </w:pPr>
      <w:bookmarkStart w:id="1" w:name="_Toc384890630"/>
      <w:r>
        <w:t>Bewertete Entgelte nach bundesweit vereinbartem Entgeltkatalog § 7 Satz 1 Nr. 1 BPflV</w:t>
      </w:r>
      <w:bookmarkEnd w:id="1"/>
    </w:p>
    <w:tbl>
      <w:tblPr>
        <w:tblW w:w="8760" w:type="dxa"/>
        <w:tblLook w:val="00A0"/>
      </w:tblPr>
      <w:tblGrid>
        <w:gridCol w:w="1926"/>
        <w:gridCol w:w="4400"/>
        <w:gridCol w:w="1217"/>
        <w:gridCol w:w="1217"/>
      </w:tblGrid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A1P002A1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Kindern und Jugendlichen, Einzelbetreuung mit sehr hohem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A1P002A2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Kindern und Jugendlichen, Einzelbetreuung mit sehr hohem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A1P002A3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Kindern und Jugendlichen, Einzelbetreuung mit sehr hohem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A1P002B1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Kindern und Jugendlichen, Einzelbetreuung mit hohem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A1P002B2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Kindern und Jugendlichen, Einzelbetreuung mit hohem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A1P002B3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Kindern und Jugendlichen, Einzelbetreuung mit hohem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A1P003A4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A1P003C1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A1P003C2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A1P003C3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A1P003D1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A1P003D2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A1P003D3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A1P004Z1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A1P004Z2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A1P004Z3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A1P004Z4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Intensivbehandlung bei Erwachsenen, ab 3 Merkmalen, mit sehr hohem Anteil, Vergütungsstufe 4,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A1PA01A1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A1PA01A2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A1PA01A3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A1PA01B1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A1PA01B2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A1PA01B3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A1PA02C1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A1PA02C2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A1PA02C3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A1PA02D1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A1PA02D2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A1PA02D3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A1PA03A1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A1PA03A2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A1PA03A3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A1PA03B1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A1PA03B2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A1PA03B3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A1PA04C1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A1PA04C2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A1PA04C3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A1PA14A1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A1PA14A2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A1PA14A3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A1PA14B1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A1PA14B2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A1PA14B3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A1PA15A4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4,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A1PA15B4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4,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A1PA15C1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A1PA15C2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A1PA15C3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A1PA15C4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4,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A1PK01Z1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A1PK01Z2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A1PK01Z3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A1PK02Z1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A1PK02Z2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A1PK02Z3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A1PK03Z1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A1PK03Z2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A1PK03Z3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A1PK04A1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A1PK04A2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A1PK04A3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A1PK04B1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A1PK04B2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A1PK04B3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A1PK10Z1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Ess- und Fütterstörungen,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A1PK10Z2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Ess- und Fütterstörungen,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A1PK10Z3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Ess- und Fütterstörungen,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A1PK14Z3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A1PP00Z1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A1PP04A2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A1PP04A3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90 Jahre, mit Mutter/Vater-Kind-Setting oder mit komplizierender Diagnose oder Alter &gt; 64 Jahre oder mit psychosomatisch-psychotherap. Komplexbehandlung mit sehr hohem Anteil,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90 Jahre, mit Mutter/Vater-Kind-Setting oder mit komplizierender Diagnose oder Alter &gt; 64 Jahre oder mit psychosomatisch-psychotherap. Komplexbehandlung mit sehr hohem Anteil,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A1PP04C1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A1PP04C2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A1PP10A1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Anorexia nervosa oder Ess- und Fütterstörungen mit komplizierender Konstellation oder mit psychosomatisch-psychotherapeutischer Komplexbehandlung mit sehr hohem Anteil,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A1PP10B1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A1PP10B2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A1PP10B3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3,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A1PP14Z1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1963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A1PP14Z2</w:t>
            </w:r>
          </w:p>
        </w:tc>
        <w:tc>
          <w:tcPr>
            <w:tcW w:w="45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2" w:name="_Toc384890631"/>
      <w:r>
        <w:t>Zuschlag nach Überschreiten erkrankungstypischer Behandlungszeiten § 7 Satz 1 Nr. 1 BPflV</w:t>
      </w:r>
      <w:bookmarkEnd w:id="2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3" w:name="_Toc384890632"/>
      <w:r>
        <w:t>Abschlag nach Unterschreiten erkrankungstypischer Behandlungszeiten § 7 Satz 1 Nr. 1 BPflV</w:t>
      </w:r>
      <w:bookmarkEnd w:id="3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4" w:name="_Toc384890633"/>
      <w:r>
        <w:t>Zuschläge</w:t>
      </w:r>
      <w:bookmarkEnd w:id="4"/>
    </w:p>
    <w:p w:rsidR="005E5A85" w:rsidRDefault="005E5A85" w:rsidP="00000A1D">
      <w:pPr>
        <w:pStyle w:val="Heading3"/>
      </w:pPr>
      <w:bookmarkStart w:id="5" w:name="_Toc384890634"/>
      <w:r>
        <w:t>Tagesbezogene Zuschläge</w:t>
      </w:r>
      <w:bookmarkEnd w:id="5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6" w:name="_Toc384890635"/>
      <w:r>
        <w:t>Fallbezogene Zuschläge</w:t>
      </w:r>
      <w:bookmarkEnd w:id="6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7" w:name="_Toc384890636"/>
      <w:r>
        <w:t>Sonstige Zuschläge</w:t>
      </w:r>
      <w:bookmarkEnd w:id="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8" w:name="_Toc384890637"/>
      <w:r>
        <w:t>Abschläge</w:t>
      </w:r>
      <w:bookmarkEnd w:id="8"/>
    </w:p>
    <w:p w:rsidR="005E5A85" w:rsidRDefault="005E5A85" w:rsidP="00000A1D">
      <w:pPr>
        <w:pStyle w:val="Heading3"/>
      </w:pPr>
      <w:bookmarkStart w:id="9" w:name="_Toc384890638"/>
      <w:r>
        <w:t>Fallbezogene Abschläge</w:t>
      </w:r>
      <w:bookmarkEnd w:id="9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10" w:name="_Toc384890639"/>
      <w:r>
        <w:t>Krankenhausindividuell vereinbarte Entgelte § 6 Abs. 1 BPflV</w:t>
      </w:r>
      <w:bookmarkEnd w:id="10"/>
    </w:p>
    <w:p w:rsidR="005E5A85" w:rsidRDefault="005E5A85" w:rsidP="00000A1D">
      <w:pPr>
        <w:pStyle w:val="Heading3"/>
      </w:pPr>
      <w:bookmarkStart w:id="11" w:name="_Toc384890640"/>
      <w:r>
        <w:t>Tagesbezogene krankenhausindividuell vereinbarte Entgelte, Vergütungsstufe 1</w:t>
      </w:r>
      <w:bookmarkEnd w:id="11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Schlafapnoesyndrom oder kardiorespiratorische Polysomnographie, VWD &lt; 7 Tage (P001Z),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 und degenerative Krankheiten des Nervensystems (PK15Z),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(PK99Z),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A81PP15Z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12" w:name="_Toc384890641"/>
      <w:r>
        <w:t>Fallbezogene krankenhausindividuell vereinbarte Entgelte</w:t>
      </w:r>
      <w:bookmarkEnd w:id="12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13" w:name="_Toc384890642"/>
      <w:r>
        <w:t>Zeitraumbezogene krankenhausindividuell vereinbarte Entgelte</w:t>
      </w:r>
      <w:bookmarkEnd w:id="1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14" w:name="_Toc384890643"/>
      <w:r>
        <w:t>Entgelte für Modellvorhaben § 64b Abs. 1 SGB V</w:t>
      </w:r>
      <w:bookmarkEnd w:id="14"/>
    </w:p>
    <w:tbl>
      <w:tblPr>
        <w:tblW w:w="8760" w:type="dxa"/>
        <w:tblInd w:w="63" w:type="dxa"/>
        <w:tblLook w:val="00A0"/>
      </w:tblPr>
      <w:tblGrid>
        <w:gridCol w:w="1919"/>
        <w:gridCol w:w="4407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Langandauernde Behandlung bei Schwer- und Mehrfachkranken, Gerontopsychiatrie, vollstationär; OPS 9-982.3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Gerontopsychiatrie, Psychotherapie, vollstationär; OPS 9-982.4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Akutbehandlung, Steuerungsbudget, Allgemeine Psychiatrie, Intensivbehandlung,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Akutbehandlung, Restbudget, Allgemeine Psychiatrie, Intensivbehandlung,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Akutbehandlung, Restbudget, Kinder- und Jugendpsychiatrie, Intensivbehandlung,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AA000020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Akutbehandlung, Restbudget, Kinder- und Jugendpsychiatrie, Belastungserprobungen, Kinder- und Jugendpsychiatrie, Intensivbehandlung, vollstationär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15" w:name="_Toc384890644"/>
      <w:r>
        <w:t>Entgelte für besondere Einrichtungen</w:t>
      </w:r>
      <w:bookmarkEnd w:id="15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16" w:name="_Toc384890645"/>
      <w:r>
        <w:t>Entgelte für neue Untersuchungs- und Behandlungsmethoden § 7 Satz 1 Nr. 5 BPflV</w:t>
      </w:r>
      <w:bookmarkEnd w:id="16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17" w:name="_Toc384890646"/>
      <w:r>
        <w:t>Teilzahlungsentgelte § 11 Abs. 1 Satz 3 BPflV</w:t>
      </w:r>
      <w:bookmarkEnd w:id="1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18" w:name="_Toc384890647"/>
      <w:r>
        <w:t>Entgelte für Belegpatienten § 8 Abs. 2 BPflV</w:t>
      </w:r>
      <w:bookmarkEnd w:id="18"/>
    </w:p>
    <w:p w:rsidR="005E5A85" w:rsidRDefault="005E5A85" w:rsidP="00000A1D">
      <w:pPr>
        <w:pStyle w:val="Heading3"/>
      </w:pPr>
      <w:bookmarkStart w:id="19" w:name="_Toc384890648"/>
      <w:r>
        <w:t>Tagesbezogene Entgelte für Belegpatienten</w:t>
      </w:r>
      <w:bookmarkEnd w:id="1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20" w:name="_Toc384890649"/>
      <w:r>
        <w:t>Fallbezogene Entgelte für Belegpatienten</w:t>
      </w:r>
      <w:bookmarkEnd w:id="2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21" w:name="_Toc384890650"/>
      <w:r>
        <w:t>Zeitraumbezogene Entgelte für Belegpatienten</w:t>
      </w:r>
      <w:bookmarkEnd w:id="2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22" w:name="_Toc384890651"/>
      <w:r>
        <w:t>Integrierte Versorgung</w:t>
      </w:r>
      <w:bookmarkEnd w:id="22"/>
    </w:p>
    <w:p w:rsidR="005E5A85" w:rsidRDefault="005E5A85" w:rsidP="00000A1D">
      <w:pPr>
        <w:pStyle w:val="Heading3"/>
      </w:pPr>
      <w:bookmarkStart w:id="23" w:name="_Toc384890652"/>
      <w:r>
        <w:t>Entgelte für Integrierte Versorgung</w:t>
      </w:r>
      <w:bookmarkEnd w:id="2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24" w:name="_Toc384890653"/>
      <w:r>
        <w:t>Abschläge für Entgelte Integrierte Versorgung</w:t>
      </w:r>
      <w:bookmarkEnd w:id="2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1"/>
      </w:pPr>
      <w:bookmarkStart w:id="25" w:name="_Toc384890654"/>
      <w:r>
        <w:t>Teilstationärer Behandlungsbereich</w:t>
      </w:r>
      <w:bookmarkEnd w:id="25"/>
    </w:p>
    <w:p w:rsidR="005E5A85" w:rsidRDefault="005E5A85" w:rsidP="00000A1D">
      <w:pPr>
        <w:pStyle w:val="Heading2"/>
      </w:pPr>
      <w:bookmarkStart w:id="26" w:name="_Toc384890655"/>
      <w:r>
        <w:t>Bewertete Entgelte nach bundesweit vereinbartem Entgeltkatalog § 7 Satz 1 Nr. 1 BPflV</w:t>
      </w:r>
      <w:bookmarkEnd w:id="26"/>
    </w:p>
    <w:tbl>
      <w:tblPr>
        <w:tblW w:w="8760" w:type="dxa"/>
        <w:tblInd w:w="63" w:type="dxa"/>
        <w:tblLook w:val="00A0"/>
      </w:tblPr>
      <w:tblGrid>
        <w:gridCol w:w="1933"/>
        <w:gridCol w:w="4393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Syndrom, Alzheimer-Krankheit und sonstige degenerative Krankheiten des Nervensystems,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Konstellation,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Konstellation,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 ohne komplizierende Nebendiagnose,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27" w:name="_Toc384890656"/>
      <w:r>
        <w:t>Zuschlag nach Überschreiten erkrankungstypischer Behandlungszeiten § 7 Satz 1 Nr. 1 BPflV</w:t>
      </w:r>
      <w:bookmarkEnd w:id="27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28" w:name="_Toc384890657"/>
      <w:r>
        <w:t>Abschlag nach Unterschreiten erkrankungstypischer Behandlungszeiten § 7 Satz 1 Nr. 1 BPflV</w:t>
      </w:r>
      <w:bookmarkEnd w:id="28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29" w:name="_Toc384890658"/>
      <w:r>
        <w:t>Zusatzentgelte nach bundesweit vereinbartem Entgeltkatalog § 7 Satz 1 Nr. 2 BPflV</w:t>
      </w:r>
      <w:bookmarkEnd w:id="29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30" w:name="_Toc384890659"/>
      <w:r>
        <w:t>Zuschläge</w:t>
      </w:r>
      <w:bookmarkEnd w:id="30"/>
    </w:p>
    <w:p w:rsidR="005E5A85" w:rsidRDefault="005E5A85" w:rsidP="00000A1D">
      <w:pPr>
        <w:pStyle w:val="Heading3"/>
      </w:pPr>
      <w:bookmarkStart w:id="31" w:name="_Toc384890660"/>
      <w:r>
        <w:t>Tagesbezogene Zuschläge</w:t>
      </w:r>
      <w:bookmarkEnd w:id="3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32" w:name="_Toc384890661"/>
      <w:r>
        <w:t>Fallbezogene Zuschläge</w:t>
      </w:r>
      <w:bookmarkEnd w:id="32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33" w:name="_Toc384890662"/>
      <w:r>
        <w:t>Sonstige Zuschläge</w:t>
      </w:r>
      <w:bookmarkEnd w:id="33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34" w:name="_Toc384890663"/>
      <w:r>
        <w:t>Abschläge</w:t>
      </w:r>
      <w:bookmarkEnd w:id="34"/>
    </w:p>
    <w:p w:rsidR="005E5A85" w:rsidRDefault="005E5A85" w:rsidP="00000A1D">
      <w:pPr>
        <w:pStyle w:val="Heading3"/>
      </w:pPr>
      <w:bookmarkStart w:id="35" w:name="_Toc384890664"/>
      <w:r>
        <w:t>Fallbezogene Abschläge</w:t>
      </w:r>
      <w:bookmarkEnd w:id="35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36" w:name="_Toc384890665"/>
      <w:r>
        <w:t>Krankenhausindividuell vereinbarte Entgelte § 6 Abs. 1 BPflV</w:t>
      </w:r>
      <w:bookmarkEnd w:id="36"/>
    </w:p>
    <w:p w:rsidR="005E5A85" w:rsidRDefault="005E5A85" w:rsidP="00000A1D">
      <w:pPr>
        <w:pStyle w:val="Heading3"/>
      </w:pPr>
      <w:bookmarkStart w:id="37" w:name="_Toc384890666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 und degenerative Krankheiten des Nervensystems (TK15Z),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38" w:name="_Toc384890667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39" w:name="_Toc384890668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40" w:name="_Toc384890669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0A0"/>
      </w:tblPr>
      <w:tblGrid>
        <w:gridCol w:w="1919"/>
        <w:gridCol w:w="4407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Allgemeine Psychiatrie, tagesklinisch, teilstationär; OPS 9-980.5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Stationsersetzend, Steuerungsbudget, Allgemeine Psychiatrie, Regelbehandlung,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Stationsersetzend, Restbudget, Allgemeine Psychiatrie, Regelbehandlung,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BA000015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Stationsersetzend, Restbudget, Kinder- und Jugendpsychiatrie, Regelbehandlung, teilstationär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41" w:name="_Toc384890670"/>
      <w:r>
        <w:t>Entgelte für besondere Einrichtungen</w:t>
      </w:r>
      <w:bookmarkEnd w:id="41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42" w:name="_Toc384890671"/>
      <w:r>
        <w:t>Entgelte für neue Untersuchungs- und Behandlungsmethoden § 7 Satz 1 Nr. 5 BPflV</w:t>
      </w:r>
      <w:bookmarkEnd w:id="42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43" w:name="_Toc384890672"/>
      <w:r>
        <w:t>Teilzahlungsentgelte § 11 Abs. 1 Satz 3 BPflV</w:t>
      </w:r>
      <w:bookmarkEnd w:id="4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44" w:name="_Toc384890673"/>
      <w:r>
        <w:t>Entgelte für Belegpatienten § 8 Abs. 2 BPflV</w:t>
      </w:r>
      <w:bookmarkEnd w:id="44"/>
    </w:p>
    <w:p w:rsidR="005E5A85" w:rsidRDefault="005E5A85" w:rsidP="00000A1D">
      <w:pPr>
        <w:pStyle w:val="Heading3"/>
      </w:pPr>
      <w:bookmarkStart w:id="45" w:name="_Toc384890674"/>
      <w:r>
        <w:t>Tagesbezogene Entgelte für Belegpatienten</w:t>
      </w:r>
      <w:bookmarkEnd w:id="4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46" w:name="_Toc384890675"/>
      <w:r>
        <w:t>Fallbezogene Entgelte für Belegpatienten</w:t>
      </w:r>
      <w:bookmarkEnd w:id="4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47" w:name="_Toc384890676"/>
      <w:r>
        <w:t>Zeitraumbezogene Entgelte für Belegpatienten</w:t>
      </w:r>
      <w:bookmarkEnd w:id="4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48" w:name="_Toc384890677"/>
      <w:r>
        <w:t>Integrierte Versorgung</w:t>
      </w:r>
      <w:bookmarkEnd w:id="48"/>
    </w:p>
    <w:p w:rsidR="005E5A85" w:rsidRDefault="005E5A85" w:rsidP="00000A1D">
      <w:pPr>
        <w:pStyle w:val="Heading3"/>
      </w:pPr>
      <w:bookmarkStart w:id="49" w:name="_Toc384890678"/>
      <w:r>
        <w:t>Entgelte für Integrierte Versorgung</w:t>
      </w:r>
      <w:bookmarkEnd w:id="4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50" w:name="_Toc384890679"/>
      <w:r>
        <w:t>Abschläge für Entgelte Integrierte Versorgung</w:t>
      </w:r>
      <w:bookmarkEnd w:id="5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1"/>
      </w:pPr>
      <w:bookmarkStart w:id="51" w:name="_Toc384890680"/>
      <w:r>
        <w:t>Stationärer Behandlungsbereich</w:t>
      </w:r>
      <w:bookmarkEnd w:id="51"/>
    </w:p>
    <w:p w:rsidR="005E5A85" w:rsidRDefault="005E5A85" w:rsidP="00000A1D">
      <w:pPr>
        <w:pStyle w:val="Heading2"/>
      </w:pPr>
      <w:bookmarkStart w:id="52" w:name="_Toc384890681"/>
      <w:r>
        <w:t>Zusatzentgelte nach bundesweit vereinbartem Entgeltkatalog § 7 Satz 1 Nr. 2 BPflV</w:t>
      </w:r>
      <w:bookmarkEnd w:id="52"/>
    </w:p>
    <w:tbl>
      <w:tblPr>
        <w:tblW w:w="8760" w:type="dxa"/>
        <w:tblInd w:w="63" w:type="dxa"/>
        <w:tblLook w:val="00A0"/>
      </w:tblPr>
      <w:tblGrid>
        <w:gridCol w:w="1918"/>
        <w:gridCol w:w="4408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ZP3001 Gabe von Apherese-Thrombozyten-konzentraten, 1 pathogeninaktiviertes Apherese-Thrombozytenkonzentrat oder Apherese-Thrombozytenkonzentrat; OPS 8-800.9v oder 8-800.d0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ZP3002 Gabe von Apherese-Thrombozyten-konzentraten, 2 pathogeninaktivierte Apherese-Thrombozytenkonzentrate oder Apherese-Thrombozytenkonzentrate; OPS 8-800.90 oder 8-800.d1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ZP3003 Gabe von Apherese-Thrombozyten-konzentraten, 3 pathogeninaktivierte Apherese-Thrombozytenkonzentrate oder Apherese-Thrombozytenkonzentrate; OPS 8-800.91 oder 8-800.d2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ZP3004 Gabe von Apherese-Thrombozyten-konzentraten, 4 pathogeninaktivierte Apherese-Thrombozytenkonzentrate oder Apherese-Thrombozytenkonzentrate; OPS 8-800.92 oder 8-800.d3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ZP3005 Gabe von Apherese-Thrombozyten-konzentraten, 5 pathogeninaktivierte Apherese-Thrombozytenkonzentrate oder Apherese-Thrombozytenkonzentrate; OPS 8-800.93 oder 8-800.d4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ZP3006 Gabe von Apherese-Thrombozyten-konzentraten, 6 bis unter 8 pathogeninaktivierte Apherese-Thrombozytenkonzentrate oder Apherese-Thrombozytenkonzentrate; OPS 8-800.94 oder 8-800.d5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ZP3007 Gabe von Apherese-Thrombozyten-konzentraten, 8 bis unter 10 pathogeninaktivierte Apherese-Thrombozytenkonzentrate oder Apherese-Thrombozytenkonzentrate; OPS 8-800.95 oder 8-800.d6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ZP3008 Gabe von Apherese-Thrombozyten-konzentraten, 10 bis unter 12 pathogeninaktivierte Apherese-Thrombozytenkonzentrate oder Apherese-Thrombozytenkonzentrate; OPS 8-800.96 oder 8-800.d7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ZP3009 Gabe von Apherese-Thrombozyten-konzentraten, 12 bis unter 14 pathogeninaktivierte Apherese-Thrombozytenkonzentrate oder Apherese-Thrombozytenkonzentrate; OPS 8-800.97 oder 8-800.d8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ZP3010 Gabe von Apherese-Thrombozyten-konzentraten, 14 bis unter 16 pathogeninaktivierte Apherese-Thrombozytenkonzentrate oder Apherese-Thrombozytenkonzentrate; OPS 8-800.98 oder 8-800.d9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ZP3011 Gabe von Apherese-Thrombozyten-konzentraten, 16 bis unter 18 pathogeninaktivierte Apherese-Thrombozytenkonzentrate oder Apherese-Thrombozytenkonzentrate; OPS 8-800.99 oder 8-800.da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ZP3012 Gabe von Apherese-Thrombozyten-konzentraten, 18 bis unter 20 pathogeninaktivierte Apherese-Thrombozytenkonzentrate oder Apherese-Thrombozytenkonzentrate; OPS 8-800.9a oder 8-800.db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ZP3013 Gabe von Apherese-Thrombozyten-konzentraten, 20 bis unter 24 pathogeninaktivierte Apherese-Thrombozytenkonzentrate oder Apherese-Thrombozytenkonzentrate; OPS 8-800.9b oder 8-800.dc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ZP3014 Gabe von Apherese-Thrombozyten-konzentraten, 24 bis unter 28 pathogeninaktivierte Apherese-Thrombozytenkonzentrate oder Apherese-Thrombozytenkonzentrate; OPS 8-800.9c oder 8-800.dd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ZP3015 Gabe von Apherese-Thrombozyten-konzentraten, 28 bis unter 32 pathogeninaktivierte Apherese-Thrombozytenkonzentrate oder Apherese-Thrombozytenkonzentrate; OPS 8-800.9d oder 8-800.de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ZP3016 Gabe von Apherese-Thrombozyten-konzentraten, 32 bis unter 36 pathogeninaktivierte Apherese-Thrombozytenkonzentrate oder Apherese-Thrombozytenkonzentrate; OPS 8-800.9e oder 8-800.df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ZP3017 Gabe von Apherese-Thrombozyten-konzentraten, 36 bis unter 40 pathogeninaktivierte Apherese-Thrombozytenkonzentrate oder Apherese-Thrombozytenkonzentrate; OPS 8-800.9f oder 8-800.dg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ZP3018 Gabe von Apherese-Thrombozyten-konzentraten, 40 bis unter 46 pathogeninaktivierte Apherese-Thrombozytenkonzentrate oder Apherese-Thrombozytenkonzentrate; OPS 8-800.9g oder 8-800.dh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ZP3019 Gabe von Apherese-Thrombozyten-konzentraten, 46 bis unter 52 pathogeninaktivierte Apherese-Thrombozytenkonzentrate oder Apherese-Thrombozytenkonzentrate; OPS 8-800.9h oder 8-800.dj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ZP3020 Gabe von Apherese-Thrombozyten-konzentraten, 52 bis unter 58 pathogeninaktivierte Apherese-Thrombozytenkonzentrate oder Apherese-Thrombozytenkonzentrate; OPS 8-800.9j oder 8-800.dk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ZP3021 Gabe von Apherese-Thrombozyten-konzentraten, 58 bis unter 64 pathogeninaktivierte Apherese-Thrombozytenkonzentrate oder Apherese-Thrombozytenkonzentrate; OPS 8-800.9k oder 8-800.dm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ZP3022 Gabe von Apherese-Thrombozyten-konzentraten, 64 bis unter 70 pathogeninaktivierte Apherese-Thrombozytenkonzentrate oder Apherese-Thrombozytenkonzentrate; OPS 8-800.9m oder 8-800.dn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ZP3023 Gabe von Apherese-Thrombozyten-konzentraten, 70 bis unter 78 pathogeninaktivierte Apherese-Thrombozytenkonzentrate oder Apherese-Thrombozytenkonzentrate; OPS 8-800.9n oder 8-800.dp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ZP3024 Gabe von Apherese-Thrombozyten-konzentraten, 78 bis unter 86 pathogeninaktivierte Apherese-Thrombozytenkonzentrate oder Apherese-Thrombozytenkonzentrate; OPS 8-800.9p oder 8-800.dq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ZP3025 Gabe von Apherese-Thrombozyten-konzentraten, 86 bis unter 94 pathogeninaktivierte Apherese-Thrombozytenkonzentrate oder Apherese-Thrombozytenkonzentrate; OPS 8-800.9q oder 8-800.dr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ZP3026 Gabe von Apherese-Thrombozyten-konzentraten, 94 bis unter 102 pathogeninaktivierte Apherese-Thrombozytenkonzentrate oder Apherese-Thrombozytenkonzentrate; OPS 8-800.9r oder 8-800.ds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ZP3027 Gabe von Apherese-Thrombozyten-konzentraten, 102 bis unter 110 pathogeninaktivierte Apherese-Thrombozytenkonzentrate oder Apherese-Thrombozytenkonzentrate; OPS 8-800.9s oder 8-800.dt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ZP3028 Gabe von Apherese-Thrombozyten-konzentraten, 110 bis unter 118 pathogeninaktivierte Apherese-Thrombozytenkonzentrate oder Apherese-Thrombozytenkonzentrate; OPS 8-800.9t oder 8-800.du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ZP3029 Gabe von Apherese-Thrombozyten-konzentraten, 118 pathogeninaktivierte Apherese-Thrombozytenkonzentrate und mehr oder Apherese-Thrombozytenkonzentrate; OPS 8-800.9u oder 8-800.dv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ZP3301 Gabe von Thrombozyten-konzentraten, 2 Thrombozytenkonzentrate; OPS 8-800.b1 oder 8-800.e1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ZP3302 Gabe von Thrombozyten-konzentraten, 3 Thrombozytenkonzentrate; OPS 8-800.b2 oder 8-800.e2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ZP3303 Gabe von Thrombozyten-konzentraten, 4 bis unter 6 Thrombozytenkonzentrate; OPS 8-800.b3 oder 8-800.e3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ZP3304 Gabe von Thrombozyten-konzentraten, 6 bis unter 8 Thrombozytenkonzentrate; OPS 8-800.b4 oder 8-800.e4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ZP3305 Gabe von Thrombozyten-konzentraten, 8 bis unter 10 Thrombozytenkonzentrate; OPS 8-800.b5 oder 8-800.e5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ZP3306 Gabe von Thrombozyten-konzentraten, 10 bis unter 12 Thrombozytenkonzentrate; OPS 8-800.b6 oder 8-800.e6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ZP3307 Gabe von Thrombozyten-konzentraten, 12 bis unter 14 Thrombozytenkonzentrate; OPS 8-800.b7 oder 8-800.e7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ZP3308 Gabe von Thrombozyten-konzentraten, 14 bis unter 16 Thrombozytenkonzentrate; OPS 8-800.b8 oder 8-800.e8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ZP3309 Gabe von Thrombozyten-konzentraten, 16 bis unter 18 Thrombozytenkonzentrate; OPS 8-800.b9 oder 8-800.e9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ZP3310 Gabe von Thrombozyten-konzentraten, 18 bis unter 20 Thrombozytenkonzentrate; OPS 8-800.ba oder 8-800.ea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ZP3311 Gabe von Thrombozyten-konzentraten, 20 bis unter 22 Thrombozytenkonzentrate; OPS 8-800.bb oder 8-800.eb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ZP3312 Gabe von Thrombozyten-konzentraten, 22 bis unter 24 Thrombozytenkonzentrate; OPS 8-800.bc oder 8-800.ec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ZP3313 Gabe von Thrombozyten-konzentraten, 24 bis unter 28 Thrombozytenkonzentrate; OPS 8-800.bd oder 8-800.ed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ZP3314 Gabe von Thrombozyten-konzentraten, 28 bis unter 32 Thrombozytenkonzentrate; OPS 8-800.be oder 8-800.ee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ZP3315 Gabe von Thrombozyten-konzentraten, 32 bis unter 36 Thrombozytenkonzentrate; OPS 8-800.bf oder 8-800.ef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ZP3316 Gabe von Thrombozyten-konzentraten, 36 bis unter 40 Thrombozytenkonzentrate; OPS 8-800.bg oder 8-800.eg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ZP3317 Gabe von Thrombozyten-konzentraten, 40 bis unter 44 Thrombozytenkonzentrate; OPS 8-800.bh oder 8-800.eh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ZP3318 Gabe von Thrombozyten-konzentraten, 44 bis unter 48 Thrombozytenkonzentrate; OPS 8-800.bj oder 8-800.ej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ZP3319 Gabe von Thrombozyten-konzentraten, 48 bis unter 56 Thrombozytenkonzentrate; OPS 8-800.bk oder 8-800.ek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ZP3320 Gabe von Thrombozyten-konzentraten, 56 bis unter 64 Thrombozytenkonzentrate; OPS 8-800.bm oder 8-800.em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ZP3321 Gabe von Thrombozyten-konzentraten, 64 bis unter 72 Thrombozytenkonzentrate; OPS 8-800.bn oder 8-800.en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ZP3323 Gabe von Thrombozyten-konzentraten, 72 bis unter 80 Thrombozytenkonzentrate; OPS 8-800.bp oder 8-800.ep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ZP3324 Gabe von Thrombozyten-konzentraten, 80 bis unter 88 Thrombozytenkonzentrate; OPS 8-800.bq oder 8-800.eq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ZP3325 Gabe von Thrombozyten-konzentraten, 88 bis unter 96 Thrombozytenkonzentrate; OPS 8-800.br oder 8-800.er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ZP3326 Gabe von Thrombozyten-konzentraten, 96 bis unter 104 Thrombozytenkonzentrate; OPS 8-800.bs oder 8-800.es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ZP3327 Gabe von Thrombozyten-konzentraten, 104 bis unter 112 Thrombozytenkonzentrate; OPS 8-800.bt oder 8-800.et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ZP3328 Gabe von Thrombozyten-konzentraten, 112 bis unter 120 Thrombozytenkonzentrate; OPS 8-800.bu oder 8-800.eu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ZP3329 Gabe von Thrombozyten-konzentraten, 120 bis unter 128 Thrombozytenkonzentrate; OPS 8-800.bv oder 8-800.ev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ZP3330 Gabe von Thrombozyten-konzentraten, 128 Thrombozytenkonzentrate und mehr; OPS 8-800.bw oder 8-800.ew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53" w:name="_Toc384890682"/>
      <w:r>
        <w:t>krankenhausindividuell vereinbarte Zusatzentgelte</w:t>
      </w:r>
      <w:bookmarkEnd w:id="53"/>
    </w:p>
    <w:p w:rsidR="005E5A85" w:rsidRDefault="005E5A85" w:rsidP="00000A1D">
      <w:pPr>
        <w:pStyle w:val="Heading3"/>
      </w:pPr>
      <w:bookmarkStart w:id="54" w:name="_Toc384890683"/>
      <w:r>
        <w:t>tagesbezogene krankenhausindividuell vereinbarte Zusatzentgelte</w:t>
      </w:r>
      <w:bookmarkEnd w:id="5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55" w:name="_Toc384890684"/>
      <w:r>
        <w:t>fallbezogene krankenhausindividuell vereinbarte Zusatzentgelte</w:t>
      </w:r>
      <w:bookmarkEnd w:id="55"/>
    </w:p>
    <w:tbl>
      <w:tblPr>
        <w:tblW w:w="8760" w:type="dxa"/>
        <w:tblInd w:w="63" w:type="dxa"/>
        <w:tblLook w:val="00A0"/>
      </w:tblPr>
      <w:tblGrid>
        <w:gridCol w:w="1917"/>
        <w:gridCol w:w="4409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ZP2014-01.000 Elektrokrampftherapie [EKT]; OPS 8-630*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ZP2014-01.001 Elektrokrampftherapie [EKT]; OPS 8-630.2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ZP2014-01.002 Elektrokrampftherapie [EKT]; OPS 8-630.3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ZP2014-01.003 Elektrokrampftherapie [EKT]; OPS 8-630.y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ZP2014-02.000 Strahlentherapie; OPS 8-52*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ZP2014-02.001 Strahlentherapie; OPS 8-520.0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ZP2014-02.002 Strahlentherapie; OPS 8-520.1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ZP2014-02.003 Strahlentherapie; OPS 8-520.y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ZP2014-02.004 Strahlentherapie; OPS 8-521.0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ZP2014-02.005 Strahlentherapie; OPS 8-521.1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ZP2014-02.006 Strahlentherapie; OPS 8-521.y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ZP2014-02.007 Strahlentherapie; OPS 8-522.0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ZP2014-02.008 Strahlentherapie; OPS 8-522.1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ZP2014-02.009 Strahlentherapie; OPS 8-522.2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ZP2014-02.010 Strahlentherapie; OPS 8-522.30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ZP2014-02.011 Strahlentherapie; OPS 8-522.31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ZP2014-02.012 Strahlentherapie; OPS 8-522.60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ZP2014-02.013 Strahlentherapie; OPS 8-522.61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ZP2014-02.014 Strahlentherapie; OPS 8-522.90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ZP2014-02.015 Strahlentherapie; OPS 8-522.91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ZP2014-02.016 Strahlentherapie; OPS 8-522.a0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ZP2014-02.017 Strahlentherapie; OPS 8-522.a1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ZP2014-02.018 Strahlentherapie; OPS 8-522.b0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ZP2014-02.019 Strahlentherapie; OPS 8-522.b1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ZP2014-02.020 Strahlentherapie; OPS 8-522.c0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ZP2014-02.021 Strahlentherapie; OPS 8-522.c1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ZP2014-02.022 Strahlentherapie; OPS 8-522.d0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ZP2014-02.023 Strahlentherapie; OPS 8-522.d1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ZP2014-02.024 Strahlentherapie; OPS 8-522.x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ZP2014-02.025 Strahlentherapie; OPS 8-522.y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ZP2014-02.026 Strahlentherapie; OPS 8-523.00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ZP2014-02.027 Strahlentherapie; OPS 8-523.01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ZP2014-02.028 Strahlentherapie; OPS 8-523.10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ZP2014-02.029 Strahlentherapie; OPS 8-523.11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ZP2014-02.030 Strahlentherapie; OPS 8-523.2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ZP2014-02.031 Strahlentherapie; OPS 8-523.3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ZP2014-02.032 Strahlentherapie; OPS 8-523.40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ZP2014-02.033 Strahlentherapie; OPS 8-523.41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ZP2014-02.034 Strahlentherapie; OPS 8-523.42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ZP2014-02.035 Strahlentherapie; OPS 8-523.5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ZP2014-02.036 Strahlentherapie; OPS 8-523.6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ZP2014-02.037 Strahlentherapie; OPS 8-523.7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ZP2014-02.038 Strahlentherapie; OPS 8-523.x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ZP2014-02.039 Strahlentherapie; OPS 8-523.y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ZP2014-02.040 Strahlentherapie; OPS 8-524.0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ZP2014-02.041 Strahlentherapie; OPS 8-524.1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ZP2014-02.042 Strahlentherapie; OPS 8-524.2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ZP2014-02.043 Strahlentherapie; OPS 8-524.3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ZP2014-02.044 Strahlentherapie; OPS 8-524.4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ZP2014-02.045 Strahlentherapie; OPS 8-524.5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ZP2014-02.046 Strahlentherapie; OPS 8-524.60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ZP2014-02.047 Strahlentherapie; OPS 8-524.61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ZP2014-02.048 Strahlentherapie; OPS 8-524.x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ZP2014-02.049 Strahlentherapie; OPS 8-524.y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ZP2014-02.050 Strahlentherapie; OPS 8-525.00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ZP2014-02.051 Strahlentherapie; OPS 8-525.01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ZP2014-02.052 Strahlentherapie; OPS 8-525.02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ZP2014-02.053 Strahlentherapie; OPS 8-525.0x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ZP2014-02.054 Strahlentherapie; OPS 8-525.10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ZP2014-02.055 Strahlentherapie; OPS 8-525.11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ZP2014-02.056 Strahlentherapie; OPS 8-525.12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ZP2014-02.057 Strahlentherapie; OPS 8-525.1x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ZP2014-02.058 Strahlentherapie; OPS 8-525.20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ZP2014-02.059 Strahlentherapie; OPS 8-525.21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ZP2014-02.060 Strahlentherapie; OPS 8-525.3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ZP2014-02.061 Strahlentherapie; OPS 8-525.4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ZP2014-02.062 Strahlentherapie; OPS 8-525.x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ZP2014-02.063 Strahlentherapie; OPS 8-525.y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ZP2014-02.064 Strahlentherapie; OPS 8-526.0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ZP2014-02.065 Strahlentherapie; OPS 8-526.1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ZP2014-02.066 Strahlentherapie; OPS 8-526.2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ZP2014-02.067 Strahlentherapie; OPS 8-526.x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ZP2014-02.068 Strahlentherapie; OPS 8-526.y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ZP2014-02.069 Strahlentherapie; OPS 8-527.0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ZP2014-02.070 Strahlentherapie; OPS 8-527.1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ZP2014-02.071 Strahlentherapie; OPS 8-527.2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ZP2014-02.072 Strahlentherapie; OPS 8-527.6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ZP2014-02.073 Strahlentherapie; OPS 8-527.7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ZP2014-02.074 Strahlentherapie; OPS 8-527.8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ZP2014-02.075 Strahlentherapie; OPS 8-527.x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ZP2014-02.076 Strahlentherapie; OPS 8-527.y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ZP2014-02.077 Strahlentherapie; OPS 8-528.6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ZP2014-02.078 Strahlentherapie; OPS 8-528.7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ZP2014-02.079 Strahlentherapie; OPS 8-528.8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ZP2014-02.080 Strahlentherapie; OPS 8-528.9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ZP2014-02.081 Strahlentherapie; OPS 8-528.x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ZP2014-02.082 Strahlentherapie; OPS 8-528.y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ZP2014-02.083 Strahlentherapie; OPS 8-529.3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ZP2014-02.084 Strahlentherapie; OPS 8-529.4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ZP2014-02.085 Strahlentherapie; OPS 8-529.5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ZP2014-02.086 Strahlentherapie; OPS 8-529.6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ZP2014-02.087 Strahlentherapie; OPS 8-529.7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ZP2014-02.088 Strahlentherapie; OPS 8-529.8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ZP2014-02.089 Strahlentherapie; OPS 8-529.x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ZP2014-02.090 Strahlentherapie; OPS 8-529.y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ZP2014-02.091 Strahlentherapie; OPS 8-52a.00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ZP2014-02.092 Strahlentherapie; OPS 8-52a.01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ZP2014-02.093 Strahlentherapie; OPS 8-52a.10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ZP2014-02.094 Strahlentherapie; OPS 8-52a.11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ZP2014-02.095 Strahlentherapie; OPS 8-52b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ZP2014-02.096 Strahlentherapie; OPS 8-52c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ZP2014-02.097 Strahlentherapie; OPS 8-52d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ZP2014-03.000 Gabe von Sargramostim, parenteral; OPS 6-001.4*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ZP2014-03.001 Gabe von Sargramostim, parenteral; OPS 6-001.40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ZP2014-03.002 Gabe von Sargramostim, parenteral; OPS 6-001.41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ZP2014-03.003 Gabe von Sargramostim, parenteral; OPS 6-001.42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ZP2014-03.004 Gabe von Sargramostim, parenteral; OPS 6-001.43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ZP2014-03.005 Gabe von Sargramostim, parenteral; OPS 6-001.44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ZP2014-03.006 Gabe von Sargramostim, parenteral; OPS 6-001.45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ZP2014-03.007 Gabe von Sargramostim, parenteral; OPS 6-001.46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ZP2014-03.008 Gabe von Sargramostim, parenteral; OPS 6-001.47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ZP2014-03.009 Gabe von Sargramostim, parenteral; OPS 6-001.48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ZP2014-03.010 Gabe von Sargramostim, parenteral; OPS 6-001.49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ZP2014-03.011 Gabe von Sargramostim, parenteral; OPS 6-001.4a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ZP2014-03.012 Gabe von Sargramostim, parenteral; OPS 6-001.4b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ZP2014-03.013 Gabe von Sargramostim, parenteral; OPS 6-001.4c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ZP2014-03.014 Gabe von Sargramostim, parenteral; OPS 6-001.4d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ZP2014-03.015 Gabe von Sargramostim, parenteral; OPS 6-001.4e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ZP2014-03.016 Gabe von Sargramostim, parenteral; OPS 6-001.4f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ZP2014-03.017 Gabe von Sargramostim, parenteral; OPS 6-001.4g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ZP2014-03.018 Gabe von Sargramostim, parenteral; OPS 6-001.4h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ZP2014-03.019 Gabe von Sargramostim, parenteral; OPS 6-001.4j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ZP2014-03.020 Gabe von Sargramostim, parenteral; OPS 6-001.4k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ZP2014-03.021 Gabe von Sargramostim, parenteral; OPS 6-001.4m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ZP2014-03.022 Gabe von Sargramostim, parenteral; OPS 6-001.4n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ZP2014-03.023 Gabe von Sargramostim, parenteral; OPS 6-001.4p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ZP2014-03.024 Gabe von Sargramostim, parenteral; OPS 6-001.4q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ZP2014-04.000 Gabe von Granulozytenkonzentraten; OPS 8-802.6*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ZP2014-04.001 Gabe von Granulozytenkonzentraten; OPS 8-802.60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ZP2014-04.002 Gabe von Granulozytenkonzentraten; OPS 8-802.61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ZP2014-04.003 Gabe von Granulozytenkonzentraten; OPS 8-802.62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ZP2014-04.004 Gabe von Granulozytenkonzentraten; OPS 8-802.63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ZP2014-04.005 Gabe von Granulozytenkonzentraten; OPS 8-802.64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ZP2014-04.006 Gabe von Granulozytenkonzentraten; OPS 8-802.65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ZP2014-04.007 Gabe von Granulozytenkonzentraten; OPS 8-802.66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ZP2014-04.008 Gabe von Granulozytenkonzentraten; OPS 8-802.67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ZP2014-04.009 Gabe von Granulozytenkonzentraten; OPS 8-802.68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ZP2014-04.010 Gabe von Granulozytenkonzentraten; OPS 8-802.69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ZP2014-04.011 Gabe von Granulozytenkonzentraten; OPS 8-802.6a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ZP2014-04.012 Gabe von Granulozytenkonzentraten; OPS 8-802.6b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ZP2014-05.000 Gabe von Anti-Human-T-Lymphozyten-Immunglobulin, parenteral; OPS 8-812.3 oder 8-812.4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ZP2014-05.001 Gabe von Anti-Human-T-Lymphozyten-Immunglobulin, parenteral; OPS 8-812.3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ZP2014-05.002 Gabe von Anti-Human-T-Lymphozyten-Immunglobulin, parenteral; OPS 8-812.4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ZP2014-06.000 Gabe von Bosentan, oral; OPS 6-002.f*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ZP2014-06.001 Gabe von Bosentan, oral; OPS 6-002.f0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ZP2014-06.002 Gabe von Bosentan, oral; OPS 6-002.f1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ZP2014-06.003 Gabe von Bosentan, oral; OPS 6-002.f2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ZP2014-06.004 Gabe von Bosentan, oral; OPS 6-002.f3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ZP2014-06.005 Gabe von Bosentan, oral; OPS 6-002.f4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ZP2014-06.006 Gabe von Bosentan, oral; OPS 6-002.f5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ZP2014-06.007 Gabe von Bosentan, oral; OPS 6-002.f6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ZP2014-06.008 Gabe von Bosentan, oral; OPS 6-002.f7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ZP2014-06.009 Gabe von Bosentan, oral; OPS 6-002.f8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ZP2014-06.010 Gabe von Bosentan, oral; OPS 6-002.f9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ZP2014-06.011 Gabe von Bosentan, oral; OPS 6-002.fa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ZP2014-06.012 Gabe von Bosentan, oral; OPS 6-002.fb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ZP2014-06.013 Gabe von Bosentan, oral; OPS 6-002.fc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ZP2014-06.014 Gabe von Bosentan, oral; OPS 6-002.fd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ZP2014-06.015 Gabe von Bosentan, oral; OPS 6-002.fe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ZP2014-06.016 Gabe von Bosentan, oral; OPS 6-002.ff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ZP2014-06.017 Gabe von Bosentan, oral; OPS 6-002.fg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ZP2014-06.018 Gabe von Bosentan, oral; OPS 6-002.fh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ZP2014-06.019 Gabe von Bosentan, oral; OPS 6-002.fj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ZP2014-06.020 Gabe von Bosentan, oral; OPS 6-002.fk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ZP2014-06.021 Gabe von Bosentan, oral; OPS 6-002.fm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ZP2014-06.022 Gabe von Bosentan, oral; OPS 6-002.fn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ZP2014-06.023 Gabe von Bosentan, oral; OPS 6-002.fp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ZP2014-07.000 Gabe von Jod-131-MIBG (Metajodobenzylguanidin), parenteral; OPS 6-002.g*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ZP2014-07.001 Gabe von Jod-131-MIBG (Metajodobenzylguanidin), parenteral; OPS 6-002.g0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ZP2014-07.002 Gabe von Jod-131-MIBG (Metajodobenzylguanidin), parenteral; OPS 6-002.g1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ZP2014-07.003 Gabe von Jod-131-MIBG (Metajodobenzylguanidin), parenteral; OPS 6-002.g2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ZP2014-07.004 Gabe von Jod-131-MIBG (Metajodobenzylguanidin), parenteral; OPS 6-002.g3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ZP2014-07.005 Gabe von Jod-131-MIBG (Metajodobenzylguanidin), parenteral; OPS 6-002.g4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ZP2014-07.006 Gabe von Jod-131-MIBG (Metajodobenzylguanidin), parenteral; OPS 6-002.g5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ZP2014-07.007 Gabe von Jod-131-MIBG (Metajodobenzylguanidin), parenteral; OPS 6-002.g6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ZP2014-07.008 Gabe von Jod-131-MIBG (Metajodobenzylguanidin), parenteral; OPS 6-002.g7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ZP2014-07.009 Gabe von Jod-131-MIBG (Metajodobenzylguanidin), parenteral; OPS 6-002.g8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ZP2014-08.000 Gabe von Alpha-1-Proteinaseninhibitor human, parenteral; OPS 8-812.0*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ZP2014-08.001 Gabe von Alpha-1-Proteinaseninhibitor human, parenteral; OPS 8-812.00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ZP2014-08.002 Gabe von Alpha-1-Proteinaseninhibitor human, parenteral; OPS 8-812.01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ZP2014-08.003 Gabe von Alpha-1-Proteinaseninhibitor human, parenteral; OPS 8-812.02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ZP2014-08.004 Gabe von Alpha-1-Proteinaseninhibitor human, parenteral; OPS 8-812.03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ZP2014-08.005 Gabe von Alpha-1-Proteinaseninhibitor human, parenteral; OPS 8-812.04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ZP2014-08.006 Gabe von Alpha-1-Proteinaseninhibitor human, parenteral; OPS 8-812.05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ZP2014-08.007 Gabe von Alpha-1-Proteinaseninhibitor human, parenteral; OPS 8-812.06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ZP2014-08.008 Gabe von Alpha-1-Proteinaseninhibitor human, parenteral; OPS 8-812.07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ZP2014-08.009 Gabe von Alpha-1-Proteinaseninhibitor human, parenteral; OPS 8-812.08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ZP2014-08.010 Gabe von Alpha-1-Proteinaseninhibitor human, parenteral; OPS 8-812.09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ZP2014-08.011 Gabe von Alpha-1-Proteinaseninhibitor human, parenteral; OPS 8-812.0a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ZP2014-08.012 Gabe von Alpha-1-Proteinaseninhibitor human, parenteral; OPS 8-812.0b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ZP2014-08.013 Gabe von Alpha-1-Proteinaseninhibitor human, parenteral; OPS 8-812.0c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ZP2014-08.014 Gabe von Alpha-1-Proteinaseninhibitor human, parenteral; OPS 8-812.0d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ZP2014-08.015 Gabe von Alpha-1-Proteinaseninhibitor human, parenteral; OPS 8-812.0e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ZP2014-08.016 Gabe von Alpha-1-Proteinaseninhibitor human, parenteral; OPS 8-812.0f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ZP2014-08.017 Gabe von Alpha-1-Proteinaseninhibitor human, parenteral; OPS 8-812.0g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ZP2014-08.018 Gabe von Alpha-1-Proteinaseninhibitor human, parenteral; OPS 8-812.0h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ZP2014-08.019 Gabe von Alpha-1-Proteinaseninhibitor human, parenteral; OPS 8-812.0j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ZP2014-08.020 Gabe von Alpha-1-Proteinaseninhibitor human, parenteral; OPS 8-812.0k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ZP2014-08.021 Gabe von Alpha-1-Proteinaseninhibitor human, parenteral; OPS 8-812.0m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ZP2014-08.022 Gabe von Alpha-1-Proteinaseninhibitor human, parenteral; OPS 8-812.0n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ZP2014-08.023 Gabe von Alpha-1-Proteinaseninhibitor human, parenteral; OPS 8-812.0p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ZP2014-08.024 Gabe von Alpha-1-Proteinaseninhibitor human, parenteral; OPS 8-812.0q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ZP2014-09.000 Gabe von Interferon alfa-2a (nicht pegylierte Form), parenteral; OPS 8-812.1*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ZP2014-09.001 Gabe von Interferon alfa-2a (nicht pegylierte Form), parenteral; OPS 8-812.10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ZP2014-09.002 Gabe von Interferon alfa-2a (nicht pegylierte Form), parenteral; OPS 8-812.11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ZP2014-09.003 Gabe von Interferon alfa-2a (nicht pegylierte Form), parenteral; OPS 8-812.12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ZP2014-09.004 Gabe von Interferon alfa-2a (nicht pegylierte Form), parenteral; OPS 8-812.13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ZP2014-09.005 Gabe von Interferon alfa-2a (nicht pegylierte Form), parenteral; OPS 8-812.14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ZP2014-09.006 Gabe von Interferon alfa-2a (nicht pegylierte Form), parenteral; OPS 8-812.15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ZP2014-09.007 Gabe von Interferon alfa-2a (nicht pegylierte Form), parenteral; OPS 8-812.16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ZP2014-09.008 Gabe von Interferon alfa-2a (nicht pegylierte Form), parenteral; OPS 8-812.17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ZP2014-09.009 Gabe von Interferon alfa-2a (nicht pegylierte Form), parenteral; OPS 8-812.18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ZP2014-09.010 Gabe von Interferon alfa-2a (nicht pegylierte Form), parenteral; OPS 8-812.19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ZP2014-09.011 Gabe von Interferon alfa-2a (nicht pegylierte Form), parenteral; OPS 8-812.1a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ZP2014-09.012 Gabe von Interferon alfa-2a (nicht pegylierte Form), parenteral; OPS 8-812.1b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ZP2014-09.013 Gabe von Interferon alfa-2a (nicht pegylierte Form), parenteral; OPS 8-812.1c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ZP2014-09.014 Gabe von Interferon alfa-2a (nicht pegylierte Form), parenteral; OPS 8-812.1d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ZP2014-09.015 Gabe von Interferon alfa-2a (nicht pegylierte Form), parenteral; OPS 8-812.1e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ZP2014-09.016 Gabe von Interferon alfa-2a (nicht pegylierte Form), parenteral; OPS 8-812.1f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ZP2014-09.017 Gabe von Interferon alfa-2a (nicht pegylierte Form), parenteral; OPS 8-812.1g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ZP2014-09.018 Gabe von Interferon alfa-2a (nicht pegylierte Form), parenteral; OPS 8-812.1h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ZP2014-09.019 Gabe von Interferon alfa-2a (nicht pegylierte Form), parenteral; OPS 8-812.1j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ZP2014-09.020 Gabe von Interferon alfa-2a (nicht pegylierte Form), parenteral; OPS 8-812.1k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ZP2014-09.021 Gabe von Interferon alfa-2a (nicht pegylierte Form), parenteral; OPS 8-812.1m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ZP2014-09.022 Gabe von Interferon alfa-2a (nicht pegylierte Form), parenteral; OPS 8-812.1n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ZP2014-10.000 Gabe von Interferon alfa-2b (nicht pegylierte Form), parenteral; OPS 8-812.2*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ZP2014-10.001 Gabe von Interferon alfa-2b (nicht pegylierte Form), parenteral; OPS 8-812.20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ZP2014-10.002 Gabe von Interferon alfa-2b (nicht pegylierte Form), parenteral; OPS 8-812.21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ZP2014-10.003 Gabe von Interferon alfa-2b (nicht pegylierte Form), parenteral; OPS 8-812.22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ZP2014-10.004 Gabe von Interferon alfa-2b (nicht pegylierte Form), parenteral; OPS 8-812.23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ZP2014-10.005 Gabe von Interferon alfa-2b (nicht pegylierte Form), parenteral; OPS 8-812.24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ZP2014-10.006 Gabe von Interferon alfa-2b (nicht pegylierte Form), parenteral; OPS 8-812.25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ZP2014-10.007 Gabe von Interferon alfa-2b (nicht pegylierte Form), parenteral; OPS 8-812.26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ZP2014-10.008 Gabe von Interferon alfa-2b (nicht pegylierte Form), parenteral; OPS 8-812.27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ZP2014-10.009 Gabe von Interferon alfa-2b (nicht pegylierte Form), parenteral; OPS 8-812.28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ZP2014-10.010 Gabe von Interferon alfa-2b (nicht pegylierte Form), parenteral; OPS 8-812.29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ZP2014-10.011 Gabe von Interferon alfa-2b (nicht pegylierte Form), parenteral; OPS 8-812.2a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ZP2014-10.012 Gabe von Interferon alfa-2b (nicht pegylierte Form), parenteral; OPS 8-812.2b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ZP2014-10.013 Gabe von Interferon alfa-2b (nicht pegylierte Form), parenteral; OPS 8-812.2c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ZP2014-10.014 Gabe von Interferon alfa-2b (nicht pegylierte Form), parenteral; OPS 8-812.2d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ZP2014-10.015 Gabe von Interferon alfa-2b (nicht pegylierte Form), parenteral; OPS 8-812.2e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ZP2014-10.016 Gabe von Interferon alfa-2b (nicht pegylierte Form), parenteral; OPS 8-812.2f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ZP2014-10.017 Gabe von Interferon alfa-2b (nicht pegylierte Form), parenteral; OPS 8-812.2g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ZP2014-10.018 Gabe von Interferon alfa-2b (nicht pegylierte Form), parenteral; OPS 8-812.2h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ZP2014-10.019 Gabe von Interferon alfa-2b (nicht pegylierte Form), parenteral; OPS 8-812.2j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ZP2014-10.020 Gabe von Interferon alfa-2b (nicht pegylierte Form), parenteral; OPS 8-812.2k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ZP2014-10.021 Gabe von Interferon alfa-2b (nicht pegylierte Form), parenteral; OPS 8-812.2m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ZP2014-10.022 Gabe von Interferon alfa-2b (nicht pegylierte Form), parenteral; OPS 8-812.2n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ZP2014-10.023 Gabe von Interferon alfa-2b (nicht pegylierte Form), parenteral; OPS 8-812.2p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ZP2014-11.000 Gabe von Hämin, parenteral; OPS 6-004.1*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ZP2014-11.001 Gabe von Hämin, parenteral; OPS 6-004.10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ZP2014-11.002 Gabe von Hämin, parenteral; OPS 6-004.11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ZP2014-11.003 Gabe von Hämin, parenteral; OPS 6-004.12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ZP2014-11.004 Gabe von Hämin, parenteral; OPS 6-004.13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ZP2014-11.005 Gabe von Hämin, parenteral; OPS 6-004.14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ZP2014-11.006 Gabe von Hämin, parenteral; OPS 6-004.15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ZP2014-11.007 Gabe von Hämin, parenteral; OPS 6-004.16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ZP2014-11.008 Gabe von Hämin, parenteral; OPS 6-004.17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ZP2014-11.009 Gabe von Hämin, parenteral; OPS 6-004.18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ZP2014-11.010 Gabe von Hämin, parenteral; OPS 6-004.19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ZP2014-12.000 Radioimmuntherapie mit 90Y-Ibritumomab-Tiuxetan, parenteral; OPS 6-003.6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ZP2014-13.000 Radiorezeptortherapie mit DOTA-konjugierten Somatostatinanaloga; OPS 8-530.60 oder 8-530.a0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ZP2014-13.001 Radiorezeptortherapie mit DOTA-konjugierten Somatostatinanaloga; OPS 8-530.60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ZP2014-13.002 Radiorezeptortherapie mit DOTA-konjugierten Somatostatinanaloga; OPS 8-530.a0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ZP2014-14.000 Gabe von Sunitinib, oral; OPS 6-003.a*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ZP2014-14.001 Gabe von Sunitinib, oral; OPS 6-003.a0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ZP2014-14.002 Gabe von Sunitinib, oral; OPS 6-003.a1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ZP2014-14.003 Gabe von Sunitinib, oral; OPS 6-003.a2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ZP2014-14.004 Gabe von Sunitinib, oral; OPS 6-003.a3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ZP2014-14.005 Gabe von Sunitinib, oral; OPS 6-003.a4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ZP2014-14.006 Gabe von Sunitinib, oral; OPS 6-003.a5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ZP2014-14.007 Gabe von Sunitinib, oral; OPS 6-003.a6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ZP2014-14.008 Gabe von Sunitinib, oral; OPS 6-003.a7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ZP2014-14.009 Gabe von Sunitinib, oral; OPS 6-003.a8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ZP2014-14.010 Gabe von Sunitinib, oral; OPS 6-003.a9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ZP2014-14.011 Gabe von Sunitinib, oral; OPS 6-003.aa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ZP2014-14.012 Gabe von Sunitinib, oral; OPS 6-003.ab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ZP2014-14.013 Gabe von Sunitinib, oral; OPS 6-003.ac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ZP2014-14.014 Gabe von Sunitinib, oral; OPS 6-003.ad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ZP2014-14.015 Gabe von Sunitinib, oral; OPS 6-003.ae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ZP2014-15.000 Gabe von Sorafenib, oral; OPS 6-003.b*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ZP2014-15.001 Gabe von Sorafenib, oral; OPS 6-003.b0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ZP2014-15.002 Gabe von Sorafenib, oral; OPS 6-003.b1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ZP2014-15.003 Gabe von Sorafenib, oral; OPS 6-003.b2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ZP2014-15.004 Gabe von Sorafenib, oral; OPS 6-003.b3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ZP2014-15.005 Gabe von Sorafenib, oral; OPS 6-003.b4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ZP2014-15.006 Gabe von Sorafenib, oral; OPS 6-003.b5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ZP2014-15.007 Gabe von Sorafenib, oral; OPS 6-003.b6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ZP2014-15.008 Gabe von Sorafenib, oral; OPS 6-003.b7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ZP2014-15.009 Gabe von Sorafenib, oral; OPS 6-003.b8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ZP2014-15.010 Gabe von Sorafenib, oral; OPS 6-003.b9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ZP2014-15.011 Gabe von Sorafenib, oral; OPS 6-003.ba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ZP2014-15.012 Gabe von Sorafenib, oral; OPS 6-003.bb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ZP2014-15.013 Gabe von Sorafenib, oral; OPS 6-003.bc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ZP2014-15.014 Gabe von Sorafenib, oral; OPS 6-003.bd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ZP2014-15.015 Gabe von Sorafenib, oral; OPS 6-003.be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ZP2014-15.016 Gabe von Sorafenib, oral; OPS 6-003.bf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ZP2014-15.017 Gabe von Sorafenib, oral; OPS 6-003.bg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ZP2014-15.018 Gabe von Sorafenib, oral; OPS 6-003.bh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ZP2014-16.000 Gabe von Lenalidomid, oral; OPS 6-003.g*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ZP2014-16.001 Gabe von Lenalidomid, oral; OPS 6-003.g0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ZP2014-16.002 Gabe von Lenalidomid, oral; OPS 6-003.g1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ZP2014-16.003 Gabe von Lenalidomid, oral; OPS 6-003.g2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ZP2014-16.004 Gabe von Lenalidomid, oral; OPS 6-003.g3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ZP2014-16.005 Gabe von Lenalidomid, oral; OPS 6-003.g4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ZP2014-16.006 Gabe von Lenalidomid, oral; OPS 6-003.g5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ZP2014-16.007 Gabe von Lenalidomid, oral; OPS 6-003.g6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ZP2014-16.008 Gabe von Lenalidomid, oral; OPS 6-003.g7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ZP2014-16.009 Gabe von Lenalidomid, oral; OPS 6-003.g8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ZP2014-16.010 Gabe von Lenalidomid, oral; OPS 6-003.g9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ZP2014-16.011 Gabe von Lenalidomid, oral; OPS 6-003.ga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ZP2014-16.012 Gabe von Lenalidomid, oral; OPS 6-003.gb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ZP2014-16.013 Gabe von Lenalidomid, oral; OPS 6-003.gc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ZP2014-16.014 Gabe von Lenalidomid, oral; OPS 6-003.gd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ZP2014-16.015 Gabe von Lenalidomid, oral; OPS 6-003.ge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ZP2014-16.016 Gabe von Lenalidomid, oral; OPS 6-003.gf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ZP2014-16.017 Gabe von Lenalidomid, oral; OPS 6-003.gg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ZP2014-16.018 Gabe von Lenalidomid, oral; OPS 6-003.gh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ZP2014-16.019 Gabe von Lenalidomid, oral; OPS 6-003.gj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ZP2014-16.020 Gabe von Lenalidomid, oral; OPS 6-003.gk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ZP2014-18.000 Gabe von Nelarabin, parenteral; OPS 6-003.e*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ZP2014-18.001 Gabe von Nelarabin, parenteral; OPS 6-003.e0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ZP2014-18.002 Gabe von Nelarabin, parenteral; OPS 6-003.e1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ZP2014-18.003 Gabe von Nelarabin, parenteral; OPS 6-003.e2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ZP2014-18.004 Gabe von Nelarabin, parenteral; OPS 6-003.e3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ZP2014-18.005 Gabe von Nelarabin, parenteral; OPS 6-003.e4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ZP2014-18.006 Gabe von Nelarabin, parenteral; OPS 6-003.e5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ZP2014-18.007 Gabe von Nelarabin, parenteral; OPS 6-003.e6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ZP2014-18.008 Gabe von Nelarabin, parenteral; OPS 6-003.e7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ZP2014-18.009 Gabe von Nelarabin, parenteral; OPS 6-003.e8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ZP2014-18.010 Gabe von Nelarabin, parenteral; OPS 6-003.e9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ZP2014-18.011 Gabe von Nelarabin, parenteral; OPS 6-003.ea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ZP2014-18.012 Gabe von Nelarabin, parenteral; OPS 6-003.eb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ZP2014-18.013 Gabe von Nelarabin, parenteral; OPS 6-003.ec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ZP2014-18.014 Gabe von Nelarabin, parenteral; OPS 6-003.ed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ZP2014-18.015 Gabe von Nelarabin, parenteral; OPS 6-003.ee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ZP2014-18.016 Gabe von Nelarabin, parenteral; OPS 6-003.ef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ZP2014-18.017 Gabe von Nelarabin, parenteral; OPS 6-003.eg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ZP2014-18.018 Gabe von Nelarabin, parenteral; OPS 6-003.eh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ZP2014-18.019 Gabe von Nelarabin, parenteral; OPS 6-003.ej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ZP2014-18.020 Gabe von Nelarabin, parenteral; OPS 6-003.ek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ZP2014-18.021 Gabe von Nelarabin, parenteral; OPS 6-003.em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ZP2014-18.022 Gabe von Nelarabin, parenteral; OPS 6-003.en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ZP2014-18.023 Gabe von Nelarabin, parenteral; OPS 6-003.ep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ZP2014-18.024 Gabe von Nelarabin, parenteral; OPS 6-003.eq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ZP2014-19.000 Gabe von Ambrisentan, oral; OPS 6-004.2*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ZP2014-19.001 Gabe von Ambrisentan, oral; OPS 6-004.20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ZP2014-19.002 Gabe von Ambrisentan, oral; OPS 6-004.21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ZP2014-19.003 Gabe von Ambrisentan, oral; OPS 6-004.22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ZP2014-19.004 Gabe von Ambrisentan, oral; OPS 6-004.23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ZP2014-19.005 Gabe von Ambrisentan, oral; OPS 6-004.24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ZP2014-19.006 Gabe von Ambrisentan, oral; OPS 6-004.25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ZP2014-19.007 Gabe von Ambrisentan, oral; OPS 6-004.26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ZP2014-19.008 Gabe von Ambrisentan, oral; OPS 6-004.27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ZP2014-19.009 Gabe von Ambrisentan, oral; OPS 6-004.28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ZP2014-19.010 Gabe von Ambrisentan, oral; OPS 6-004.29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ZP2014-19.011 Gabe von Ambrisentan, oral; OPS 6-004.2a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ZP2014-19.012 Gabe von Ambrisentan, oral; OPS 6-004.2b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ZP2014-19.013 Gabe von Ambrisentan, oral; OPS 6-004.2c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ZP2014-19.014 Gabe von Ambrisentan, oral; OPS 6-004.2d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ZP2014-19.015 Gabe von Ambrisentan, oral; OPS 6-004.2e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ZP2014-19.016 Gabe von Ambrisentan, oral; OPS 6-004.2f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ZP2014-19.017 Gabe von Ambrisentan, oral; OPS 6-004.2g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ZP2014-20.000 Gabe von Temsirolimus, parenteral; OPS 6-004.e*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ZP2014-20.001 Gabe von Temsirolimus, parenteral; OPS 6-004.e0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ZP2014-20.002 Gabe von Temsirolimus, parenteral; OPS 6-004.e1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ZP2014-20.003 Gabe von Temsirolimus, parenteral; OPS 6-004.e2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ZP2014-20.004 Gabe von Temsirolimus, parenteral; OPS 6-004.e3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ZP2014-20.005 Gabe von Temsirolimus, parenteral; OPS 6-004.e4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ZP2014-20.006 Gabe von Temsirolimus, parenteral; OPS 6-004.e5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ZP2014-20.007 Gabe von Temsirolimus, parenteral; OPS 6-004.e6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ZP2014-20.008 Gabe von Temsirolimus, parenteral; OPS 6-004.e7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ZP2014-20.009 Gabe von Temsirolimus, parenteral; OPS 6-004.e8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ZP2014-20.010 Gabe von Temsirolimus, parenteral; OPS 6-004.e9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ZP2014-20.011 Gabe von Temsirolimus, parenteral; OPS 6-004.ea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ZP2014-20.012 Gabe von Temsirolimus, parenteral; OPS 6-004.eb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ZP2014-20.013 Gabe von Temsirolimus, parenteral; OPS 6-004.ec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ZP2014-21.000 Gabe von Dasatinib, oral; OPS 6-004.3*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ZP2014-21.001 Gabe von Dasatinib, oral; OPS 6-004.30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ZP2014-21.002 Gabe von Dasatinib, oral; OPS 6-004.31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ZP2014-21.003 Gabe von Dasatinib, oral; OPS 6-004.32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ZP2014-21.004 Gabe von Dasatinib, oral; OPS 6-004.33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ZP2014-21.005 Gabe von Dasatinib, oral; OPS 6-004.34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ZP2014-21.006 Gabe von Dasatinib, oral; OPS 6-004.35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ZP2014-21.007 Gabe von Dasatinib, oral; OPS 6-004.36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ZP2014-21.008 Gabe von Dasatinib, oral; OPS 6-004.37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ZP2014-21.009 Gabe von Dasatinib, oral; OPS 6-004.38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ZP2014-21.010 Gabe von Dasatinib, oral; OPS 6-004.39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ZP2014-21.011 Gabe von Dasatinib, oral; OPS 6-004.3a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ZP2014-21.012 Gabe von Dasatinib, oral; OPS 6-004.3b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ZP2014-21.013 Gabe von Dasatinib, oral; OPS 6-004.3c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ZP2014-21.014 Gabe von Dasatinib, oral; OPS 6-004.3d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ZP2014-21.015 Gabe von Dasatinib, oral; OPS 6-004.3e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ZP2014-21.016 Gabe von Dasatinib, oral; OPS 6-004.3f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ZP2014-21.017 Gabe von Dasatinib, oral; OPS 6-004.3g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ZP2014-21.018 Gabe von Dasatinib, oral; OPS 6-004.3h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ZP2014-22.000 Gabe von Catumaxomab, parenteral; OPS 6-005.1*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ZP2014-22.001 Gabe von Catumaxomab, parenteral; OPS 6-005.10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ZP2014-22.002 Gabe von Catumaxomab, parenteral; OPS 6-005.11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ZP2014-22.003 Gabe von Catumaxomab, parenteral; OPS 6-005.12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ZP2014-22.004 Gabe von Catumaxomab, parenteral; OPS 6-005.13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ZP2014-22.005 Gabe von Catumaxomab, parenteral; OPS 6-005.14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ZP2014-22.006 Gabe von Catumaxomab, parenteral; OPS 6-005.15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ZP2014-22.007 Gabe von Catumaxomab, parenteral; OPS 6-005.16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ZP2014-22.008 Gabe von Catumaxomab, parenteral; OPS 6-005.17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ZP2014-22.009 Gabe von Catumaxomab, parenteral; OPS 6-005.18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ZP2014-22.010 Gabe von Catumaxomab, parenteral; OPS 6-005.19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</w:tcPr>
          <w:p w:rsidR="005E5A85" w:rsidRPr="003133F9" w:rsidRDefault="005E5A85">
            <w:pPr>
              <w:rPr>
                <w:sz w:val="20"/>
                <w:szCs w:val="20"/>
                <w:lang w:val="en-US"/>
              </w:rPr>
            </w:pPr>
            <w:r w:rsidRPr="003133F9">
              <w:rPr>
                <w:sz w:val="20"/>
                <w:szCs w:val="20"/>
                <w:lang w:val="en-US"/>
              </w:rPr>
              <w:t>ZP2014-22.011 Gabe von Catumaxomab, parenteral; OPS 6-005.1a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ZP2014-22.012 Gabe von Catumaxomab, parenteral; OPS 6-005.1b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ZP2014-22.013 Gabe von Catumaxomab, parenteral; OPS 6-005.1c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ZP2014-22.014 Gabe von Catumaxomab, parenteral; OPS 6-005.1d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ZP2014-22.015 Gabe von Catumaxomab, parenteral; OPS 6-005.1e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ZP2014-22.016 Gabe von Catumaxomab, parenteral; OPS 6-005.1f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ZP2014-22.017 Gabe von Catumaxomab, parenteral; OPS 6-005.1g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ZP2014-22.018 Gabe von Catumaxomab, parenteral; OPS 6-005.1h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ZP2014-24.000 Gabe von Eculizumab, parenteral; OPS 6-003.h*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ZP2014-24.001 Gabe von Eculizumab, parenteral; OPS 6-003.h0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ZP2014-24.002 Gabe von Eculizumab, parenteral; OPS 6-003.h1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ZP2014-24.003 Gabe von Eculizumab, parenteral; OPS 6-003.h2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ZP2014-24.004 Gabe von Eculizumab, parenteral; OPS 6-003.h3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ZP2014-24.005 Gabe von Eculizumab, parenteral; OPS 6-003.h4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ZP2014-24.006 Gabe von Eculizumab, parenteral; OPS 6-003.h5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ZP2014-24.007 Gabe von Eculizumab, parenteral; OPS 6-003.h6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ZP2014-24.008 Gabe von Eculizumab, parenteral; OPS 6-003.h7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ZP2014-24.009 Gabe von Eculizumab, parenteral; OPS 6-003.h8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ZP2014-24.010 Gabe von Eculizumab, parenteral; OPS 6-003.h9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ZP2014-24.011 Gabe von Eculizumab, parenteral; OPS 6-003.ha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ZP2014-24.012 Gabe von Eculizumab, parenteral; OPS 6-003.hb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ZP2014-24.013 Gabe von Eculizumab, parenteral; OPS 6-003.hc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ZP2014-24.014 Gabe von Eculizumab, parenteral; OPS 6-003.hd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ZP2014-24.015 Gabe von Eculizumab, parenteral; OPS 6-003.he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ZP2014-24.016 Gabe von Eculizumab, parenteral; OPS 6-003.hf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ZP2014-24.017 Gabe von Eculizumab, parenteral; OPS 6-003.hg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ZP2014-24.018 Gabe von Eculizumab, parenteral; OPS 6-003.hh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ZP2014-24.019 Gabe von Eculizumab, parenteral; OPS 6-003.hj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ZP2014-24.020 Gabe von Eculizumab, parenteral; OPS 6-003.hk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ZP2014-25.000 Gabe von Ofatumumab, parenteral; OPS 6-006.4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ZP2014-26.000 Gabe von Paliperidon, intramuskulär; OPS 6-006.a*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ZP2014-26.001 Gabe von Paliperidon, intramuskulär; OPS 6-006.a0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ZP2014-26.002 Gabe von Paliperidon, intramuskulär; OPS 6-006.a1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ZP2014-26.003 Gabe von Paliperidon, intramuskulär; OPS 6-006.a2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ZP2014-26.004 Gabe von Paliperidon, intramuskulär; OPS 6-006.a3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ZP2014-26.005 Gabe von Paliperidon, intramuskulär; OPS 6-006.a4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ZP2014-26.006 Gabe von Paliperidon, intramuskulär; OPS 6-006.a5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ZP2014-26.007 Gabe von Paliperidon, intramuskulär; OPS 6-006.a6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ZP2014-26.008 Gabe von Paliperidon, intramuskulär; OPS 6-006.a7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ZP2014-26.009 Gabe von Paliperidon, intramuskulär; OPS 6-006.a8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ZP2014-26.010 Gabe von Paliperidon, intramuskulär; OPS 6-006.a9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ZP2014-26.011 Gabe von Paliperidon, intramuskulär; OPS 6-006.aa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ZP2014-26.012 Gabe von Paliperidon, intramuskulär; OPS 6-006.ab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ZP2014-26.013 Gabe von Paliperidon, intramuskulär; OPS 6-006.ac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ZP2014-26.014 Gabe von Paliperidon, intramuskulär; OPS 6-006.ad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ZP2014-26.015 Gabe von Paliperidon, intramuskulär; OPS 6-006.ae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ZP2014-26.016 Gabe von Paliperidon, intramuskulär; OPS 6-006.af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ZP2014-26.017 Gabe von Paliperidon, intramuskulär; OPS 6-006.ag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56" w:name="_Toc384890685"/>
      <w:r>
        <w:t>zeitraumbezogene krankenhausindividuell vereinbarte Zusatzentgelte</w:t>
      </w:r>
      <w:bookmarkEnd w:id="5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57" w:name="_Toc384890686"/>
      <w:r>
        <w:t>Entgelte für Modellvorhaben § 64b Abs. 1 SGB V</w:t>
      </w:r>
      <w:bookmarkEnd w:id="57"/>
    </w:p>
    <w:p w:rsidR="005E5A85" w:rsidRDefault="005E5A85" w:rsidP="00000A1D">
      <w:pPr>
        <w:pStyle w:val="Heading3"/>
      </w:pPr>
      <w:bookmarkStart w:id="58" w:name="_Toc384890687"/>
      <w:r>
        <w:t>Zuschläge</w:t>
      </w:r>
      <w:bookmarkEnd w:id="5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59" w:name="_Toc384890688"/>
      <w:r>
        <w:t>Abschläge</w:t>
      </w:r>
      <w:bookmarkEnd w:id="5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60" w:name="_Toc384890689"/>
      <w:r>
        <w:t>Entgelte für besondere Einrichtungen</w:t>
      </w:r>
      <w:bookmarkEnd w:id="60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61" w:name="_Toc384890690"/>
      <w:r>
        <w:t>Entgelte für neue Untersuchungs- und Behandlungsmethoden § 7 Satz 1 Nr. 5 BPflV</w:t>
      </w:r>
      <w:bookmarkEnd w:id="61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62" w:name="_Toc384890691"/>
      <w:r>
        <w:t>Entgelte für Belegpatienten § 8 Abs. 2 BPflV</w:t>
      </w:r>
      <w:bookmarkEnd w:id="62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63" w:name="_Toc384890692"/>
      <w:r>
        <w:t>Integrierte Versorgung</w:t>
      </w:r>
      <w:bookmarkEnd w:id="63"/>
    </w:p>
    <w:p w:rsidR="005E5A85" w:rsidRDefault="005E5A85" w:rsidP="00000A1D">
      <w:pPr>
        <w:pStyle w:val="Heading3"/>
      </w:pPr>
      <w:bookmarkStart w:id="64" w:name="_Toc384890693"/>
      <w:r>
        <w:t>Entgelte für Integrierte Versorgung</w:t>
      </w:r>
      <w:bookmarkEnd w:id="64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3"/>
      </w:pPr>
      <w:bookmarkStart w:id="65" w:name="_Toc384890694"/>
      <w:r>
        <w:t>Abschläge für Entgelte Integrierte Versorgung</w:t>
      </w:r>
      <w:bookmarkEnd w:id="65"/>
    </w:p>
    <w:p w:rsidR="005E5A85" w:rsidRDefault="005E5A85" w:rsidP="00000A1D">
      <w:pPr>
        <w:rPr>
          <w:sz w:val="20"/>
        </w:rPr>
      </w:pPr>
      <w:r>
        <w:rPr>
          <w:sz w:val="20"/>
        </w:rPr>
        <w:t>Derzeit nicht besetzt.</w:t>
      </w:r>
    </w:p>
    <w:p w:rsidR="005E5A85" w:rsidRDefault="005E5A85" w:rsidP="00000A1D">
      <w:pPr>
        <w:pStyle w:val="Heading2"/>
      </w:pPr>
      <w:bookmarkStart w:id="66" w:name="_Toc384890695"/>
      <w:r>
        <w:t>Entgelte für vorstationäre Behandlung</w:t>
      </w:r>
      <w:bookmarkEnd w:id="66"/>
    </w:p>
    <w:p w:rsidR="005E5A85" w:rsidRDefault="005E5A85" w:rsidP="00000A1D">
      <w:pPr>
        <w:pStyle w:val="Heading3"/>
      </w:pPr>
      <w:bookmarkStart w:id="67" w:name="_Toc384890696"/>
      <w:r>
        <w:t>Einzelleistung für medizinisch-technische Großgeräte</w:t>
      </w:r>
      <w:bookmarkEnd w:id="67"/>
    </w:p>
    <w:tbl>
      <w:tblPr>
        <w:tblW w:w="8760" w:type="dxa"/>
        <w:tblInd w:w="63" w:type="dxa"/>
        <w:tblLook w:val="00A0"/>
      </w:tblPr>
      <w:tblGrid>
        <w:gridCol w:w="1932"/>
        <w:gridCol w:w="4394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3"/>
      </w:pPr>
      <w:bookmarkStart w:id="68" w:name="_Toc384890697"/>
      <w:r>
        <w:t>Fallbezogene Pauschalen für vorstationäre Behandlung</w:t>
      </w:r>
      <w:bookmarkEnd w:id="6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69" w:name="_Toc384890698"/>
      <w:r>
        <w:t>Entgelte für nachstationäre Behandlung</w:t>
      </w:r>
      <w:bookmarkEnd w:id="69"/>
    </w:p>
    <w:p w:rsidR="005E5A85" w:rsidRDefault="005E5A85" w:rsidP="00000A1D">
      <w:pPr>
        <w:pStyle w:val="Heading3"/>
      </w:pPr>
      <w:bookmarkStart w:id="70" w:name="_Toc384890699"/>
      <w:r>
        <w:t>Tagesbezogene Pauschalen für nachstationäre Behandlung</w:t>
      </w:r>
      <w:bookmarkEnd w:id="70"/>
    </w:p>
    <w:tbl>
      <w:tblPr>
        <w:tblW w:w="8760" w:type="dxa"/>
        <w:tblInd w:w="63" w:type="dxa"/>
        <w:tblLook w:val="00A0"/>
      </w:tblPr>
      <w:tblGrid>
        <w:gridCol w:w="1907"/>
        <w:gridCol w:w="4419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2"/>
      </w:pPr>
      <w:bookmarkStart w:id="71" w:name="_Toc384890700"/>
      <w:r>
        <w:t>Sonstiges</w:t>
      </w:r>
      <w:bookmarkEnd w:id="7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5E5A85" w:rsidRPr="00A2559E" w:rsidTr="00A2559E">
        <w:tc>
          <w:tcPr>
            <w:tcW w:w="20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5E5A85" w:rsidRPr="00A2559E" w:rsidRDefault="005E5A85">
            <w:pPr>
              <w:rPr>
                <w:sz w:val="20"/>
                <w:szCs w:val="20"/>
              </w:rPr>
            </w:pPr>
            <w:r w:rsidRPr="00A2559E">
              <w:rPr>
                <w:sz w:val="20"/>
                <w:szCs w:val="20"/>
              </w:rPr>
              <w:t>31.12.9999</w:t>
            </w:r>
          </w:p>
        </w:tc>
      </w:tr>
    </w:tbl>
    <w:p w:rsidR="005E5A85" w:rsidRDefault="005E5A85" w:rsidP="00000A1D">
      <w:pPr>
        <w:spacing w:before="0" w:after="0"/>
        <w:rPr>
          <w:sz w:val="20"/>
          <w:lang/>
        </w:rPr>
      </w:pPr>
    </w:p>
    <w:p w:rsidR="005E5A85" w:rsidRDefault="005E5A85" w:rsidP="00000A1D">
      <w:pPr>
        <w:pStyle w:val="Heading1"/>
      </w:pPr>
      <w:bookmarkStart w:id="72" w:name="_Toc384890701"/>
      <w:r>
        <w:t>Anhang – Visualisierung</w:t>
      </w:r>
      <w:bookmarkEnd w:id="72"/>
    </w:p>
    <w:p w:rsidR="005E5A85" w:rsidRPr="00000A1D" w:rsidRDefault="005E5A85" w:rsidP="00000A1D">
      <w:pPr>
        <w:rPr>
          <w:lang/>
        </w:rPr>
      </w:pPr>
      <w:r w:rsidRPr="00676AFF">
        <w:rPr>
          <w:noProof/>
          <w:lang w:eastAsia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1" o:spid="_x0000_i1025" type="#_x0000_t75" alt="Systematik" style="width:452.4pt;height:648.6pt;visibility:visible">
            <v:imagedata r:id="rId7" o:title=""/>
          </v:shape>
        </w:pict>
      </w:r>
    </w:p>
    <w:sectPr w:rsidR="005E5A85" w:rsidRPr="00000A1D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A85" w:rsidRDefault="005E5A85" w:rsidP="008D27D1">
      <w:pPr>
        <w:spacing w:line="240" w:lineRule="auto"/>
      </w:pPr>
      <w:r>
        <w:separator/>
      </w:r>
    </w:p>
  </w:endnote>
  <w:endnote w:type="continuationSeparator" w:id="0">
    <w:p w:rsidR="005E5A85" w:rsidRDefault="005E5A85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85" w:rsidRPr="00000A1D" w:rsidRDefault="005E5A85">
    <w:pPr>
      <w:pStyle w:val="Footer"/>
      <w:rPr>
        <w:color w:val="000000"/>
      </w:rPr>
    </w:pPr>
    <w:r>
      <w:rPr>
        <w:color w:val="000000"/>
        <w:szCs w:val="18"/>
      </w:rPr>
      <w:t>Letzte Änderung: 01.04.2014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A85" w:rsidRDefault="005E5A85" w:rsidP="008D27D1">
      <w:pPr>
        <w:spacing w:line="240" w:lineRule="auto"/>
      </w:pPr>
      <w:r>
        <w:separator/>
      </w:r>
    </w:p>
  </w:footnote>
  <w:footnote w:type="continuationSeparator" w:id="0">
    <w:p w:rsidR="005E5A85" w:rsidRDefault="005E5A85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85" w:rsidRPr="00886B3E" w:rsidRDefault="005E5A85">
    <w:pPr>
      <w:pStyle w:val="NoSpacing"/>
      <w:rPr>
        <w:sz w:val="20"/>
      </w:rPr>
    </w:pPr>
    <w:r w:rsidRPr="00886B3E">
      <w:rPr>
        <w:sz w:val="20"/>
      </w:rPr>
      <w:t xml:space="preserve">Anlage 2 zur § 301-Vereinbarung  </w:t>
    </w:r>
  </w:p>
  <w:p w:rsidR="005E5A85" w:rsidRPr="00886B3E" w:rsidRDefault="005E5A85" w:rsidP="00284CF5">
    <w:pPr>
      <w:pStyle w:val="NoSpacing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>
      <w:rPr>
        <w:noProof/>
        <w:sz w:val="20"/>
      </w:rPr>
      <w:t>1</w:t>
    </w:r>
    <w:r w:rsidRPr="00886B3E">
      <w:rPr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>
      <w:rPr>
        <w:noProof/>
        <w:sz w:val="20"/>
      </w:rPr>
      <w:t>4</w:t>
    </w:r>
    <w:r w:rsidRPr="00886B3E">
      <w:rPr>
        <w:sz w:val="20"/>
      </w:rPr>
      <w:fldChar w:fldCharType="end"/>
    </w:r>
  </w:p>
  <w:p w:rsidR="005E5A85" w:rsidRPr="00886B3E" w:rsidRDefault="005E5A85">
    <w:pPr>
      <w:pStyle w:val="Header"/>
      <w:rPr>
        <w:sz w:val="22"/>
      </w:rPr>
    </w:pPr>
  </w:p>
  <w:p w:rsidR="005E5A85" w:rsidRPr="00886B3E" w:rsidRDefault="005E5A85">
    <w:pPr>
      <w:pStyle w:val="Header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Heading1"/>
      <w:lvlText w:val=""/>
      <w:lvlJc w:val="left"/>
      <w:pPr>
        <w:ind w:left="57" w:hanging="57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%2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decimal"/>
      <w:pStyle w:val="Heading3"/>
      <w:lvlText w:val="%2.%3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00A1D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27F1A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33F9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05DEB"/>
    <w:rsid w:val="00511DD9"/>
    <w:rsid w:val="0051323C"/>
    <w:rsid w:val="00525446"/>
    <w:rsid w:val="00530A29"/>
    <w:rsid w:val="00535B53"/>
    <w:rsid w:val="005440E0"/>
    <w:rsid w:val="00552F41"/>
    <w:rsid w:val="00587060"/>
    <w:rsid w:val="005C3803"/>
    <w:rsid w:val="005E5A85"/>
    <w:rsid w:val="005F5B2A"/>
    <w:rsid w:val="00610F7F"/>
    <w:rsid w:val="006215FC"/>
    <w:rsid w:val="00654DC6"/>
    <w:rsid w:val="00673EB2"/>
    <w:rsid w:val="00676AFF"/>
    <w:rsid w:val="006873C8"/>
    <w:rsid w:val="006C2DB1"/>
    <w:rsid w:val="006F530A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559E"/>
    <w:rsid w:val="00A27424"/>
    <w:rsid w:val="00A629B5"/>
    <w:rsid w:val="00AD4CAB"/>
    <w:rsid w:val="00AF18C0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72564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B7C0D"/>
    <w:rsid w:val="00EC74CF"/>
    <w:rsid w:val="00ED345C"/>
    <w:rsid w:val="00EF77AF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260715"/>
    <w:pPr>
      <w:spacing w:before="150" w:after="30" w:line="27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40A"/>
    <w:rPr>
      <w:b/>
      <w:kern w:val="32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F540A"/>
    <w:rPr>
      <w:rFonts w:eastAsia="Times New Roman"/>
      <w:color w:val="FFFFFF"/>
      <w:sz w:val="28"/>
      <w:shd w:val="clear" w:color="auto" w:fill="A6A6A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F540A"/>
    <w:rPr>
      <w:sz w:val="26"/>
      <w:shd w:val="clear" w:color="auto" w:fill="D9D9D9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A15CE"/>
    <w:rPr>
      <w:rFonts w:ascii="Calibri" w:hAnsi="Calibri"/>
      <w:b/>
      <w:i/>
      <w:sz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A15CE"/>
    <w:rPr>
      <w:rFonts w:ascii="Calibri" w:hAnsi="Calibri"/>
      <w:b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A15CE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A15CE"/>
    <w:rPr>
      <w:rFonts w:ascii="Calibri" w:hAnsi="Calibri"/>
      <w:i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A15CE"/>
    <w:rPr>
      <w:rFonts w:ascii="Cambria" w:hAnsi="Cambria"/>
      <w:sz w:val="22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F540A"/>
    <w:pPr>
      <w:tabs>
        <w:tab w:val="center" w:pos="4536"/>
        <w:tab w:val="right" w:pos="9072"/>
      </w:tabs>
      <w:spacing w:line="240" w:lineRule="auto"/>
    </w:pPr>
    <w:rPr>
      <w:rFonts w:cs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540A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TOC3">
    <w:name w:val="toc 3"/>
    <w:basedOn w:val="Normal"/>
    <w:next w:val="Normal"/>
    <w:autoRedefine/>
    <w:uiPriority w:val="99"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basedOn w:val="DefaultParagraphFont"/>
    <w:uiPriority w:val="99"/>
    <w:rsid w:val="00172BC2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99"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TOC4">
    <w:name w:val="toc 4"/>
    <w:basedOn w:val="Normal"/>
    <w:next w:val="Normal"/>
    <w:autoRedefine/>
    <w:uiPriority w:val="99"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9457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B354DA"/>
    <w:rPr>
      <w:rFonts w:cs="Times New Roman"/>
      <w:color w:val="800080"/>
      <w:u w:val="single"/>
    </w:rPr>
  </w:style>
  <w:style w:type="table" w:customStyle="1" w:styleId="AnhangBTeilIII">
    <w:name w:val="AnhangBTeilIII"/>
    <w:uiPriority w:val="99"/>
    <w:rsid w:val="00171ED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sid w:val="00043482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043482"/>
    <w:rPr>
      <w:rFonts w:ascii="Tahoma" w:hAnsi="Tahoma"/>
      <w:sz w:val="16"/>
      <w:lang w:eastAsia="en-US"/>
    </w:rPr>
  </w:style>
  <w:style w:type="paragraph" w:styleId="BodyText">
    <w:name w:val="Body Text"/>
    <w:basedOn w:val="Normal"/>
    <w:link w:val="BodyTextChar"/>
    <w:uiPriority w:val="99"/>
    <w:rsid w:val="004A7CD5"/>
    <w:pPr>
      <w:spacing w:after="120"/>
      <w:ind w:hanging="57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7CD5"/>
    <w:rPr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6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30216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elssnerth</cp:lastModifiedBy>
  <cp:revision>2</cp:revision>
  <cp:lastPrinted>2014-04-16T08:34:00Z</cp:lastPrinted>
  <dcterms:created xsi:type="dcterms:W3CDTF">2014-04-16T12:41:00Z</dcterms:created>
  <dcterms:modified xsi:type="dcterms:W3CDTF">2014-04-16T12:41:00Z</dcterms:modified>
</cp:coreProperties>
</file>